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B6624" w14:textId="4FDE59F0" w:rsidR="00D27A8C" w:rsidRDefault="00D27A8C">
      <w:pPr>
        <w:pStyle w:val="CoverTitle"/>
        <w:rPr>
          <w:sz w:val="36"/>
          <w:szCs w:val="36"/>
        </w:rPr>
      </w:pPr>
    </w:p>
    <w:p w14:paraId="202D2E32" w14:textId="0051FE1F" w:rsidR="002F2C5C" w:rsidRDefault="002F2C5C">
      <w:pPr>
        <w:pStyle w:val="CoverTitle"/>
        <w:rPr>
          <w:sz w:val="36"/>
          <w:szCs w:val="36"/>
        </w:rPr>
      </w:pPr>
    </w:p>
    <w:p w14:paraId="648EA973" w14:textId="77777777" w:rsidR="002F2C5C" w:rsidRDefault="002F2C5C">
      <w:pPr>
        <w:pStyle w:val="CoverTitle"/>
        <w:rPr>
          <w:sz w:val="36"/>
          <w:szCs w:val="36"/>
        </w:rPr>
      </w:pPr>
    </w:p>
    <w:p w14:paraId="4C91D1BD" w14:textId="205BFA7B" w:rsidR="00123A03" w:rsidRDefault="002F2C5C">
      <w:pPr>
        <w:pStyle w:val="CoverTitle"/>
        <w:rPr>
          <w:sz w:val="36"/>
          <w:szCs w:val="36"/>
        </w:rPr>
      </w:pPr>
      <w:r>
        <w:rPr>
          <w:noProof/>
        </w:rPr>
        <w:drawing>
          <wp:inline distT="0" distB="0" distL="0" distR="0" wp14:anchorId="03A4F42A" wp14:editId="6A379A90">
            <wp:extent cx="2217420" cy="3162300"/>
            <wp:effectExtent l="0" t="0" r="0" b="0"/>
            <wp:docPr id="4" name="Picture 4" descr="https://s-media-cache-ak0.pinimg.com/564x/25/a3/70/25a370402a9572e86c8c54f499c9d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564x/25/a3/70/25a370402a9572e86c8c54f499c9d77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162300"/>
                    </a:xfrm>
                    <a:prstGeom prst="rect">
                      <a:avLst/>
                    </a:prstGeom>
                    <a:noFill/>
                    <a:ln>
                      <a:noFill/>
                    </a:ln>
                  </pic:spPr>
                </pic:pic>
              </a:graphicData>
            </a:graphic>
          </wp:inline>
        </w:drawing>
      </w:r>
    </w:p>
    <w:p w14:paraId="4B9AA755" w14:textId="57BD92D7" w:rsidR="00123A03" w:rsidRDefault="00123A03">
      <w:pPr>
        <w:pStyle w:val="CoverTitle"/>
        <w:rPr>
          <w:sz w:val="36"/>
          <w:szCs w:val="36"/>
        </w:rPr>
      </w:pPr>
    </w:p>
    <w:p w14:paraId="19A2D17A" w14:textId="77777777" w:rsidR="00D27A8C" w:rsidRDefault="00D27A8C">
      <w:pPr>
        <w:pStyle w:val="CoverTitle"/>
        <w:rPr>
          <w:sz w:val="36"/>
          <w:szCs w:val="36"/>
        </w:rPr>
      </w:pPr>
    </w:p>
    <w:p w14:paraId="7718CAD0" w14:textId="2C62A861" w:rsidR="00957CA8" w:rsidRDefault="00124EBF" w:rsidP="00D90636">
      <w:pPr>
        <w:pStyle w:val="CoverTitle"/>
        <w:spacing w:after="0"/>
        <w:rPr>
          <w:sz w:val="36"/>
          <w:szCs w:val="36"/>
        </w:rPr>
      </w:pPr>
      <w:r w:rsidRPr="00D27A8C">
        <w:rPr>
          <w:sz w:val="36"/>
          <w:szCs w:val="36"/>
        </w:rPr>
        <w:t xml:space="preserve">The </w:t>
      </w:r>
      <w:r w:rsidR="002F2C5C">
        <w:rPr>
          <w:sz w:val="36"/>
          <w:szCs w:val="36"/>
        </w:rPr>
        <w:t>S</w:t>
      </w:r>
      <w:r w:rsidR="003C2133">
        <w:rPr>
          <w:sz w:val="36"/>
          <w:szCs w:val="36"/>
        </w:rPr>
        <w:t>IXTH</w:t>
      </w:r>
      <w:r w:rsidRPr="00D27A8C">
        <w:rPr>
          <w:sz w:val="36"/>
          <w:szCs w:val="36"/>
        </w:rPr>
        <w:t xml:space="preserve"> sunday </w:t>
      </w:r>
      <w:r w:rsidR="002F2C5C">
        <w:rPr>
          <w:sz w:val="36"/>
          <w:szCs w:val="36"/>
        </w:rPr>
        <w:t>OF EASTER</w:t>
      </w:r>
    </w:p>
    <w:p w14:paraId="5A460F76" w14:textId="77777777" w:rsidR="00123A03" w:rsidRDefault="00123A03" w:rsidP="007655EC">
      <w:pPr>
        <w:pStyle w:val="FreeForm"/>
        <w:pBdr>
          <w:bottom w:val="single" w:sz="4" w:space="1" w:color="auto"/>
        </w:pBdr>
        <w:spacing w:after="160"/>
        <w:rPr>
          <w:b/>
          <w:caps/>
          <w:sz w:val="24"/>
          <w:szCs w:val="24"/>
        </w:rPr>
      </w:pPr>
    </w:p>
    <w:p w14:paraId="70F10866" w14:textId="77777777" w:rsidR="002F2C5C" w:rsidRDefault="002F2C5C" w:rsidP="007655EC">
      <w:pPr>
        <w:pStyle w:val="FreeForm"/>
        <w:pBdr>
          <w:bottom w:val="single" w:sz="4" w:space="1" w:color="auto"/>
        </w:pBdr>
        <w:spacing w:after="160"/>
        <w:rPr>
          <w:b/>
          <w:caps/>
          <w:sz w:val="24"/>
          <w:szCs w:val="24"/>
        </w:rPr>
      </w:pPr>
    </w:p>
    <w:p w14:paraId="3D3E1B09" w14:textId="77777777" w:rsidR="002F2C5C" w:rsidRDefault="002F2C5C" w:rsidP="007655EC">
      <w:pPr>
        <w:pStyle w:val="FreeForm"/>
        <w:pBdr>
          <w:bottom w:val="single" w:sz="4" w:space="1" w:color="auto"/>
        </w:pBdr>
        <w:spacing w:after="160"/>
        <w:rPr>
          <w:b/>
          <w:caps/>
          <w:sz w:val="24"/>
          <w:szCs w:val="24"/>
        </w:rPr>
      </w:pPr>
    </w:p>
    <w:p w14:paraId="219745A9" w14:textId="77777777" w:rsidR="002F2C5C" w:rsidRDefault="002F2C5C" w:rsidP="007655EC">
      <w:pPr>
        <w:pStyle w:val="FreeForm"/>
        <w:pBdr>
          <w:bottom w:val="single" w:sz="4" w:space="1" w:color="auto"/>
        </w:pBdr>
        <w:spacing w:after="160"/>
        <w:rPr>
          <w:b/>
          <w:caps/>
          <w:sz w:val="24"/>
          <w:szCs w:val="24"/>
        </w:rPr>
      </w:pPr>
    </w:p>
    <w:p w14:paraId="0E7846A5" w14:textId="7ECC9D8E"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w:t>
      </w:r>
      <w:proofErr w:type="gramStart"/>
      <w:r w:rsidRPr="00BB4DB8">
        <w:rPr>
          <w:b/>
          <w:caps/>
          <w:sz w:val="24"/>
          <w:szCs w:val="24"/>
        </w:rPr>
        <w:t>CHURCH</w:t>
      </w:r>
      <w:r w:rsidR="007655EC" w:rsidRPr="00BE4589">
        <w:t xml:space="preserve">  </w:t>
      </w:r>
      <w:r w:rsidR="003941FA">
        <w:rPr>
          <w:sz w:val="28"/>
        </w:rPr>
        <w:t>|</w:t>
      </w:r>
      <w:proofErr w:type="gramEnd"/>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1FB73083" w:rsidR="007655EC" w:rsidRPr="00F20316" w:rsidRDefault="003C2133" w:rsidP="00DF67DF">
      <w:pPr>
        <w:pStyle w:val="FreeForm"/>
        <w:spacing w:after="120"/>
        <w:rPr>
          <w:b/>
          <w:i/>
          <w:sz w:val="24"/>
        </w:rPr>
      </w:pPr>
      <w:r>
        <w:rPr>
          <w:b/>
          <w:i/>
          <w:sz w:val="24"/>
        </w:rPr>
        <w:t>May 6/9</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61C58D9E" w:rsidR="00124EBF" w:rsidRDefault="00124EBF">
      <w:pPr>
        <w:rPr>
          <w:rFonts w:cs="Tahoma"/>
          <w:sz w:val="20"/>
          <w:szCs w:val="20"/>
        </w:rPr>
      </w:pPr>
    </w:p>
    <w:p w14:paraId="72D6C541" w14:textId="77777777" w:rsidR="003855B2" w:rsidRDefault="003855B2">
      <w:pPr>
        <w:rPr>
          <w:rFonts w:cs="Tahoma"/>
          <w:sz w:val="20"/>
          <w:szCs w:val="20"/>
        </w:rPr>
      </w:pPr>
    </w:p>
    <w:p w14:paraId="74A42A36" w14:textId="77777777"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lastRenderedPageBreak/>
        <w:t>SERVICE of the word</w:t>
      </w:r>
      <w:r w:rsidR="00A13313">
        <w:rPr>
          <w:rFonts w:cs="Segoe UI"/>
          <w:sz w:val="28"/>
          <w:szCs w:val="28"/>
        </w:rPr>
        <w:tab/>
      </w:r>
    </w:p>
    <w:p w14:paraId="58F440F1" w14:textId="326F9B33" w:rsidR="003D574A" w:rsidRDefault="00270DEB" w:rsidP="00E96413">
      <w:pPr>
        <w:pStyle w:val="Heading"/>
        <w:rPr>
          <w:kern w:val="30"/>
        </w:rPr>
      </w:pPr>
      <w:r w:rsidRPr="00270DEB">
        <w:rPr>
          <w:kern w:val="30"/>
        </w:rPr>
        <w:fldChar w:fldCharType="begin">
          <w:ffData>
            <w:name w:val="Text27"/>
            <w:enabled/>
            <w:calcOnExit w:val="0"/>
            <w:textInput>
              <w:default w:val="Opening hymn"/>
            </w:textInput>
          </w:ffData>
        </w:fldChar>
      </w:r>
      <w:bookmarkStart w:id="1" w:name="Text27"/>
      <w:r w:rsidRPr="00270DEB">
        <w:rPr>
          <w:kern w:val="30"/>
        </w:rPr>
        <w:instrText xml:space="preserve"> FORMTEXT </w:instrText>
      </w:r>
      <w:r w:rsidRPr="00270DEB">
        <w:rPr>
          <w:kern w:val="30"/>
        </w:rPr>
      </w:r>
      <w:r w:rsidRPr="00270DEB">
        <w:rPr>
          <w:kern w:val="30"/>
        </w:rPr>
        <w:fldChar w:fldCharType="separate"/>
      </w:r>
      <w:r w:rsidRPr="00270DEB">
        <w:rPr>
          <w:kern w:val="30"/>
        </w:rPr>
        <w:t>Opening hymn</w:t>
      </w:r>
      <w:r w:rsidRPr="00270DEB">
        <w:rPr>
          <w:kern w:val="30"/>
        </w:rPr>
        <w:fldChar w:fldCharType="end"/>
      </w:r>
      <w:bookmarkEnd w:id="1"/>
      <w:r>
        <w:rPr>
          <w:kern w:val="30"/>
        </w:rPr>
        <w:t xml:space="preserve">  </w:t>
      </w:r>
      <w:r w:rsidR="006E7FB5">
        <w:rPr>
          <w:kern w:val="30"/>
        </w:rPr>
        <w:tab/>
        <w:t>#</w:t>
      </w:r>
      <w:r w:rsidR="00C660DD">
        <w:rPr>
          <w:kern w:val="30"/>
        </w:rPr>
        <w:t>391</w:t>
      </w:r>
    </w:p>
    <w:p w14:paraId="5A5497B6" w14:textId="0D04FBFF" w:rsidR="00C660DD" w:rsidRDefault="00C660DD" w:rsidP="00E96413">
      <w:pPr>
        <w:pStyle w:val="Heading"/>
        <w:rPr>
          <w:b w:val="0"/>
        </w:rPr>
      </w:pPr>
      <w:r>
        <w:rPr>
          <w:noProof/>
        </w:rPr>
        <w:drawing>
          <wp:anchor distT="0" distB="0" distL="114300" distR="114300" simplePos="0" relativeHeight="251721216" behindDoc="0" locked="0" layoutInCell="1" allowOverlap="1" wp14:anchorId="184FF2FE" wp14:editId="2C542812">
            <wp:simplePos x="0" y="0"/>
            <wp:positionH relativeFrom="column">
              <wp:posOffset>590550</wp:posOffset>
            </wp:positionH>
            <wp:positionV relativeFrom="paragraph">
              <wp:posOffset>281940</wp:posOffset>
            </wp:positionV>
            <wp:extent cx="4371975" cy="4600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642" b="6225"/>
                    <a:stretch/>
                  </pic:blipFill>
                  <pic:spPr bwMode="auto">
                    <a:xfrm>
                      <a:off x="0" y="0"/>
                      <a:ext cx="4371975" cy="460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1045FB" w14:textId="52D720BA" w:rsidR="00C660DD" w:rsidRDefault="00C660DD" w:rsidP="00E96413">
      <w:pPr>
        <w:pStyle w:val="Heading"/>
        <w:rPr>
          <w:b w:val="0"/>
        </w:rPr>
      </w:pPr>
    </w:p>
    <w:p w14:paraId="41646AA5" w14:textId="73D53FCD" w:rsidR="00C660DD" w:rsidRDefault="00C660DD" w:rsidP="00E96413">
      <w:pPr>
        <w:pStyle w:val="Heading"/>
        <w:rPr>
          <w:b w:val="0"/>
        </w:rPr>
      </w:pPr>
    </w:p>
    <w:p w14:paraId="56FD9A07" w14:textId="249CD019" w:rsidR="00C660DD" w:rsidRDefault="00C660DD" w:rsidP="00E96413">
      <w:pPr>
        <w:pStyle w:val="Heading"/>
        <w:rPr>
          <w:b w:val="0"/>
        </w:rPr>
      </w:pPr>
    </w:p>
    <w:p w14:paraId="2EE81777" w14:textId="18D8F58B" w:rsidR="00C660DD" w:rsidRDefault="00C660DD" w:rsidP="00E96413">
      <w:pPr>
        <w:pStyle w:val="Heading"/>
        <w:rPr>
          <w:b w:val="0"/>
        </w:rPr>
      </w:pPr>
    </w:p>
    <w:p w14:paraId="565089A5" w14:textId="6ABD68F6" w:rsidR="00C660DD" w:rsidRDefault="00C660DD" w:rsidP="00E96413">
      <w:pPr>
        <w:pStyle w:val="Heading"/>
        <w:rPr>
          <w:b w:val="0"/>
        </w:rPr>
      </w:pPr>
    </w:p>
    <w:p w14:paraId="7F70A664" w14:textId="1FAC424A" w:rsidR="00C660DD" w:rsidRDefault="00C660DD" w:rsidP="00E96413">
      <w:pPr>
        <w:pStyle w:val="Heading"/>
        <w:rPr>
          <w:b w:val="0"/>
        </w:rPr>
      </w:pPr>
    </w:p>
    <w:p w14:paraId="2E77E361" w14:textId="485AD98D" w:rsidR="00C660DD" w:rsidRDefault="00C660DD" w:rsidP="00E96413">
      <w:pPr>
        <w:pStyle w:val="Heading"/>
        <w:rPr>
          <w:b w:val="0"/>
        </w:rPr>
      </w:pPr>
    </w:p>
    <w:p w14:paraId="6058E3D7" w14:textId="4D29A558" w:rsidR="00C660DD" w:rsidRDefault="00C660DD" w:rsidP="00E96413">
      <w:pPr>
        <w:pStyle w:val="Heading"/>
        <w:rPr>
          <w:b w:val="0"/>
        </w:rPr>
      </w:pPr>
    </w:p>
    <w:p w14:paraId="51B8EC92" w14:textId="3E588172" w:rsidR="00C660DD" w:rsidRDefault="00C660DD" w:rsidP="00E96413">
      <w:pPr>
        <w:pStyle w:val="Heading"/>
        <w:rPr>
          <w:b w:val="0"/>
        </w:rPr>
      </w:pPr>
    </w:p>
    <w:p w14:paraId="646AB52C" w14:textId="6CB5531D" w:rsidR="00C660DD" w:rsidRDefault="00C660DD" w:rsidP="00E96413">
      <w:pPr>
        <w:pStyle w:val="Heading"/>
        <w:rPr>
          <w:b w:val="0"/>
        </w:rPr>
      </w:pPr>
    </w:p>
    <w:p w14:paraId="03428297" w14:textId="77777777" w:rsidR="00C660DD" w:rsidRDefault="00C660DD" w:rsidP="00E96413">
      <w:pPr>
        <w:pStyle w:val="Heading"/>
        <w:rPr>
          <w:b w:val="0"/>
        </w:rPr>
      </w:pPr>
    </w:p>
    <w:p w14:paraId="1B3B1126" w14:textId="77777777" w:rsidR="00C660DD" w:rsidRDefault="00C660DD" w:rsidP="00E96413">
      <w:pPr>
        <w:pStyle w:val="Heading"/>
        <w:rPr>
          <w:b w:val="0"/>
        </w:rPr>
      </w:pPr>
    </w:p>
    <w:p w14:paraId="5C6BCF61" w14:textId="77777777" w:rsidR="00C660DD" w:rsidRDefault="00C660DD" w:rsidP="00E96413">
      <w:pPr>
        <w:pStyle w:val="Heading"/>
        <w:rPr>
          <w:b w:val="0"/>
        </w:rPr>
      </w:pPr>
    </w:p>
    <w:p w14:paraId="22913C60" w14:textId="77777777" w:rsidR="00C660DD" w:rsidRDefault="00C660DD" w:rsidP="00E96413">
      <w:pPr>
        <w:pStyle w:val="Heading"/>
        <w:rPr>
          <w:b w:val="0"/>
        </w:rPr>
      </w:pPr>
    </w:p>
    <w:p w14:paraId="1A754946" w14:textId="77777777" w:rsidR="00C660DD" w:rsidRDefault="00C660DD" w:rsidP="00E96413">
      <w:pPr>
        <w:pStyle w:val="Heading"/>
        <w:rPr>
          <w:b w:val="0"/>
        </w:rPr>
      </w:pPr>
    </w:p>
    <w:p w14:paraId="3BF8C5F0" w14:textId="77777777" w:rsidR="00C660DD" w:rsidRDefault="00C660DD" w:rsidP="00E96413">
      <w:pPr>
        <w:pStyle w:val="Heading"/>
        <w:rPr>
          <w:b w:val="0"/>
        </w:rPr>
      </w:pPr>
    </w:p>
    <w:p w14:paraId="7728C5FA" w14:textId="77777777" w:rsidR="00C660DD" w:rsidRDefault="00C660DD" w:rsidP="00E96413">
      <w:pPr>
        <w:pStyle w:val="Heading"/>
        <w:rPr>
          <w:b w:val="0"/>
        </w:rPr>
      </w:pPr>
    </w:p>
    <w:p w14:paraId="2D6C5583" w14:textId="32F21B10" w:rsidR="008D0259" w:rsidRDefault="008D0259" w:rsidP="00E96413">
      <w:pPr>
        <w:pStyle w:val="Heading"/>
        <w:rPr>
          <w:b w:val="0"/>
        </w:rPr>
      </w:pPr>
    </w:p>
    <w:p w14:paraId="56DF266F" w14:textId="339206E4"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041F3631" w14:textId="77777777" w:rsidR="00C660DD" w:rsidRDefault="00C660DD" w:rsidP="00E2094D">
      <w:pPr>
        <w:pStyle w:val="Captionindentsmall"/>
        <w:ind w:left="0" w:firstLine="0"/>
        <w:rPr>
          <w:b/>
        </w:rPr>
      </w:pPr>
    </w:p>
    <w:p w14:paraId="2708F5AD" w14:textId="77777777"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14:paraId="1DC5BCF9" w14:textId="77777777"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7777777" w:rsidR="00C9269A" w:rsidRDefault="00C9269A" w:rsidP="00C9269A">
      <w:pPr>
        <w:pStyle w:val="ResponseMinister"/>
        <w:rPr>
          <w:b/>
          <w:bCs/>
        </w:rPr>
      </w:pPr>
      <w:r w:rsidRPr="00C9269A">
        <w:rPr>
          <w:b/>
          <w:bCs/>
        </w:rPr>
        <w:t>C:</w:t>
      </w:r>
      <w:r w:rsidRPr="00C9269A">
        <w:rPr>
          <w:b/>
          <w:bCs/>
        </w:rPr>
        <w:tab/>
        <w:t xml:space="preserve">And </w:t>
      </w:r>
      <w:proofErr w:type="gramStart"/>
      <w:r w:rsidRPr="00C9269A">
        <w:rPr>
          <w:b/>
          <w:bCs/>
        </w:rPr>
        <w:t>also</w:t>
      </w:r>
      <w:proofErr w:type="gramEnd"/>
      <w:r w:rsidRPr="00C9269A">
        <w:rPr>
          <w:b/>
          <w:bCs/>
        </w:rPr>
        <w:t xml:space="preserve"> with you.</w:t>
      </w:r>
    </w:p>
    <w:p w14:paraId="0D861FB3" w14:textId="77777777" w:rsidR="003B4A8E" w:rsidRDefault="003B4A8E" w:rsidP="00C9269A">
      <w:pPr>
        <w:pStyle w:val="ResponseMinister"/>
        <w:rPr>
          <w:b/>
          <w:bCs/>
        </w:rPr>
      </w:pPr>
    </w:p>
    <w:p w14:paraId="6D7AD50A" w14:textId="77777777" w:rsidR="003B4A8E" w:rsidRPr="00C9269A" w:rsidRDefault="003B4A8E" w:rsidP="00C9269A">
      <w:pPr>
        <w:pStyle w:val="ResponseMinister"/>
        <w:rPr>
          <w:b/>
          <w:bCs/>
        </w:rPr>
      </w:pPr>
    </w:p>
    <w:p w14:paraId="1C4BD79F" w14:textId="77777777"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7777777"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77777777" w:rsidR="009E22E1" w:rsidRDefault="009E22E1" w:rsidP="00230B77">
      <w:pPr>
        <w:spacing w:after="120"/>
        <w:ind w:left="540" w:hanging="540"/>
        <w:jc w:val="both"/>
        <w:rPr>
          <w:sz w:val="20"/>
          <w:szCs w:val="20"/>
        </w:rPr>
      </w:pPr>
    </w:p>
    <w:p w14:paraId="6E0746D6" w14:textId="77777777"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14:paraId="28357D06" w14:textId="77777777" w:rsidR="00343251" w:rsidRDefault="00343251" w:rsidP="00230B77">
      <w:pPr>
        <w:spacing w:after="120"/>
        <w:ind w:left="540" w:hanging="540"/>
        <w:jc w:val="both"/>
        <w:rPr>
          <w:rFonts w:eastAsiaTheme="minorEastAsia" w:cs="Times"/>
          <w:b/>
          <w:bCs/>
          <w:sz w:val="20"/>
          <w:szCs w:val="20"/>
        </w:rPr>
      </w:pPr>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1F3B51E1" w14:textId="77777777" w:rsidR="0010325D" w:rsidRDefault="0010325D" w:rsidP="0010325D">
      <w:pPr>
        <w:spacing w:after="120"/>
        <w:ind w:left="540" w:hanging="540"/>
        <w:rPr>
          <w:b/>
          <w:bCs/>
          <w:sz w:val="22"/>
          <w:szCs w:val="22"/>
        </w:rPr>
      </w:pPr>
    </w:p>
    <w:p w14:paraId="41C0EEB1" w14:textId="77777777" w:rsidR="00694E7C" w:rsidRDefault="00694E7C" w:rsidP="0010325D">
      <w:pPr>
        <w:spacing w:after="120"/>
        <w:ind w:left="540" w:hanging="540"/>
        <w:jc w:val="center"/>
        <w:rPr>
          <w:b/>
          <w:bCs/>
          <w:sz w:val="22"/>
          <w:szCs w:val="22"/>
        </w:rPr>
      </w:pP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77777777"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749F574C" w14:textId="77777777" w:rsidR="008D0259" w:rsidRDefault="008D0259">
      <w:pPr>
        <w:rPr>
          <w:sz w:val="20"/>
          <w:szCs w:val="20"/>
        </w:rPr>
      </w:pPr>
      <w:r>
        <w:rPr>
          <w:sz w:val="20"/>
          <w:szCs w:val="20"/>
        </w:rPr>
        <w:br w:type="page"/>
      </w:r>
    </w:p>
    <w:p w14:paraId="1FE4EBEF" w14:textId="77777777" w:rsidR="000007A0" w:rsidRDefault="000007A0" w:rsidP="00D802FC">
      <w:pPr>
        <w:ind w:left="540" w:hanging="540"/>
        <w:rPr>
          <w:b/>
          <w:bCs/>
          <w:sz w:val="22"/>
          <w:szCs w:val="22"/>
        </w:rPr>
      </w:pPr>
      <w:r w:rsidRPr="00251E75">
        <w:rPr>
          <w:b/>
          <w:bCs/>
          <w:sz w:val="22"/>
          <w:szCs w:val="22"/>
        </w:rPr>
        <w:lastRenderedPageBreak/>
        <w:t>OH, TASTE AND SEE</w:t>
      </w:r>
    </w:p>
    <w:p w14:paraId="2C3BE3E7" w14:textId="77777777" w:rsidR="00FA4AE2" w:rsidRDefault="00FA4AE2" w:rsidP="00FA4AE2">
      <w:pPr>
        <w:autoSpaceDE w:val="0"/>
        <w:autoSpaceDN w:val="0"/>
        <w:rPr>
          <w:rFonts w:ascii="Times" w:hAnsi="Times"/>
          <w:kern w:val="28"/>
          <w:sz w:val="20"/>
          <w:szCs w:val="20"/>
        </w:rPr>
      </w:pPr>
    </w:p>
    <w:p w14:paraId="10A2D19D" w14:textId="77777777" w:rsidR="00EF255A" w:rsidRDefault="00BD6E35" w:rsidP="00FA4AE2">
      <w:pPr>
        <w:pStyle w:val="ResponseMinister"/>
        <w:spacing w:after="420"/>
      </w:pPr>
      <w:r>
        <w:rPr>
          <w:noProof/>
        </w:rPr>
        <w:drawing>
          <wp:anchor distT="0" distB="0" distL="114300" distR="114300" simplePos="0" relativeHeight="251653632" behindDoc="0" locked="0" layoutInCell="1" allowOverlap="1" wp14:anchorId="0DCBA7FB" wp14:editId="58F80C24">
            <wp:simplePos x="0" y="0"/>
            <wp:positionH relativeFrom="column">
              <wp:posOffset>388620</wp:posOffset>
            </wp:positionH>
            <wp:positionV relativeFrom="paragraph">
              <wp:posOffset>54610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502C75" w14:textId="77777777" w:rsidR="00EF255A" w:rsidRDefault="00EF255A" w:rsidP="00FA4AE2">
      <w:pPr>
        <w:pStyle w:val="ResponseMinister"/>
        <w:spacing w:after="420"/>
      </w:pPr>
    </w:p>
    <w:p w14:paraId="0BC655BB" w14:textId="77777777" w:rsidR="00EF255A" w:rsidRDefault="00EF255A" w:rsidP="00FA4AE2">
      <w:pPr>
        <w:pStyle w:val="ResponseMinister"/>
        <w:spacing w:after="420"/>
      </w:pPr>
    </w:p>
    <w:p w14:paraId="52D39683" w14:textId="77777777" w:rsidR="00EF255A" w:rsidRDefault="00EF255A" w:rsidP="00FA4AE2">
      <w:pPr>
        <w:pStyle w:val="ResponseMinister"/>
        <w:spacing w:after="420"/>
      </w:pPr>
    </w:p>
    <w:p w14:paraId="1A42068B" w14:textId="77777777" w:rsidR="00EF255A" w:rsidRDefault="00EF255A" w:rsidP="00FA4AE2">
      <w:pPr>
        <w:pStyle w:val="ResponseMinister"/>
        <w:spacing w:after="420"/>
      </w:pPr>
    </w:p>
    <w:p w14:paraId="7201CBFF" w14:textId="77777777" w:rsidR="00EF255A" w:rsidRDefault="00EF255A" w:rsidP="00FA4AE2">
      <w:pPr>
        <w:pStyle w:val="ResponseMinister"/>
        <w:spacing w:after="420"/>
      </w:pPr>
    </w:p>
    <w:p w14:paraId="49FBFD1B" w14:textId="77777777" w:rsidR="00A1794A" w:rsidRDefault="003B4A8E" w:rsidP="00A1794A">
      <w:pPr>
        <w:pStyle w:val="ResponseMinister"/>
        <w:tabs>
          <w:tab w:val="right" w:pos="8640"/>
        </w:tabs>
        <w:spacing w:after="420"/>
        <w:ind w:left="0" w:firstLine="0"/>
        <w:rPr>
          <w:sz w:val="16"/>
          <w:szCs w:val="16"/>
        </w:rPr>
      </w:pPr>
      <w:r>
        <w:rPr>
          <w:noProof/>
        </w:rPr>
        <w:drawing>
          <wp:anchor distT="0" distB="0" distL="114300" distR="114300" simplePos="0" relativeHeight="251652608" behindDoc="0" locked="0" layoutInCell="1" allowOverlap="1" wp14:anchorId="3EF6B79D" wp14:editId="19EEE984">
            <wp:simplePos x="0" y="0"/>
            <wp:positionH relativeFrom="column">
              <wp:posOffset>388620</wp:posOffset>
            </wp:positionH>
            <wp:positionV relativeFrom="paragraph">
              <wp:posOffset>53340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29DE3B" w14:textId="77777777" w:rsidR="00F710D3" w:rsidRDefault="00F710D3" w:rsidP="00A1794A">
      <w:pPr>
        <w:pStyle w:val="ResponseMinister"/>
        <w:tabs>
          <w:tab w:val="right" w:pos="8640"/>
        </w:tabs>
        <w:spacing w:after="420"/>
        <w:ind w:left="0" w:firstLine="0"/>
        <w:rPr>
          <w:sz w:val="16"/>
          <w:szCs w:val="16"/>
        </w:rPr>
      </w:pPr>
    </w:p>
    <w:p w14:paraId="583F6D13" w14:textId="77777777" w:rsidR="00FA4AE2" w:rsidRDefault="00FA4AE2" w:rsidP="00FA4AE2">
      <w:pPr>
        <w:pStyle w:val="ResponseMinister"/>
        <w:rPr>
          <w:b/>
          <w:sz w:val="24"/>
          <w:szCs w:val="24"/>
        </w:rPr>
      </w:pPr>
    </w:p>
    <w:p w14:paraId="14486478" w14:textId="77777777" w:rsidR="00FA4AE2" w:rsidRDefault="00FA4AE2" w:rsidP="00FA4AE2">
      <w:pPr>
        <w:pStyle w:val="ResponseMinister"/>
        <w:rPr>
          <w:b/>
          <w:sz w:val="24"/>
          <w:szCs w:val="24"/>
        </w:rPr>
      </w:pPr>
    </w:p>
    <w:p w14:paraId="38431F05" w14:textId="77777777" w:rsidR="003B4A8E" w:rsidRDefault="003B4A8E" w:rsidP="00251E75">
      <w:pPr>
        <w:pStyle w:val="ResponseMinister"/>
        <w:spacing w:after="0"/>
        <w:rPr>
          <w:b/>
          <w:bCs/>
          <w:sz w:val="22"/>
          <w:szCs w:val="22"/>
        </w:rPr>
      </w:pPr>
    </w:p>
    <w:p w14:paraId="0209CAFA" w14:textId="77777777"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1038857" w14:textId="77777777" w:rsidR="003B4A8E" w:rsidRDefault="003B4A8E" w:rsidP="00F64304">
      <w:pPr>
        <w:spacing w:after="120"/>
        <w:rPr>
          <w:rFonts w:eastAsiaTheme="minorEastAsia" w:cs="Times"/>
          <w:b/>
          <w:bCs/>
          <w:i/>
          <w:iCs/>
          <w:sz w:val="16"/>
          <w:szCs w:val="16"/>
        </w:rPr>
      </w:pPr>
    </w:p>
    <w:p w14:paraId="0F924BD3" w14:textId="77777777" w:rsidR="00346086" w:rsidRDefault="00346086" w:rsidP="00F64304">
      <w:pPr>
        <w:spacing w:after="120"/>
        <w:rPr>
          <w:rFonts w:eastAsiaTheme="minorEastAsia" w:cs="Times"/>
          <w:b/>
          <w:bCs/>
          <w:i/>
          <w:iCs/>
          <w:sz w:val="16"/>
          <w:szCs w:val="16"/>
        </w:rPr>
      </w:pPr>
    </w:p>
    <w:p w14:paraId="7A738570" w14:textId="77777777"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3CD304D6" w14:textId="77777777"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75620C89" w14:textId="77777777" w:rsidR="00F34E08" w:rsidRPr="00F34E08" w:rsidRDefault="00290B49" w:rsidP="00F34E08">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34E08" w:rsidRPr="00F34E08">
        <w:rPr>
          <w:b/>
          <w:sz w:val="22"/>
          <w:szCs w:val="22"/>
        </w:rPr>
        <w:t>Acts 11:19–26</w:t>
      </w:r>
    </w:p>
    <w:p w14:paraId="1536676B" w14:textId="4D87DAF1" w:rsidR="002F2C5C" w:rsidRDefault="002F2C5C" w:rsidP="00D01839">
      <w:pPr>
        <w:keepNext/>
        <w:tabs>
          <w:tab w:val="right" w:pos="8640"/>
          <w:tab w:val="right" w:pos="9540"/>
        </w:tabs>
        <w:outlineLvl w:val="0"/>
        <w:rPr>
          <w:b/>
          <w:sz w:val="22"/>
          <w:szCs w:val="22"/>
        </w:rPr>
      </w:pPr>
    </w:p>
    <w:p w14:paraId="6D7939C6" w14:textId="77777777" w:rsidR="00F34E08" w:rsidRPr="00F34E08" w:rsidRDefault="00F34E08" w:rsidP="00F34E08">
      <w:pPr>
        <w:spacing w:line="276" w:lineRule="auto"/>
        <w:ind w:firstLine="360"/>
        <w:jc w:val="both"/>
        <w:rPr>
          <w:sz w:val="20"/>
          <w:szCs w:val="20"/>
        </w:rPr>
      </w:pPr>
      <w:r w:rsidRPr="00F34E08">
        <w:rPr>
          <w:sz w:val="20"/>
          <w:szCs w:val="20"/>
          <w:vertAlign w:val="superscript"/>
        </w:rPr>
        <w:t>19</w:t>
      </w:r>
      <w:r w:rsidRPr="00F34E08">
        <w:rPr>
          <w:sz w:val="20"/>
          <w:szCs w:val="20"/>
        </w:rPr>
        <w:t xml:space="preserve">Now those who had been scattered by the persecution that took place at the time of Stephen traveled as far as Phoenicia, Cyprus, and Antioch, speaking the word to no one except Jews. </w:t>
      </w:r>
      <w:r w:rsidRPr="00F34E08">
        <w:rPr>
          <w:sz w:val="20"/>
          <w:szCs w:val="20"/>
          <w:vertAlign w:val="superscript"/>
        </w:rPr>
        <w:t>20</w:t>
      </w:r>
      <w:r w:rsidRPr="00F34E08">
        <w:rPr>
          <w:sz w:val="20"/>
          <w:szCs w:val="20"/>
        </w:rPr>
        <w:t xml:space="preserve">But there were some men from Cyprus and Cyrene who came to Antioch and also began to speak to the Greeks, preaching the good news about the </w:t>
      </w:r>
      <w:r w:rsidRPr="00F34E08">
        <w:rPr>
          <w:smallCaps/>
          <w:sz w:val="20"/>
          <w:szCs w:val="20"/>
        </w:rPr>
        <w:t>L</w:t>
      </w:r>
      <w:r w:rsidRPr="00F34E08">
        <w:rPr>
          <w:sz w:val="20"/>
          <w:szCs w:val="20"/>
        </w:rPr>
        <w:t xml:space="preserve">ord Jesus. </w:t>
      </w:r>
      <w:r w:rsidRPr="00F34E08">
        <w:rPr>
          <w:sz w:val="20"/>
          <w:szCs w:val="20"/>
          <w:vertAlign w:val="superscript"/>
        </w:rPr>
        <w:t>21</w:t>
      </w:r>
      <w:r w:rsidRPr="00F34E08">
        <w:rPr>
          <w:sz w:val="20"/>
          <w:szCs w:val="20"/>
        </w:rPr>
        <w:t xml:space="preserve">The </w:t>
      </w:r>
      <w:r w:rsidRPr="00F34E08">
        <w:rPr>
          <w:smallCaps/>
          <w:sz w:val="20"/>
          <w:szCs w:val="20"/>
        </w:rPr>
        <w:t>L</w:t>
      </w:r>
      <w:r w:rsidRPr="00F34E08">
        <w:rPr>
          <w:sz w:val="20"/>
          <w:szCs w:val="20"/>
        </w:rPr>
        <w:t xml:space="preserve">ord’s hand was with them, and a large number of people believed and turned to the </w:t>
      </w:r>
      <w:r w:rsidRPr="00F34E08">
        <w:rPr>
          <w:smallCaps/>
          <w:sz w:val="20"/>
          <w:szCs w:val="20"/>
        </w:rPr>
        <w:t>L</w:t>
      </w:r>
      <w:r w:rsidRPr="00F34E08">
        <w:rPr>
          <w:sz w:val="20"/>
          <w:szCs w:val="20"/>
        </w:rPr>
        <w:t xml:space="preserve">ord. </w:t>
      </w:r>
    </w:p>
    <w:p w14:paraId="5EAA5358" w14:textId="77777777" w:rsidR="00F34E08" w:rsidRPr="00F34E08" w:rsidRDefault="00F34E08" w:rsidP="00F34E08">
      <w:pPr>
        <w:spacing w:line="276" w:lineRule="auto"/>
        <w:ind w:firstLine="360"/>
        <w:jc w:val="both"/>
        <w:rPr>
          <w:sz w:val="20"/>
          <w:szCs w:val="20"/>
        </w:rPr>
      </w:pPr>
      <w:r w:rsidRPr="00F34E08">
        <w:rPr>
          <w:sz w:val="20"/>
          <w:szCs w:val="20"/>
          <w:vertAlign w:val="superscript"/>
        </w:rPr>
        <w:t>22</w:t>
      </w:r>
      <w:r w:rsidRPr="00F34E08">
        <w:rPr>
          <w:sz w:val="20"/>
          <w:szCs w:val="20"/>
        </w:rPr>
        <w:t xml:space="preserve">A report about this reached the ears of the church in Jerusalem, and they sent Barnabas to go on to Antioch. </w:t>
      </w:r>
      <w:r w:rsidRPr="00F34E08">
        <w:rPr>
          <w:sz w:val="20"/>
          <w:szCs w:val="20"/>
          <w:vertAlign w:val="superscript"/>
        </w:rPr>
        <w:t>23</w:t>
      </w:r>
      <w:r w:rsidRPr="00F34E08">
        <w:rPr>
          <w:sz w:val="20"/>
          <w:szCs w:val="20"/>
        </w:rPr>
        <w:t xml:space="preserve">When he arrived and saw God’s </w:t>
      </w:r>
      <w:proofErr w:type="gramStart"/>
      <w:r w:rsidRPr="00F34E08">
        <w:rPr>
          <w:sz w:val="20"/>
          <w:szCs w:val="20"/>
        </w:rPr>
        <w:t>grace,</w:t>
      </w:r>
      <w:proofErr w:type="gramEnd"/>
      <w:r w:rsidRPr="00F34E08">
        <w:rPr>
          <w:sz w:val="20"/>
          <w:szCs w:val="20"/>
        </w:rPr>
        <w:t xml:space="preserve"> he was glad and encouraged them all to remain true to the </w:t>
      </w:r>
      <w:r w:rsidRPr="00F34E08">
        <w:rPr>
          <w:smallCaps/>
          <w:sz w:val="20"/>
          <w:szCs w:val="20"/>
        </w:rPr>
        <w:t>L</w:t>
      </w:r>
      <w:r w:rsidRPr="00F34E08">
        <w:rPr>
          <w:sz w:val="20"/>
          <w:szCs w:val="20"/>
        </w:rPr>
        <w:t xml:space="preserve">ord with devoted hearts. </w:t>
      </w:r>
      <w:r w:rsidRPr="00F34E08">
        <w:rPr>
          <w:sz w:val="20"/>
          <w:szCs w:val="20"/>
          <w:vertAlign w:val="superscript"/>
        </w:rPr>
        <w:t>24</w:t>
      </w:r>
      <w:r w:rsidRPr="00F34E08">
        <w:rPr>
          <w:sz w:val="20"/>
          <w:szCs w:val="20"/>
        </w:rPr>
        <w:t xml:space="preserve">He was a good man who was full of the Holy Spirit and faith, and a large number of people were added to the </w:t>
      </w:r>
      <w:r w:rsidRPr="00F34E08">
        <w:rPr>
          <w:smallCaps/>
          <w:sz w:val="20"/>
          <w:szCs w:val="20"/>
        </w:rPr>
        <w:t>L</w:t>
      </w:r>
      <w:r w:rsidRPr="00F34E08">
        <w:rPr>
          <w:sz w:val="20"/>
          <w:szCs w:val="20"/>
        </w:rPr>
        <w:t xml:space="preserve">ord. </w:t>
      </w:r>
    </w:p>
    <w:p w14:paraId="474C3EE5" w14:textId="77777777" w:rsidR="00F34E08" w:rsidRPr="00F34E08" w:rsidRDefault="00F34E08" w:rsidP="00F34E08">
      <w:pPr>
        <w:spacing w:line="276" w:lineRule="auto"/>
        <w:ind w:firstLine="360"/>
        <w:jc w:val="both"/>
        <w:rPr>
          <w:sz w:val="20"/>
          <w:szCs w:val="20"/>
        </w:rPr>
      </w:pPr>
      <w:r w:rsidRPr="00F34E08">
        <w:rPr>
          <w:sz w:val="20"/>
          <w:szCs w:val="20"/>
          <w:vertAlign w:val="superscript"/>
        </w:rPr>
        <w:t>25</w:t>
      </w:r>
      <w:r w:rsidRPr="00F34E08">
        <w:rPr>
          <w:sz w:val="20"/>
          <w:szCs w:val="20"/>
        </w:rPr>
        <w:t xml:space="preserve">Then Barnabas went to Tarsus to look for Saul. </w:t>
      </w:r>
      <w:r w:rsidRPr="00F34E08">
        <w:rPr>
          <w:sz w:val="20"/>
          <w:szCs w:val="20"/>
          <w:vertAlign w:val="superscript"/>
        </w:rPr>
        <w:t>26</w:t>
      </w:r>
      <w:r w:rsidRPr="00F34E08">
        <w:rPr>
          <w:sz w:val="20"/>
          <w:szCs w:val="20"/>
        </w:rPr>
        <w:t xml:space="preserve">When he found him, he brought him to Antioch. </w:t>
      </w:r>
      <w:proofErr w:type="gramStart"/>
      <w:r w:rsidRPr="00F34E08">
        <w:rPr>
          <w:sz w:val="20"/>
          <w:szCs w:val="20"/>
        </w:rPr>
        <w:t>So</w:t>
      </w:r>
      <w:proofErr w:type="gramEnd"/>
      <w:r w:rsidRPr="00F34E08">
        <w:rPr>
          <w:sz w:val="20"/>
          <w:szCs w:val="20"/>
        </w:rPr>
        <w:t xml:space="preserve"> for a whole year they met with the church and taught a large number of people. It was in Antioch that the disciples were first called Christians. </w:t>
      </w:r>
    </w:p>
    <w:p w14:paraId="62B2F8D2" w14:textId="77777777" w:rsidR="002F2C5C" w:rsidRPr="00A2490A" w:rsidRDefault="002F2C5C" w:rsidP="00D01839">
      <w:pPr>
        <w:keepNext/>
        <w:tabs>
          <w:tab w:val="right" w:pos="8640"/>
          <w:tab w:val="right" w:pos="9540"/>
        </w:tabs>
        <w:outlineLvl w:val="0"/>
        <w:rPr>
          <w:b/>
          <w:sz w:val="22"/>
          <w:szCs w:val="22"/>
        </w:rPr>
      </w:pPr>
    </w:p>
    <w:p w14:paraId="373BA7DC" w14:textId="4B5AE80F" w:rsidR="006E6C82" w:rsidRDefault="006E6C82" w:rsidP="00D01839">
      <w:pPr>
        <w:keepNext/>
        <w:tabs>
          <w:tab w:val="right" w:pos="8640"/>
          <w:tab w:val="right" w:pos="9540"/>
        </w:tabs>
        <w:outlineLvl w:val="0"/>
        <w:rPr>
          <w:b/>
          <w:sz w:val="22"/>
          <w:szCs w:val="22"/>
        </w:rPr>
      </w:pPr>
    </w:p>
    <w:p w14:paraId="41118979" w14:textId="44403593"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DC5548">
        <w:rPr>
          <w:rFonts w:eastAsiaTheme="minorEastAsia" w:cs="Times"/>
          <w:b/>
          <w:bCs/>
          <w:sz w:val="22"/>
          <w:szCs w:val="22"/>
        </w:rPr>
        <w:t>98</w:t>
      </w:r>
    </w:p>
    <w:p w14:paraId="0C878D82" w14:textId="514BEFE8" w:rsidR="00A20E6C" w:rsidRDefault="00A20E6C" w:rsidP="00343251">
      <w:pPr>
        <w:tabs>
          <w:tab w:val="right" w:pos="8640"/>
        </w:tabs>
        <w:spacing w:line="276" w:lineRule="auto"/>
        <w:jc w:val="both"/>
        <w:rPr>
          <w:rFonts w:eastAsiaTheme="minorEastAsia" w:cs="Times"/>
          <w:b/>
          <w:bCs/>
          <w:sz w:val="22"/>
          <w:szCs w:val="22"/>
        </w:rPr>
      </w:pPr>
    </w:p>
    <w:p w14:paraId="478ECCBF" w14:textId="693F6953" w:rsidR="00EF08F2" w:rsidRDefault="003855B2" w:rsidP="00343251">
      <w:pPr>
        <w:tabs>
          <w:tab w:val="right" w:pos="8640"/>
        </w:tabs>
        <w:spacing w:line="276" w:lineRule="auto"/>
        <w:jc w:val="both"/>
        <w:rPr>
          <w:rFonts w:eastAsiaTheme="minorEastAsia" w:cs="Times"/>
          <w:b/>
          <w:bCs/>
          <w:sz w:val="22"/>
          <w:szCs w:val="22"/>
        </w:rPr>
      </w:pPr>
      <w:r>
        <w:rPr>
          <w:noProof/>
        </w:rPr>
        <w:drawing>
          <wp:anchor distT="0" distB="0" distL="114300" distR="114300" simplePos="0" relativeHeight="251725312" behindDoc="0" locked="0" layoutInCell="1" allowOverlap="1" wp14:anchorId="6D257DDC" wp14:editId="158E41D0">
            <wp:simplePos x="0" y="0"/>
            <wp:positionH relativeFrom="column">
              <wp:posOffset>885825</wp:posOffset>
            </wp:positionH>
            <wp:positionV relativeFrom="paragraph">
              <wp:posOffset>102870</wp:posOffset>
            </wp:positionV>
            <wp:extent cx="3181350" cy="19907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anchor>
        </w:drawing>
      </w:r>
    </w:p>
    <w:p w14:paraId="1BDB420E" w14:textId="0D7F8389" w:rsidR="00EF08F2" w:rsidRDefault="00EF08F2" w:rsidP="00343251">
      <w:pPr>
        <w:tabs>
          <w:tab w:val="right" w:pos="8640"/>
        </w:tabs>
        <w:spacing w:line="276" w:lineRule="auto"/>
        <w:jc w:val="both"/>
        <w:rPr>
          <w:rFonts w:eastAsiaTheme="minorEastAsia" w:cs="Times"/>
          <w:b/>
          <w:bCs/>
          <w:sz w:val="22"/>
          <w:szCs w:val="22"/>
        </w:rPr>
      </w:pPr>
    </w:p>
    <w:p w14:paraId="6FE5D05F" w14:textId="0A7DAECD" w:rsidR="003855B2" w:rsidRDefault="003855B2" w:rsidP="00343251">
      <w:pPr>
        <w:tabs>
          <w:tab w:val="right" w:pos="8640"/>
        </w:tabs>
        <w:spacing w:line="276" w:lineRule="auto"/>
        <w:jc w:val="both"/>
        <w:rPr>
          <w:rFonts w:eastAsiaTheme="minorEastAsia" w:cs="Times"/>
          <w:b/>
          <w:bCs/>
          <w:sz w:val="22"/>
          <w:szCs w:val="22"/>
        </w:rPr>
      </w:pPr>
    </w:p>
    <w:p w14:paraId="12A7A4F3" w14:textId="446FB3C7" w:rsidR="003855B2" w:rsidRDefault="003855B2" w:rsidP="00343251">
      <w:pPr>
        <w:tabs>
          <w:tab w:val="right" w:pos="8640"/>
        </w:tabs>
        <w:spacing w:line="276" w:lineRule="auto"/>
        <w:jc w:val="both"/>
        <w:rPr>
          <w:rFonts w:eastAsiaTheme="minorEastAsia" w:cs="Times"/>
          <w:b/>
          <w:bCs/>
          <w:sz w:val="22"/>
          <w:szCs w:val="22"/>
        </w:rPr>
      </w:pPr>
    </w:p>
    <w:p w14:paraId="0C50A74C" w14:textId="0D2EC576" w:rsidR="003855B2" w:rsidRDefault="003855B2" w:rsidP="00343251">
      <w:pPr>
        <w:tabs>
          <w:tab w:val="right" w:pos="8640"/>
        </w:tabs>
        <w:spacing w:line="276" w:lineRule="auto"/>
        <w:jc w:val="both"/>
        <w:rPr>
          <w:rFonts w:eastAsiaTheme="minorEastAsia" w:cs="Times"/>
          <w:b/>
          <w:bCs/>
          <w:sz w:val="22"/>
          <w:szCs w:val="22"/>
        </w:rPr>
      </w:pPr>
    </w:p>
    <w:p w14:paraId="5659F1D8" w14:textId="539FCB3A" w:rsidR="003855B2" w:rsidRDefault="003855B2" w:rsidP="00343251">
      <w:pPr>
        <w:tabs>
          <w:tab w:val="right" w:pos="8640"/>
        </w:tabs>
        <w:spacing w:line="276" w:lineRule="auto"/>
        <w:jc w:val="both"/>
        <w:rPr>
          <w:rFonts w:eastAsiaTheme="minorEastAsia" w:cs="Times"/>
          <w:b/>
          <w:bCs/>
          <w:sz w:val="22"/>
          <w:szCs w:val="22"/>
        </w:rPr>
      </w:pPr>
    </w:p>
    <w:p w14:paraId="34444F28" w14:textId="3B9D7844" w:rsidR="003855B2" w:rsidRDefault="003855B2" w:rsidP="00343251">
      <w:pPr>
        <w:tabs>
          <w:tab w:val="right" w:pos="8640"/>
        </w:tabs>
        <w:spacing w:line="276" w:lineRule="auto"/>
        <w:jc w:val="both"/>
        <w:rPr>
          <w:rFonts w:eastAsiaTheme="minorEastAsia" w:cs="Times"/>
          <w:b/>
          <w:bCs/>
          <w:sz w:val="22"/>
          <w:szCs w:val="22"/>
        </w:rPr>
      </w:pPr>
    </w:p>
    <w:p w14:paraId="231B8E2A" w14:textId="7329A357" w:rsidR="003855B2" w:rsidRDefault="003855B2" w:rsidP="00343251">
      <w:pPr>
        <w:tabs>
          <w:tab w:val="right" w:pos="8640"/>
        </w:tabs>
        <w:spacing w:line="276" w:lineRule="auto"/>
        <w:jc w:val="both"/>
        <w:rPr>
          <w:rFonts w:eastAsiaTheme="minorEastAsia" w:cs="Times"/>
          <w:b/>
          <w:bCs/>
          <w:sz w:val="22"/>
          <w:szCs w:val="22"/>
        </w:rPr>
      </w:pPr>
    </w:p>
    <w:p w14:paraId="1F6C48C1" w14:textId="182FC93D" w:rsidR="003855B2" w:rsidRDefault="003855B2" w:rsidP="00343251">
      <w:pPr>
        <w:tabs>
          <w:tab w:val="right" w:pos="8640"/>
        </w:tabs>
        <w:spacing w:line="276" w:lineRule="auto"/>
        <w:jc w:val="both"/>
        <w:rPr>
          <w:rFonts w:eastAsiaTheme="minorEastAsia" w:cs="Times"/>
          <w:b/>
          <w:bCs/>
          <w:sz w:val="22"/>
          <w:szCs w:val="22"/>
        </w:rPr>
      </w:pPr>
    </w:p>
    <w:p w14:paraId="7C47FAAE" w14:textId="7068D706" w:rsidR="003855B2" w:rsidRDefault="003855B2" w:rsidP="00343251">
      <w:pPr>
        <w:tabs>
          <w:tab w:val="right" w:pos="8640"/>
        </w:tabs>
        <w:spacing w:line="276" w:lineRule="auto"/>
        <w:jc w:val="both"/>
        <w:rPr>
          <w:rFonts w:eastAsiaTheme="minorEastAsia" w:cs="Times"/>
          <w:b/>
          <w:bCs/>
          <w:sz w:val="22"/>
          <w:szCs w:val="22"/>
        </w:rPr>
      </w:pPr>
    </w:p>
    <w:p w14:paraId="010DFE17" w14:textId="10D9640B" w:rsidR="003855B2" w:rsidRDefault="003855B2" w:rsidP="00343251">
      <w:pPr>
        <w:tabs>
          <w:tab w:val="right" w:pos="8640"/>
        </w:tabs>
        <w:spacing w:line="276" w:lineRule="auto"/>
        <w:jc w:val="both"/>
        <w:rPr>
          <w:rFonts w:eastAsiaTheme="minorEastAsia" w:cs="Times"/>
          <w:b/>
          <w:bCs/>
          <w:sz w:val="22"/>
          <w:szCs w:val="22"/>
        </w:rPr>
      </w:pPr>
    </w:p>
    <w:p w14:paraId="7EDFA980" w14:textId="77777777" w:rsidR="003855B2" w:rsidRDefault="003855B2" w:rsidP="00343251">
      <w:pPr>
        <w:tabs>
          <w:tab w:val="right" w:pos="8640"/>
        </w:tabs>
        <w:spacing w:line="276" w:lineRule="auto"/>
        <w:jc w:val="both"/>
        <w:rPr>
          <w:rFonts w:eastAsiaTheme="minorEastAsia" w:cs="Times"/>
          <w:b/>
          <w:bCs/>
          <w:sz w:val="22"/>
          <w:szCs w:val="22"/>
        </w:rPr>
      </w:pPr>
    </w:p>
    <w:p w14:paraId="3BC2C3B8" w14:textId="77777777" w:rsidR="002F2C5C" w:rsidRDefault="002F2C5C" w:rsidP="00123A03">
      <w:pPr>
        <w:widowControl w:val="0"/>
        <w:autoSpaceDE w:val="0"/>
        <w:autoSpaceDN w:val="0"/>
        <w:adjustRightInd w:val="0"/>
        <w:rPr>
          <w:rFonts w:ascii="Segoe UI" w:hAnsi="Segoe UI" w:cs="Segoe UI"/>
          <w:b/>
          <w:bCs/>
          <w:i/>
          <w:iCs/>
          <w:sz w:val="20"/>
          <w:szCs w:val="20"/>
        </w:rPr>
      </w:pPr>
    </w:p>
    <w:p w14:paraId="776303A2" w14:textId="000F150F" w:rsidR="00DC513B" w:rsidRDefault="00DC513B" w:rsidP="00F23E7A">
      <w:pPr>
        <w:widowControl w:val="0"/>
        <w:autoSpaceDE w:val="0"/>
        <w:autoSpaceDN w:val="0"/>
        <w:adjustRightInd w:val="0"/>
        <w:ind w:left="720"/>
        <w:rPr>
          <w:b/>
          <w:bCs/>
          <w:i/>
          <w:iCs/>
          <w:sz w:val="20"/>
          <w:szCs w:val="20"/>
        </w:rPr>
      </w:pPr>
      <w:r w:rsidRPr="00DC513B">
        <w:rPr>
          <w:b/>
          <w:bCs/>
          <w:i/>
          <w:iCs/>
          <w:sz w:val="20"/>
          <w:szCs w:val="20"/>
        </w:rPr>
        <w:lastRenderedPageBreak/>
        <w:t>Refrain</w:t>
      </w:r>
    </w:p>
    <w:p w14:paraId="5DA7858A" w14:textId="77777777" w:rsidR="00214CCA" w:rsidRPr="00DC513B" w:rsidRDefault="00214CCA" w:rsidP="00F23E7A">
      <w:pPr>
        <w:widowControl w:val="0"/>
        <w:autoSpaceDE w:val="0"/>
        <w:autoSpaceDN w:val="0"/>
        <w:adjustRightInd w:val="0"/>
        <w:ind w:left="720"/>
        <w:rPr>
          <w:b/>
          <w:bCs/>
          <w:i/>
          <w:iCs/>
          <w:sz w:val="20"/>
          <w:szCs w:val="20"/>
        </w:rPr>
      </w:pPr>
    </w:p>
    <w:p w14:paraId="2C8F5AE9"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 xml:space="preserve">Sing to the LORD a </w:t>
      </w:r>
      <w:r w:rsidRPr="00750DF2">
        <w:rPr>
          <w:sz w:val="20"/>
          <w:szCs w:val="20"/>
          <w:u w:val="single"/>
        </w:rPr>
        <w:t>new</w:t>
      </w:r>
      <w:r w:rsidRPr="00750DF2">
        <w:rPr>
          <w:sz w:val="20"/>
          <w:szCs w:val="20"/>
        </w:rPr>
        <w:t xml:space="preserve"> </w:t>
      </w:r>
      <w:proofErr w:type="gramStart"/>
      <w:r w:rsidRPr="00750DF2">
        <w:rPr>
          <w:sz w:val="20"/>
          <w:szCs w:val="20"/>
        </w:rPr>
        <w:t>song,*</w:t>
      </w:r>
      <w:proofErr w:type="gramEnd"/>
    </w:p>
    <w:p w14:paraId="129F5644" w14:textId="2F9D0D99" w:rsidR="00DC513B" w:rsidRDefault="00DC513B" w:rsidP="00F23E7A">
      <w:pPr>
        <w:widowControl w:val="0"/>
        <w:autoSpaceDE w:val="0"/>
        <w:autoSpaceDN w:val="0"/>
        <w:adjustRightInd w:val="0"/>
        <w:ind w:left="720" w:firstLine="360"/>
        <w:rPr>
          <w:sz w:val="20"/>
          <w:szCs w:val="20"/>
        </w:rPr>
      </w:pPr>
      <w:r w:rsidRPr="00750DF2">
        <w:rPr>
          <w:sz w:val="20"/>
          <w:szCs w:val="20"/>
        </w:rPr>
        <w:t>for he has done mar</w:t>
      </w:r>
      <w:r w:rsidRPr="00750DF2">
        <w:rPr>
          <w:sz w:val="20"/>
          <w:szCs w:val="20"/>
          <w:u w:val="single"/>
        </w:rPr>
        <w:t>vel</w:t>
      </w:r>
      <w:r w:rsidRPr="00750DF2">
        <w:rPr>
          <w:sz w:val="20"/>
          <w:szCs w:val="20"/>
        </w:rPr>
        <w:t>ous things.</w:t>
      </w:r>
    </w:p>
    <w:p w14:paraId="371F6659" w14:textId="77777777" w:rsidR="00F23E7A" w:rsidRPr="00750DF2" w:rsidRDefault="00F23E7A" w:rsidP="00F23E7A">
      <w:pPr>
        <w:widowControl w:val="0"/>
        <w:autoSpaceDE w:val="0"/>
        <w:autoSpaceDN w:val="0"/>
        <w:adjustRightInd w:val="0"/>
        <w:ind w:left="720" w:firstLine="360"/>
        <w:rPr>
          <w:sz w:val="20"/>
          <w:szCs w:val="20"/>
        </w:rPr>
      </w:pPr>
    </w:p>
    <w:p w14:paraId="05BD3C55"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The LORD has made his sal</w:t>
      </w:r>
      <w:r w:rsidRPr="00750DF2">
        <w:rPr>
          <w:sz w:val="20"/>
          <w:szCs w:val="20"/>
          <w:u w:val="single"/>
        </w:rPr>
        <w:t>va</w:t>
      </w:r>
      <w:r w:rsidRPr="00750DF2">
        <w:rPr>
          <w:sz w:val="20"/>
          <w:szCs w:val="20"/>
        </w:rPr>
        <w:t>tion known*</w:t>
      </w:r>
    </w:p>
    <w:p w14:paraId="47C0433F" w14:textId="4AA62DE9" w:rsidR="00DC513B" w:rsidRDefault="00DC513B" w:rsidP="00F23E7A">
      <w:pPr>
        <w:widowControl w:val="0"/>
        <w:autoSpaceDE w:val="0"/>
        <w:autoSpaceDN w:val="0"/>
        <w:adjustRightInd w:val="0"/>
        <w:ind w:left="720" w:firstLine="360"/>
        <w:rPr>
          <w:sz w:val="20"/>
          <w:szCs w:val="20"/>
        </w:rPr>
      </w:pPr>
      <w:r w:rsidRPr="00750DF2">
        <w:rPr>
          <w:sz w:val="20"/>
          <w:szCs w:val="20"/>
        </w:rPr>
        <w:t xml:space="preserve">and revealed his righteousness to the </w:t>
      </w:r>
      <w:r w:rsidRPr="00750DF2">
        <w:rPr>
          <w:sz w:val="20"/>
          <w:szCs w:val="20"/>
          <w:u w:val="single"/>
        </w:rPr>
        <w:t>na</w:t>
      </w:r>
      <w:r w:rsidRPr="00750DF2">
        <w:rPr>
          <w:sz w:val="20"/>
          <w:szCs w:val="20"/>
        </w:rPr>
        <w:t>tions.</w:t>
      </w:r>
    </w:p>
    <w:p w14:paraId="643C2BB8" w14:textId="77777777" w:rsidR="00F23E7A" w:rsidRPr="00750DF2" w:rsidRDefault="00F23E7A" w:rsidP="00F23E7A">
      <w:pPr>
        <w:widowControl w:val="0"/>
        <w:autoSpaceDE w:val="0"/>
        <w:autoSpaceDN w:val="0"/>
        <w:adjustRightInd w:val="0"/>
        <w:ind w:left="720" w:firstLine="360"/>
        <w:rPr>
          <w:sz w:val="20"/>
          <w:szCs w:val="20"/>
        </w:rPr>
      </w:pPr>
    </w:p>
    <w:p w14:paraId="35E0B4D5"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He has remembered his love and his faithfulness</w:t>
      </w:r>
    </w:p>
    <w:p w14:paraId="08862D45" w14:textId="73661725" w:rsidR="00DC513B" w:rsidRDefault="00DC513B" w:rsidP="00F23E7A">
      <w:pPr>
        <w:widowControl w:val="0"/>
        <w:autoSpaceDE w:val="0"/>
        <w:autoSpaceDN w:val="0"/>
        <w:adjustRightInd w:val="0"/>
        <w:ind w:left="720" w:firstLine="360"/>
        <w:rPr>
          <w:sz w:val="20"/>
          <w:szCs w:val="20"/>
        </w:rPr>
      </w:pPr>
      <w:r w:rsidRPr="00750DF2">
        <w:rPr>
          <w:sz w:val="20"/>
          <w:szCs w:val="20"/>
        </w:rPr>
        <w:t xml:space="preserve">to the house of </w:t>
      </w:r>
      <w:proofErr w:type="gramStart"/>
      <w:r w:rsidRPr="00750DF2">
        <w:rPr>
          <w:sz w:val="20"/>
          <w:szCs w:val="20"/>
          <w:u w:val="single"/>
        </w:rPr>
        <w:t>Is</w:t>
      </w:r>
      <w:r w:rsidRPr="00750DF2">
        <w:rPr>
          <w:sz w:val="20"/>
          <w:szCs w:val="20"/>
        </w:rPr>
        <w:t>rael;*</w:t>
      </w:r>
      <w:proofErr w:type="gramEnd"/>
    </w:p>
    <w:p w14:paraId="2E92D676" w14:textId="77777777" w:rsidR="00F23E7A" w:rsidRPr="00750DF2" w:rsidRDefault="00F23E7A" w:rsidP="00F23E7A">
      <w:pPr>
        <w:widowControl w:val="0"/>
        <w:autoSpaceDE w:val="0"/>
        <w:autoSpaceDN w:val="0"/>
        <w:adjustRightInd w:val="0"/>
        <w:ind w:left="720" w:firstLine="360"/>
        <w:rPr>
          <w:sz w:val="20"/>
          <w:szCs w:val="20"/>
        </w:rPr>
      </w:pPr>
    </w:p>
    <w:p w14:paraId="1E835409" w14:textId="77777777" w:rsidR="00DC513B" w:rsidRPr="00750DF2" w:rsidRDefault="00DC513B" w:rsidP="00F23E7A">
      <w:pPr>
        <w:widowControl w:val="0"/>
        <w:autoSpaceDE w:val="0"/>
        <w:autoSpaceDN w:val="0"/>
        <w:adjustRightInd w:val="0"/>
        <w:ind w:left="720" w:firstLine="360"/>
        <w:rPr>
          <w:sz w:val="20"/>
          <w:szCs w:val="20"/>
        </w:rPr>
      </w:pPr>
      <w:r w:rsidRPr="00750DF2">
        <w:rPr>
          <w:sz w:val="20"/>
          <w:szCs w:val="20"/>
        </w:rPr>
        <w:t>all the ends of the earth have seen</w:t>
      </w:r>
    </w:p>
    <w:p w14:paraId="2F3B97F1" w14:textId="523A359F" w:rsidR="00DC513B" w:rsidRDefault="00DC513B" w:rsidP="00F23E7A">
      <w:pPr>
        <w:widowControl w:val="0"/>
        <w:autoSpaceDE w:val="0"/>
        <w:autoSpaceDN w:val="0"/>
        <w:adjustRightInd w:val="0"/>
        <w:ind w:left="720" w:firstLine="360"/>
        <w:rPr>
          <w:sz w:val="20"/>
          <w:szCs w:val="20"/>
        </w:rPr>
      </w:pPr>
      <w:r w:rsidRPr="00750DF2">
        <w:rPr>
          <w:sz w:val="20"/>
          <w:szCs w:val="20"/>
        </w:rPr>
        <w:t xml:space="preserve">the salvation </w:t>
      </w:r>
      <w:r w:rsidRPr="00750DF2">
        <w:rPr>
          <w:sz w:val="20"/>
          <w:szCs w:val="20"/>
          <w:u w:val="single"/>
        </w:rPr>
        <w:t>of</w:t>
      </w:r>
      <w:r w:rsidRPr="00750DF2">
        <w:rPr>
          <w:sz w:val="20"/>
          <w:szCs w:val="20"/>
        </w:rPr>
        <w:t xml:space="preserve"> our God.</w:t>
      </w:r>
    </w:p>
    <w:p w14:paraId="1E27FCEA" w14:textId="77777777" w:rsidR="00F23E7A" w:rsidRPr="00750DF2" w:rsidRDefault="00F23E7A" w:rsidP="00F23E7A">
      <w:pPr>
        <w:widowControl w:val="0"/>
        <w:autoSpaceDE w:val="0"/>
        <w:autoSpaceDN w:val="0"/>
        <w:adjustRightInd w:val="0"/>
        <w:ind w:left="720" w:firstLine="360"/>
        <w:rPr>
          <w:sz w:val="20"/>
          <w:szCs w:val="20"/>
        </w:rPr>
      </w:pPr>
    </w:p>
    <w:p w14:paraId="1C40B4A5" w14:textId="7F1E62EA" w:rsidR="00DC513B" w:rsidRDefault="00DC513B" w:rsidP="00F23E7A">
      <w:pPr>
        <w:widowControl w:val="0"/>
        <w:autoSpaceDE w:val="0"/>
        <w:autoSpaceDN w:val="0"/>
        <w:adjustRightInd w:val="0"/>
        <w:ind w:left="720"/>
        <w:rPr>
          <w:b/>
          <w:bCs/>
          <w:i/>
          <w:iCs/>
          <w:sz w:val="20"/>
          <w:szCs w:val="20"/>
        </w:rPr>
      </w:pPr>
      <w:r w:rsidRPr="00750DF2">
        <w:rPr>
          <w:b/>
          <w:bCs/>
          <w:i/>
          <w:iCs/>
          <w:sz w:val="20"/>
          <w:szCs w:val="20"/>
        </w:rPr>
        <w:t>Refrain</w:t>
      </w:r>
    </w:p>
    <w:p w14:paraId="4BC596E7" w14:textId="77777777" w:rsidR="00F23E7A" w:rsidRPr="00750DF2" w:rsidRDefault="00F23E7A" w:rsidP="00F23E7A">
      <w:pPr>
        <w:widowControl w:val="0"/>
        <w:autoSpaceDE w:val="0"/>
        <w:autoSpaceDN w:val="0"/>
        <w:adjustRightInd w:val="0"/>
        <w:ind w:left="720"/>
        <w:rPr>
          <w:b/>
          <w:bCs/>
          <w:i/>
          <w:iCs/>
          <w:sz w:val="20"/>
          <w:szCs w:val="20"/>
        </w:rPr>
      </w:pPr>
    </w:p>
    <w:p w14:paraId="795EEB57"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 xml:space="preserve">Shout for joy to the LORD, </w:t>
      </w:r>
      <w:r w:rsidRPr="00750DF2">
        <w:rPr>
          <w:sz w:val="20"/>
          <w:szCs w:val="20"/>
          <w:u w:val="single"/>
        </w:rPr>
        <w:t>all</w:t>
      </w:r>
      <w:r w:rsidRPr="00750DF2">
        <w:rPr>
          <w:sz w:val="20"/>
          <w:szCs w:val="20"/>
        </w:rPr>
        <w:t xml:space="preserve"> the </w:t>
      </w:r>
      <w:proofErr w:type="gramStart"/>
      <w:r w:rsidRPr="00750DF2">
        <w:rPr>
          <w:sz w:val="20"/>
          <w:szCs w:val="20"/>
        </w:rPr>
        <w:t>earth,*</w:t>
      </w:r>
      <w:proofErr w:type="gramEnd"/>
    </w:p>
    <w:p w14:paraId="49775ACC" w14:textId="763B0B55" w:rsidR="00DC513B" w:rsidRDefault="00DC513B" w:rsidP="00F23E7A">
      <w:pPr>
        <w:widowControl w:val="0"/>
        <w:autoSpaceDE w:val="0"/>
        <w:autoSpaceDN w:val="0"/>
        <w:adjustRightInd w:val="0"/>
        <w:ind w:left="720" w:firstLine="360"/>
        <w:rPr>
          <w:sz w:val="20"/>
          <w:szCs w:val="20"/>
        </w:rPr>
      </w:pPr>
      <w:r w:rsidRPr="00750DF2">
        <w:rPr>
          <w:sz w:val="20"/>
          <w:szCs w:val="20"/>
        </w:rPr>
        <w:t xml:space="preserve">burst into jubilant song with </w:t>
      </w:r>
      <w:r w:rsidRPr="00750DF2">
        <w:rPr>
          <w:sz w:val="20"/>
          <w:szCs w:val="20"/>
          <w:u w:val="single"/>
        </w:rPr>
        <w:t>mu</w:t>
      </w:r>
      <w:r w:rsidRPr="00750DF2">
        <w:rPr>
          <w:sz w:val="20"/>
          <w:szCs w:val="20"/>
        </w:rPr>
        <w:t>sic;</w:t>
      </w:r>
    </w:p>
    <w:p w14:paraId="522EBFE7" w14:textId="77777777" w:rsidR="00F23E7A" w:rsidRPr="00750DF2" w:rsidRDefault="00F23E7A" w:rsidP="00F23E7A">
      <w:pPr>
        <w:widowControl w:val="0"/>
        <w:autoSpaceDE w:val="0"/>
        <w:autoSpaceDN w:val="0"/>
        <w:adjustRightInd w:val="0"/>
        <w:ind w:left="720" w:firstLine="360"/>
        <w:rPr>
          <w:sz w:val="20"/>
          <w:szCs w:val="20"/>
        </w:rPr>
      </w:pPr>
    </w:p>
    <w:p w14:paraId="02E3170F"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 xml:space="preserve">make music to the LORD </w:t>
      </w:r>
      <w:r w:rsidRPr="00750DF2">
        <w:rPr>
          <w:sz w:val="20"/>
          <w:szCs w:val="20"/>
          <w:u w:val="single"/>
        </w:rPr>
        <w:t>with</w:t>
      </w:r>
      <w:r w:rsidRPr="00750DF2">
        <w:rPr>
          <w:sz w:val="20"/>
          <w:szCs w:val="20"/>
        </w:rPr>
        <w:t xml:space="preserve"> the </w:t>
      </w:r>
      <w:proofErr w:type="gramStart"/>
      <w:r w:rsidRPr="00750DF2">
        <w:rPr>
          <w:sz w:val="20"/>
          <w:szCs w:val="20"/>
        </w:rPr>
        <w:t>harp,*</w:t>
      </w:r>
      <w:proofErr w:type="gramEnd"/>
    </w:p>
    <w:p w14:paraId="5CF850D9" w14:textId="6684DCDA" w:rsidR="00DC513B" w:rsidRDefault="00DC513B" w:rsidP="00F23E7A">
      <w:pPr>
        <w:widowControl w:val="0"/>
        <w:autoSpaceDE w:val="0"/>
        <w:autoSpaceDN w:val="0"/>
        <w:adjustRightInd w:val="0"/>
        <w:ind w:left="720" w:firstLine="360"/>
        <w:rPr>
          <w:sz w:val="20"/>
          <w:szCs w:val="20"/>
        </w:rPr>
      </w:pPr>
      <w:r w:rsidRPr="00750DF2">
        <w:rPr>
          <w:sz w:val="20"/>
          <w:szCs w:val="20"/>
        </w:rPr>
        <w:t xml:space="preserve">with the harp and the sound of </w:t>
      </w:r>
      <w:r w:rsidRPr="00750DF2">
        <w:rPr>
          <w:sz w:val="20"/>
          <w:szCs w:val="20"/>
          <w:u w:val="single"/>
        </w:rPr>
        <w:t>sing</w:t>
      </w:r>
      <w:r w:rsidRPr="00750DF2">
        <w:rPr>
          <w:sz w:val="20"/>
          <w:szCs w:val="20"/>
        </w:rPr>
        <w:t>ing.</w:t>
      </w:r>
    </w:p>
    <w:p w14:paraId="12199288" w14:textId="77777777" w:rsidR="00F23E7A" w:rsidRPr="00750DF2" w:rsidRDefault="00F23E7A" w:rsidP="00F23E7A">
      <w:pPr>
        <w:widowControl w:val="0"/>
        <w:autoSpaceDE w:val="0"/>
        <w:autoSpaceDN w:val="0"/>
        <w:adjustRightInd w:val="0"/>
        <w:ind w:left="720" w:firstLine="360"/>
        <w:rPr>
          <w:sz w:val="20"/>
          <w:szCs w:val="20"/>
        </w:rPr>
      </w:pPr>
    </w:p>
    <w:p w14:paraId="3D4269BB" w14:textId="77777777" w:rsidR="00DC513B" w:rsidRPr="00750DF2" w:rsidRDefault="00DC513B" w:rsidP="00F23E7A">
      <w:pPr>
        <w:widowControl w:val="0"/>
        <w:autoSpaceDE w:val="0"/>
        <w:autoSpaceDN w:val="0"/>
        <w:adjustRightInd w:val="0"/>
        <w:ind w:left="720"/>
        <w:rPr>
          <w:sz w:val="20"/>
          <w:szCs w:val="20"/>
        </w:rPr>
      </w:pPr>
      <w:r w:rsidRPr="00750DF2">
        <w:rPr>
          <w:sz w:val="20"/>
          <w:szCs w:val="20"/>
        </w:rPr>
        <w:t xml:space="preserve">Shout for joy before the </w:t>
      </w:r>
      <w:r w:rsidRPr="00750DF2">
        <w:rPr>
          <w:sz w:val="20"/>
          <w:szCs w:val="20"/>
          <w:u w:val="single"/>
        </w:rPr>
        <w:t>LORD</w:t>
      </w:r>
      <w:r w:rsidRPr="00750DF2">
        <w:rPr>
          <w:sz w:val="20"/>
          <w:szCs w:val="20"/>
        </w:rPr>
        <w:t xml:space="preserve">, the </w:t>
      </w:r>
      <w:proofErr w:type="gramStart"/>
      <w:r w:rsidRPr="00750DF2">
        <w:rPr>
          <w:sz w:val="20"/>
          <w:szCs w:val="20"/>
        </w:rPr>
        <w:t>King.*</w:t>
      </w:r>
      <w:proofErr w:type="gramEnd"/>
    </w:p>
    <w:p w14:paraId="37DEEDB2" w14:textId="77777777" w:rsidR="00DC513B" w:rsidRPr="00750DF2" w:rsidRDefault="00DC513B" w:rsidP="00F23E7A">
      <w:pPr>
        <w:widowControl w:val="0"/>
        <w:autoSpaceDE w:val="0"/>
        <w:autoSpaceDN w:val="0"/>
        <w:adjustRightInd w:val="0"/>
        <w:ind w:left="720" w:firstLine="360"/>
        <w:rPr>
          <w:sz w:val="20"/>
          <w:szCs w:val="20"/>
        </w:rPr>
      </w:pPr>
      <w:r w:rsidRPr="00750DF2">
        <w:rPr>
          <w:sz w:val="20"/>
          <w:szCs w:val="20"/>
        </w:rPr>
        <w:t>He will judge the world in righteousness</w:t>
      </w:r>
    </w:p>
    <w:p w14:paraId="7E51996E" w14:textId="7A171E21" w:rsidR="00DC513B" w:rsidRDefault="00DC513B" w:rsidP="00F23E7A">
      <w:pPr>
        <w:widowControl w:val="0"/>
        <w:autoSpaceDE w:val="0"/>
        <w:autoSpaceDN w:val="0"/>
        <w:adjustRightInd w:val="0"/>
        <w:ind w:left="720" w:firstLine="360"/>
        <w:rPr>
          <w:sz w:val="20"/>
          <w:szCs w:val="20"/>
        </w:rPr>
      </w:pPr>
      <w:r w:rsidRPr="00750DF2">
        <w:rPr>
          <w:sz w:val="20"/>
          <w:szCs w:val="20"/>
        </w:rPr>
        <w:t xml:space="preserve">and the peoples with </w:t>
      </w:r>
      <w:r w:rsidRPr="00750DF2">
        <w:rPr>
          <w:sz w:val="20"/>
          <w:szCs w:val="20"/>
          <w:u w:val="single"/>
        </w:rPr>
        <w:t>eq</w:t>
      </w:r>
      <w:r w:rsidRPr="00750DF2">
        <w:rPr>
          <w:sz w:val="20"/>
          <w:szCs w:val="20"/>
        </w:rPr>
        <w:t>uity.</w:t>
      </w:r>
    </w:p>
    <w:p w14:paraId="63EBD711" w14:textId="77777777" w:rsidR="00F23E7A" w:rsidRPr="00750DF2" w:rsidRDefault="00F23E7A" w:rsidP="00F23E7A">
      <w:pPr>
        <w:widowControl w:val="0"/>
        <w:autoSpaceDE w:val="0"/>
        <w:autoSpaceDN w:val="0"/>
        <w:adjustRightInd w:val="0"/>
        <w:ind w:left="720" w:firstLine="360"/>
        <w:rPr>
          <w:sz w:val="20"/>
          <w:szCs w:val="20"/>
        </w:rPr>
      </w:pPr>
    </w:p>
    <w:p w14:paraId="1B781403" w14:textId="77777777" w:rsidR="00DC513B" w:rsidRPr="00750DF2" w:rsidRDefault="00DC513B" w:rsidP="00F23E7A">
      <w:pPr>
        <w:widowControl w:val="0"/>
        <w:autoSpaceDE w:val="0"/>
        <w:autoSpaceDN w:val="0"/>
        <w:adjustRightInd w:val="0"/>
        <w:ind w:left="720"/>
        <w:rPr>
          <w:b/>
          <w:bCs/>
          <w:sz w:val="20"/>
          <w:szCs w:val="20"/>
        </w:rPr>
      </w:pPr>
      <w:r w:rsidRPr="00750DF2">
        <w:rPr>
          <w:b/>
          <w:bCs/>
          <w:sz w:val="20"/>
          <w:szCs w:val="20"/>
        </w:rPr>
        <w:t xml:space="preserve">Glory be to the Father and </w:t>
      </w:r>
      <w:r w:rsidRPr="00750DF2">
        <w:rPr>
          <w:b/>
          <w:bCs/>
          <w:sz w:val="20"/>
          <w:szCs w:val="20"/>
          <w:u w:val="single"/>
        </w:rPr>
        <w:t>to</w:t>
      </w:r>
      <w:r w:rsidRPr="00750DF2">
        <w:rPr>
          <w:b/>
          <w:bCs/>
          <w:sz w:val="20"/>
          <w:szCs w:val="20"/>
        </w:rPr>
        <w:t xml:space="preserve"> the Son*</w:t>
      </w:r>
    </w:p>
    <w:p w14:paraId="68A48517" w14:textId="77777777" w:rsidR="00DC513B" w:rsidRPr="00750DF2" w:rsidRDefault="00DC513B" w:rsidP="00F23E7A">
      <w:pPr>
        <w:widowControl w:val="0"/>
        <w:autoSpaceDE w:val="0"/>
        <w:autoSpaceDN w:val="0"/>
        <w:adjustRightInd w:val="0"/>
        <w:ind w:left="720" w:firstLine="360"/>
        <w:rPr>
          <w:b/>
          <w:bCs/>
          <w:sz w:val="20"/>
          <w:szCs w:val="20"/>
        </w:rPr>
      </w:pPr>
      <w:r w:rsidRPr="00750DF2">
        <w:rPr>
          <w:b/>
          <w:bCs/>
          <w:sz w:val="20"/>
          <w:szCs w:val="20"/>
        </w:rPr>
        <w:t xml:space="preserve">and to the Holy </w:t>
      </w:r>
      <w:r w:rsidRPr="00750DF2">
        <w:rPr>
          <w:b/>
          <w:bCs/>
          <w:sz w:val="20"/>
          <w:szCs w:val="20"/>
          <w:u w:val="single"/>
        </w:rPr>
        <w:t>Spir</w:t>
      </w:r>
      <w:r w:rsidRPr="00750DF2">
        <w:rPr>
          <w:b/>
          <w:bCs/>
          <w:sz w:val="20"/>
          <w:szCs w:val="20"/>
        </w:rPr>
        <w:t>it,</w:t>
      </w:r>
    </w:p>
    <w:p w14:paraId="0A92A092" w14:textId="77777777" w:rsidR="00DC513B" w:rsidRPr="00750DF2" w:rsidRDefault="00DC513B" w:rsidP="00F23E7A">
      <w:pPr>
        <w:widowControl w:val="0"/>
        <w:autoSpaceDE w:val="0"/>
        <w:autoSpaceDN w:val="0"/>
        <w:adjustRightInd w:val="0"/>
        <w:ind w:left="720"/>
        <w:rPr>
          <w:b/>
          <w:bCs/>
          <w:sz w:val="20"/>
          <w:szCs w:val="20"/>
        </w:rPr>
      </w:pPr>
      <w:r w:rsidRPr="00750DF2">
        <w:rPr>
          <w:b/>
          <w:bCs/>
          <w:sz w:val="20"/>
          <w:szCs w:val="20"/>
        </w:rPr>
        <w:t xml:space="preserve">as it was in the </w:t>
      </w:r>
      <w:proofErr w:type="gramStart"/>
      <w:r w:rsidRPr="00750DF2">
        <w:rPr>
          <w:b/>
          <w:bCs/>
          <w:sz w:val="20"/>
          <w:szCs w:val="20"/>
        </w:rPr>
        <w:t>be</w:t>
      </w:r>
      <w:r w:rsidRPr="00750DF2">
        <w:rPr>
          <w:b/>
          <w:bCs/>
          <w:sz w:val="20"/>
          <w:szCs w:val="20"/>
          <w:u w:val="single"/>
        </w:rPr>
        <w:t>gin</w:t>
      </w:r>
      <w:r w:rsidRPr="00750DF2">
        <w:rPr>
          <w:b/>
          <w:bCs/>
          <w:sz w:val="20"/>
          <w:szCs w:val="20"/>
        </w:rPr>
        <w:t>ning,*</w:t>
      </w:r>
      <w:proofErr w:type="gramEnd"/>
    </w:p>
    <w:p w14:paraId="3626B304" w14:textId="55990984" w:rsidR="00DC513B" w:rsidRDefault="00DC513B" w:rsidP="00F23E7A">
      <w:pPr>
        <w:widowControl w:val="0"/>
        <w:autoSpaceDE w:val="0"/>
        <w:autoSpaceDN w:val="0"/>
        <w:adjustRightInd w:val="0"/>
        <w:ind w:left="720" w:firstLine="360"/>
        <w:rPr>
          <w:b/>
          <w:bCs/>
          <w:sz w:val="20"/>
          <w:szCs w:val="20"/>
        </w:rPr>
      </w:pPr>
      <w:r w:rsidRPr="00750DF2">
        <w:rPr>
          <w:b/>
          <w:bCs/>
          <w:sz w:val="20"/>
          <w:szCs w:val="20"/>
        </w:rPr>
        <w:t xml:space="preserve">is now, and will be forever. </w:t>
      </w:r>
      <w:r w:rsidRPr="00750DF2">
        <w:rPr>
          <w:b/>
          <w:bCs/>
          <w:sz w:val="20"/>
          <w:szCs w:val="20"/>
          <w:u w:val="single"/>
        </w:rPr>
        <w:t>A</w:t>
      </w:r>
      <w:r w:rsidRPr="00750DF2">
        <w:rPr>
          <w:b/>
          <w:bCs/>
          <w:sz w:val="20"/>
          <w:szCs w:val="20"/>
        </w:rPr>
        <w:t>men.</w:t>
      </w:r>
    </w:p>
    <w:p w14:paraId="6B0EE72A" w14:textId="77777777" w:rsidR="00F23E7A" w:rsidRPr="00750DF2" w:rsidRDefault="00F23E7A" w:rsidP="00F23E7A">
      <w:pPr>
        <w:widowControl w:val="0"/>
        <w:autoSpaceDE w:val="0"/>
        <w:autoSpaceDN w:val="0"/>
        <w:adjustRightInd w:val="0"/>
        <w:ind w:left="720" w:firstLine="360"/>
        <w:rPr>
          <w:b/>
          <w:bCs/>
          <w:sz w:val="20"/>
          <w:szCs w:val="20"/>
        </w:rPr>
      </w:pPr>
    </w:p>
    <w:p w14:paraId="05AE8037" w14:textId="69A68369" w:rsidR="00DC513B" w:rsidRDefault="00DC513B" w:rsidP="00F23E7A">
      <w:pPr>
        <w:widowControl w:val="0"/>
        <w:autoSpaceDE w:val="0"/>
        <w:autoSpaceDN w:val="0"/>
        <w:adjustRightInd w:val="0"/>
        <w:ind w:left="720"/>
        <w:rPr>
          <w:b/>
          <w:bCs/>
          <w:i/>
          <w:iCs/>
          <w:sz w:val="20"/>
          <w:szCs w:val="20"/>
        </w:rPr>
      </w:pPr>
      <w:r w:rsidRPr="00750DF2">
        <w:rPr>
          <w:b/>
          <w:bCs/>
          <w:i/>
          <w:iCs/>
          <w:sz w:val="20"/>
          <w:szCs w:val="20"/>
        </w:rPr>
        <w:t>Refrain</w:t>
      </w:r>
    </w:p>
    <w:p w14:paraId="340C43FD" w14:textId="77777777" w:rsidR="00F23E7A" w:rsidRPr="00750DF2" w:rsidRDefault="00F23E7A" w:rsidP="00F23E7A">
      <w:pPr>
        <w:widowControl w:val="0"/>
        <w:autoSpaceDE w:val="0"/>
        <w:autoSpaceDN w:val="0"/>
        <w:adjustRightInd w:val="0"/>
        <w:ind w:left="720"/>
        <w:rPr>
          <w:b/>
          <w:bCs/>
          <w:i/>
          <w:iCs/>
          <w:sz w:val="20"/>
          <w:szCs w:val="20"/>
        </w:rPr>
      </w:pPr>
    </w:p>
    <w:p w14:paraId="30BACCC9" w14:textId="73A5D2C8" w:rsidR="002F2C5C" w:rsidRDefault="002F2C5C" w:rsidP="002F2C5C">
      <w:pPr>
        <w:widowControl w:val="0"/>
        <w:autoSpaceDE w:val="0"/>
        <w:autoSpaceDN w:val="0"/>
        <w:adjustRightInd w:val="0"/>
        <w:spacing w:after="100" w:afterAutospacing="1"/>
        <w:rPr>
          <w:rFonts w:ascii="Segoe UI" w:hAnsi="Segoe UI" w:cs="Segoe UI"/>
          <w:sz w:val="20"/>
          <w:szCs w:val="20"/>
        </w:rPr>
      </w:pPr>
    </w:p>
    <w:p w14:paraId="3B942F61" w14:textId="3EEA654B" w:rsidR="00315E43" w:rsidRDefault="00315E43" w:rsidP="002F2C5C">
      <w:pPr>
        <w:widowControl w:val="0"/>
        <w:autoSpaceDE w:val="0"/>
        <w:autoSpaceDN w:val="0"/>
        <w:adjustRightInd w:val="0"/>
        <w:spacing w:after="100" w:afterAutospacing="1"/>
        <w:rPr>
          <w:rFonts w:ascii="Segoe UI" w:hAnsi="Segoe UI" w:cs="Segoe UI"/>
          <w:sz w:val="20"/>
          <w:szCs w:val="20"/>
        </w:rPr>
      </w:pPr>
    </w:p>
    <w:p w14:paraId="413CCBE8" w14:textId="77777777" w:rsidR="00315E43" w:rsidRPr="002F2C5C" w:rsidRDefault="00315E43" w:rsidP="002F2C5C">
      <w:pPr>
        <w:widowControl w:val="0"/>
        <w:autoSpaceDE w:val="0"/>
        <w:autoSpaceDN w:val="0"/>
        <w:adjustRightInd w:val="0"/>
        <w:spacing w:after="100" w:afterAutospacing="1"/>
        <w:rPr>
          <w:rFonts w:ascii="Segoe UI" w:hAnsi="Segoe UI" w:cs="Segoe UI"/>
          <w:sz w:val="20"/>
          <w:szCs w:val="20"/>
        </w:rPr>
      </w:pPr>
    </w:p>
    <w:p w14:paraId="52B64609" w14:textId="3DBB14D3" w:rsidR="00DC5548" w:rsidRPr="00DC5548" w:rsidRDefault="001428D8" w:rsidP="00DC5548">
      <w:pPr>
        <w:tabs>
          <w:tab w:val="right" w:pos="8640"/>
          <w:tab w:val="right" w:pos="9540"/>
        </w:tabs>
        <w:spacing w:after="120"/>
        <w:rPr>
          <w:b/>
          <w:sz w:val="22"/>
          <w:szCs w:val="22"/>
        </w:rPr>
      </w:pPr>
      <w:r>
        <w:rPr>
          <w:b/>
          <w:sz w:val="22"/>
          <w:szCs w:val="22"/>
        </w:rPr>
        <w:lastRenderedPageBreak/>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DC5548" w:rsidRPr="00DC5548">
        <w:rPr>
          <w:b/>
          <w:sz w:val="22"/>
          <w:szCs w:val="22"/>
        </w:rPr>
        <w:t>1 John 4:1–11</w:t>
      </w:r>
    </w:p>
    <w:p w14:paraId="2D6CE500" w14:textId="35A9B723" w:rsidR="00A2490A" w:rsidRPr="00A2490A" w:rsidRDefault="00A2490A" w:rsidP="00A2490A">
      <w:pPr>
        <w:tabs>
          <w:tab w:val="right" w:pos="8640"/>
          <w:tab w:val="right" w:pos="9540"/>
        </w:tabs>
        <w:spacing w:after="120"/>
        <w:rPr>
          <w:b/>
          <w:sz w:val="22"/>
          <w:szCs w:val="22"/>
        </w:rPr>
      </w:pPr>
    </w:p>
    <w:p w14:paraId="2089F8B0" w14:textId="77777777" w:rsidR="00DC5548" w:rsidRPr="00DC5548" w:rsidRDefault="00DC5548" w:rsidP="00DC5548">
      <w:pPr>
        <w:spacing w:line="276" w:lineRule="auto"/>
        <w:ind w:firstLine="360"/>
        <w:jc w:val="both"/>
        <w:rPr>
          <w:sz w:val="20"/>
          <w:szCs w:val="20"/>
        </w:rPr>
      </w:pPr>
      <w:r w:rsidRPr="00DC5548">
        <w:rPr>
          <w:sz w:val="20"/>
          <w:szCs w:val="20"/>
        </w:rPr>
        <w:t xml:space="preserve">Dear friends, do not believe every spirit, but test the spirits to see if they are from God, for many false prophets have gone out into the world. </w:t>
      </w:r>
      <w:r w:rsidRPr="00DC5548">
        <w:rPr>
          <w:sz w:val="20"/>
          <w:szCs w:val="20"/>
          <w:vertAlign w:val="superscript"/>
        </w:rPr>
        <w:t>2</w:t>
      </w:r>
      <w:r w:rsidRPr="00DC5548">
        <w:rPr>
          <w:sz w:val="20"/>
          <w:szCs w:val="20"/>
        </w:rPr>
        <w:t xml:space="preserve">This is how you can recognize the Spirit of God: Every spirit who confesses that Jesus Christ has come in the flesh is from God, </w:t>
      </w:r>
      <w:r w:rsidRPr="00DC5548">
        <w:rPr>
          <w:sz w:val="20"/>
          <w:szCs w:val="20"/>
          <w:vertAlign w:val="superscript"/>
        </w:rPr>
        <w:t>3</w:t>
      </w:r>
      <w:r w:rsidRPr="00DC5548">
        <w:rPr>
          <w:sz w:val="20"/>
          <w:szCs w:val="20"/>
        </w:rPr>
        <w:t xml:space="preserve">and every spirit who does not confess Jesus is not from God. This is the spirit of the Antichrist, which you have heard is coming and is already in the world. </w:t>
      </w:r>
      <w:r w:rsidRPr="00DC5548">
        <w:rPr>
          <w:sz w:val="20"/>
          <w:szCs w:val="20"/>
          <w:vertAlign w:val="superscript"/>
        </w:rPr>
        <w:t>4</w:t>
      </w:r>
      <w:r w:rsidRPr="00DC5548">
        <w:rPr>
          <w:sz w:val="20"/>
          <w:szCs w:val="20"/>
        </w:rPr>
        <w:t xml:space="preserve">You are from God, dear children, and you have overcome the false prophets, because the one in you is greater than the one in the world. </w:t>
      </w:r>
      <w:r w:rsidRPr="00DC5548">
        <w:rPr>
          <w:sz w:val="20"/>
          <w:szCs w:val="20"/>
          <w:vertAlign w:val="superscript"/>
        </w:rPr>
        <w:t>5</w:t>
      </w:r>
      <w:r w:rsidRPr="00DC5548">
        <w:rPr>
          <w:sz w:val="20"/>
          <w:szCs w:val="20"/>
        </w:rPr>
        <w:t xml:space="preserve">They are from the world. That is why they speak from a worldly perspective and the world listens to them. </w:t>
      </w:r>
      <w:r w:rsidRPr="00DC5548">
        <w:rPr>
          <w:sz w:val="20"/>
          <w:szCs w:val="20"/>
          <w:vertAlign w:val="superscript"/>
        </w:rPr>
        <w:t>6</w:t>
      </w:r>
      <w:r w:rsidRPr="00DC5548">
        <w:rPr>
          <w:sz w:val="20"/>
          <w:szCs w:val="20"/>
        </w:rPr>
        <w:t xml:space="preserve">We are from God. The one who knows God listens to us, but whoever is not from God does not listen to us. That is how we can distinguish between the spirit of truth and the spirit of error. </w:t>
      </w:r>
    </w:p>
    <w:p w14:paraId="68162A70" w14:textId="18B753B7" w:rsidR="00DC5548" w:rsidRDefault="00DC5548" w:rsidP="00DC5548">
      <w:pPr>
        <w:spacing w:line="276" w:lineRule="auto"/>
        <w:ind w:firstLine="360"/>
        <w:jc w:val="both"/>
        <w:rPr>
          <w:sz w:val="20"/>
          <w:szCs w:val="20"/>
        </w:rPr>
      </w:pPr>
      <w:r w:rsidRPr="00DC5548">
        <w:rPr>
          <w:sz w:val="20"/>
          <w:szCs w:val="20"/>
          <w:vertAlign w:val="superscript"/>
        </w:rPr>
        <w:t>7</w:t>
      </w:r>
      <w:r w:rsidRPr="00DC5548">
        <w:rPr>
          <w:sz w:val="20"/>
          <w:szCs w:val="20"/>
        </w:rPr>
        <w:t xml:space="preserve">Dear friends, let us love one another, because love comes from God. Everyone who loves has been born of God and knows God. </w:t>
      </w:r>
      <w:r w:rsidRPr="00DC5548">
        <w:rPr>
          <w:sz w:val="20"/>
          <w:szCs w:val="20"/>
          <w:vertAlign w:val="superscript"/>
        </w:rPr>
        <w:t>8</w:t>
      </w:r>
      <w:r w:rsidRPr="00DC5548">
        <w:rPr>
          <w:sz w:val="20"/>
          <w:szCs w:val="20"/>
        </w:rPr>
        <w:t xml:space="preserve">The one who does not love has not known God, because God is love. </w:t>
      </w:r>
      <w:r w:rsidRPr="00DC5548">
        <w:rPr>
          <w:sz w:val="20"/>
          <w:szCs w:val="20"/>
          <w:vertAlign w:val="superscript"/>
        </w:rPr>
        <w:t>9</w:t>
      </w:r>
      <w:r w:rsidRPr="00DC5548">
        <w:rPr>
          <w:sz w:val="20"/>
          <w:szCs w:val="20"/>
        </w:rPr>
        <w:t xml:space="preserve">This is how God’s love for us was revealed: God has sent his only-begotten Son into the world so that we may live through him. </w:t>
      </w:r>
      <w:r w:rsidRPr="00DC5548">
        <w:rPr>
          <w:sz w:val="20"/>
          <w:szCs w:val="20"/>
          <w:vertAlign w:val="superscript"/>
        </w:rPr>
        <w:t>10</w:t>
      </w:r>
      <w:r w:rsidRPr="00DC5548">
        <w:rPr>
          <w:sz w:val="20"/>
          <w:szCs w:val="20"/>
        </w:rPr>
        <w:t xml:space="preserve">This is love: not that we have loved God, but that he loved us and sent his Son to be the atoning sacrifice for our sins. </w:t>
      </w:r>
      <w:r w:rsidRPr="00DC5548">
        <w:rPr>
          <w:sz w:val="20"/>
          <w:szCs w:val="20"/>
          <w:vertAlign w:val="superscript"/>
        </w:rPr>
        <w:t>11</w:t>
      </w:r>
      <w:r w:rsidRPr="00DC5548">
        <w:rPr>
          <w:sz w:val="20"/>
          <w:szCs w:val="20"/>
        </w:rPr>
        <w:t xml:space="preserve">Dear friends, if God loved us so much, we also should love one another. </w:t>
      </w:r>
    </w:p>
    <w:p w14:paraId="4C135CC3" w14:textId="0538EDB9" w:rsidR="00DC5548" w:rsidRDefault="00DC5548" w:rsidP="00DC5548">
      <w:pPr>
        <w:spacing w:line="276" w:lineRule="auto"/>
        <w:ind w:firstLine="360"/>
        <w:jc w:val="both"/>
        <w:rPr>
          <w:sz w:val="20"/>
          <w:szCs w:val="20"/>
        </w:rPr>
      </w:pPr>
    </w:p>
    <w:p w14:paraId="74047652" w14:textId="77777777" w:rsidR="00DC5548" w:rsidRPr="00DC5548" w:rsidRDefault="00DC5548" w:rsidP="00DC5548">
      <w:pPr>
        <w:spacing w:line="276" w:lineRule="auto"/>
        <w:ind w:firstLine="360"/>
        <w:jc w:val="both"/>
        <w:rPr>
          <w:sz w:val="20"/>
          <w:szCs w:val="20"/>
        </w:rPr>
      </w:pPr>
    </w:p>
    <w:p w14:paraId="63937318" w14:textId="472A992E" w:rsidR="008027EF" w:rsidRP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5B815F83" w14:textId="4CC598EC" w:rsidR="00C3784E" w:rsidRDefault="00D3752F" w:rsidP="00C3784E">
      <w:pPr>
        <w:pStyle w:val="Heading"/>
        <w:rPr>
          <w:bCs/>
          <w:i/>
          <w:kern w:val="30"/>
          <w:sz w:val="16"/>
          <w:szCs w:val="16"/>
        </w:rPr>
      </w:pPr>
      <w:r>
        <w:rPr>
          <w:bCs/>
          <w:i/>
          <w:kern w:val="30"/>
          <w:sz w:val="16"/>
          <w:szCs w:val="16"/>
        </w:rPr>
        <w:lastRenderedPageBreak/>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54E73896" w14:textId="77777777" w:rsidR="002F2C5C" w:rsidRDefault="002F2C5C" w:rsidP="00470ABB">
      <w:pPr>
        <w:pStyle w:val="Heading"/>
        <w:rPr>
          <w:sz w:val="22"/>
          <w:szCs w:val="22"/>
        </w:rPr>
      </w:pPr>
    </w:p>
    <w:p w14:paraId="402AAFAF" w14:textId="77777777" w:rsidR="00DC5548" w:rsidRPr="00DC5548" w:rsidRDefault="00D604F5" w:rsidP="00DC5548">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DC5548" w:rsidRPr="00DC5548">
        <w:rPr>
          <w:rFonts w:eastAsia="Calibri"/>
          <w:sz w:val="22"/>
          <w:szCs w:val="22"/>
        </w:rPr>
        <w:t>John 15:9–17</w:t>
      </w:r>
    </w:p>
    <w:p w14:paraId="17B15055" w14:textId="40A29A20" w:rsidR="00470ABB" w:rsidRPr="00470ABB" w:rsidRDefault="00470ABB" w:rsidP="00470ABB">
      <w:pPr>
        <w:pStyle w:val="Heading"/>
        <w:rPr>
          <w:rFonts w:eastAsia="Calibri"/>
          <w:sz w:val="22"/>
          <w:szCs w:val="22"/>
        </w:rPr>
      </w:pPr>
    </w:p>
    <w:p w14:paraId="379CF43D" w14:textId="77777777" w:rsidR="00470ABB" w:rsidRDefault="00470ABB" w:rsidP="00DF75C9">
      <w:pPr>
        <w:tabs>
          <w:tab w:val="right" w:pos="8640"/>
        </w:tabs>
        <w:spacing w:line="259" w:lineRule="auto"/>
        <w:rPr>
          <w:sz w:val="20"/>
          <w:szCs w:val="20"/>
        </w:rPr>
      </w:pPr>
    </w:p>
    <w:p w14:paraId="3B5E052D" w14:textId="77777777" w:rsidR="00DC5548" w:rsidRPr="00DC5548" w:rsidRDefault="00D604F5" w:rsidP="00DC5548">
      <w:pPr>
        <w:tabs>
          <w:tab w:val="right" w:pos="8640"/>
        </w:tabs>
        <w:spacing w:line="259" w:lineRule="auto"/>
        <w:rPr>
          <w:b/>
          <w:bCs/>
          <w:sz w:val="20"/>
          <w:szCs w:val="20"/>
        </w:rPr>
      </w:pPr>
      <w:r w:rsidRPr="00DF75C9">
        <w:rPr>
          <w:sz w:val="20"/>
          <w:szCs w:val="20"/>
        </w:rPr>
        <w:t>M:   The Gospel according</w:t>
      </w:r>
      <w:r w:rsidR="0018340F" w:rsidRPr="00DF75C9">
        <w:rPr>
          <w:sz w:val="20"/>
          <w:szCs w:val="20"/>
        </w:rPr>
        <w:t xml:space="preserve"> to </w:t>
      </w:r>
      <w:r w:rsidR="00DC5548" w:rsidRPr="00DC5548">
        <w:rPr>
          <w:sz w:val="20"/>
          <w:szCs w:val="20"/>
        </w:rPr>
        <w:t>John 15:9–17</w:t>
      </w:r>
    </w:p>
    <w:p w14:paraId="4CCEEF66" w14:textId="20F97088" w:rsidR="00470ABB" w:rsidRPr="00470ABB" w:rsidRDefault="00470ABB" w:rsidP="00470ABB">
      <w:pPr>
        <w:tabs>
          <w:tab w:val="right" w:pos="8640"/>
        </w:tabs>
        <w:spacing w:line="259" w:lineRule="auto"/>
        <w:rPr>
          <w:b/>
          <w:sz w:val="20"/>
          <w:szCs w:val="20"/>
        </w:rPr>
      </w:pPr>
    </w:p>
    <w:p w14:paraId="5E5BC7BC" w14:textId="77777777" w:rsidR="00DC5548" w:rsidRPr="00DC5548" w:rsidRDefault="00DC5548" w:rsidP="00DC5548">
      <w:pPr>
        <w:spacing w:line="276" w:lineRule="auto"/>
        <w:ind w:firstLine="360"/>
        <w:jc w:val="both"/>
        <w:rPr>
          <w:sz w:val="20"/>
          <w:szCs w:val="20"/>
        </w:rPr>
      </w:pPr>
      <w:r w:rsidRPr="00DC5548">
        <w:rPr>
          <w:sz w:val="20"/>
          <w:szCs w:val="20"/>
          <w:vertAlign w:val="superscript"/>
        </w:rPr>
        <w:t>9</w:t>
      </w:r>
      <w:r w:rsidRPr="00DC5548">
        <w:rPr>
          <w:sz w:val="20"/>
          <w:szCs w:val="20"/>
        </w:rPr>
        <w:t xml:space="preserve">“As the Father has loved me, so also I have loved you. Remain in my love. </w:t>
      </w:r>
      <w:r w:rsidRPr="00DC5548">
        <w:rPr>
          <w:sz w:val="20"/>
          <w:szCs w:val="20"/>
          <w:vertAlign w:val="superscript"/>
        </w:rPr>
        <w:t>10</w:t>
      </w:r>
      <w:r w:rsidRPr="00DC5548">
        <w:rPr>
          <w:sz w:val="20"/>
          <w:szCs w:val="20"/>
        </w:rPr>
        <w:t xml:space="preserve">If you hold on to my commands, you will remain in my love, just as I have held on to my Father’s commands and remain in his love. </w:t>
      </w:r>
      <w:r w:rsidRPr="00DC5548">
        <w:rPr>
          <w:sz w:val="20"/>
          <w:szCs w:val="20"/>
          <w:vertAlign w:val="superscript"/>
        </w:rPr>
        <w:t>11</w:t>
      </w:r>
      <w:r w:rsidRPr="00DC5548">
        <w:rPr>
          <w:sz w:val="20"/>
          <w:szCs w:val="20"/>
        </w:rPr>
        <w:t xml:space="preserve">I have told you these things so that my joy would continue to be in you and that your joy would be complete. </w:t>
      </w:r>
    </w:p>
    <w:p w14:paraId="020A5F87" w14:textId="77777777" w:rsidR="00DC5548" w:rsidRPr="00DC5548" w:rsidRDefault="00DC5548" w:rsidP="00DC5548">
      <w:pPr>
        <w:spacing w:line="276" w:lineRule="auto"/>
        <w:ind w:firstLine="360"/>
        <w:jc w:val="both"/>
        <w:rPr>
          <w:sz w:val="20"/>
          <w:szCs w:val="20"/>
        </w:rPr>
      </w:pPr>
      <w:r w:rsidRPr="00DC5548">
        <w:rPr>
          <w:sz w:val="20"/>
          <w:szCs w:val="20"/>
          <w:vertAlign w:val="superscript"/>
        </w:rPr>
        <w:t>12</w:t>
      </w:r>
      <w:r w:rsidRPr="00DC5548">
        <w:rPr>
          <w:sz w:val="20"/>
          <w:szCs w:val="20"/>
        </w:rPr>
        <w:t xml:space="preserve">“This is my command: Love one another as I have loved you. </w:t>
      </w:r>
      <w:r w:rsidRPr="00DC5548">
        <w:rPr>
          <w:sz w:val="20"/>
          <w:szCs w:val="20"/>
          <w:vertAlign w:val="superscript"/>
        </w:rPr>
        <w:t>13</w:t>
      </w:r>
      <w:r w:rsidRPr="00DC5548">
        <w:rPr>
          <w:sz w:val="20"/>
          <w:szCs w:val="20"/>
        </w:rPr>
        <w:t xml:space="preserve">No one has greater love than this: that someone lays down his life for his friends. </w:t>
      </w:r>
      <w:r w:rsidRPr="00DC5548">
        <w:rPr>
          <w:sz w:val="20"/>
          <w:szCs w:val="20"/>
          <w:vertAlign w:val="superscript"/>
        </w:rPr>
        <w:t>14</w:t>
      </w:r>
      <w:r w:rsidRPr="00DC5548">
        <w:rPr>
          <w:sz w:val="20"/>
          <w:szCs w:val="20"/>
        </w:rPr>
        <w:t xml:space="preserve">You are my friends if you continue to do the </w:t>
      </w:r>
      <w:proofErr w:type="gramStart"/>
      <w:r w:rsidRPr="00DC5548">
        <w:rPr>
          <w:sz w:val="20"/>
          <w:szCs w:val="20"/>
        </w:rPr>
        <w:t>things</w:t>
      </w:r>
      <w:proofErr w:type="gramEnd"/>
      <w:r w:rsidRPr="00DC5548">
        <w:rPr>
          <w:sz w:val="20"/>
          <w:szCs w:val="20"/>
        </w:rPr>
        <w:t xml:space="preserve"> I instruct you. </w:t>
      </w:r>
      <w:r w:rsidRPr="00DC5548">
        <w:rPr>
          <w:sz w:val="20"/>
          <w:szCs w:val="20"/>
          <w:vertAlign w:val="superscript"/>
        </w:rPr>
        <w:t>15</w:t>
      </w:r>
      <w:r w:rsidRPr="00DC5548">
        <w:rPr>
          <w:sz w:val="20"/>
          <w:szCs w:val="20"/>
        </w:rPr>
        <w:t xml:space="preserve">I no longer call you servants, because a servant does not know what his master is doing. But I have called you friends, because everything that I heard from my Father, I have made known to you. </w:t>
      </w:r>
      <w:r w:rsidRPr="00DC5548">
        <w:rPr>
          <w:sz w:val="20"/>
          <w:szCs w:val="20"/>
          <w:vertAlign w:val="superscript"/>
        </w:rPr>
        <w:t>16</w:t>
      </w:r>
      <w:r w:rsidRPr="00DC5548">
        <w:rPr>
          <w:sz w:val="20"/>
          <w:szCs w:val="20"/>
        </w:rPr>
        <w:t xml:space="preserve">You did not choose me, but I chose you and appointed you to go and bear fruit, fruit that will endure, so that the Father will give you whatever you ask in my name. </w:t>
      </w:r>
      <w:r w:rsidRPr="00DC5548">
        <w:rPr>
          <w:sz w:val="20"/>
          <w:szCs w:val="20"/>
          <w:vertAlign w:val="superscript"/>
        </w:rPr>
        <w:t>17</w:t>
      </w:r>
      <w:r w:rsidRPr="00DC5548">
        <w:rPr>
          <w:sz w:val="20"/>
          <w:szCs w:val="20"/>
        </w:rPr>
        <w:t>These things I am instructing you, so that you love one another.”</w:t>
      </w:r>
    </w:p>
    <w:p w14:paraId="4FE18BDF" w14:textId="39C2EA21" w:rsidR="00D604F5" w:rsidRDefault="00D604F5" w:rsidP="00DF75C9">
      <w:pPr>
        <w:tabs>
          <w:tab w:val="right" w:pos="8640"/>
        </w:tabs>
        <w:spacing w:line="259" w:lineRule="auto"/>
        <w:rPr>
          <w:sz w:val="20"/>
          <w:szCs w:val="20"/>
        </w:rPr>
      </w:pPr>
    </w:p>
    <w:p w14:paraId="10AB55C8" w14:textId="77777777" w:rsidR="00202381" w:rsidRDefault="00202381" w:rsidP="00202381">
      <w:pPr>
        <w:pStyle w:val="ResponseMinister"/>
        <w:spacing w:after="0" w:line="240" w:lineRule="auto"/>
      </w:pP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6" w:name="Text72"/>
      <w:r w:rsidR="00D3022C">
        <w:instrText xml:space="preserve"> FORMTEXT </w:instrText>
      </w:r>
      <w:r w:rsidR="00B51006">
        <w:fldChar w:fldCharType="separate"/>
      </w:r>
      <w:r w:rsidR="00D3022C">
        <w:rPr>
          <w:noProof/>
        </w:rPr>
        <w:t>This is the Gospel of the Lord.</w:t>
      </w:r>
      <w:r w:rsidR="00B51006">
        <w:fldChar w:fldCharType="end"/>
      </w:r>
      <w:bookmarkEnd w:id="6"/>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77777777"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BBF81DE" w14:textId="77777777" w:rsidR="0087582B" w:rsidRDefault="0087582B" w:rsidP="00E949F2">
      <w:pPr>
        <w:pStyle w:val="Captionindentsmall"/>
        <w:rPr>
          <w:b/>
        </w:rPr>
      </w:pPr>
    </w:p>
    <w:p w14:paraId="6A7DE215" w14:textId="77777777" w:rsidR="006628F5" w:rsidRDefault="006628F5" w:rsidP="00FF5C02">
      <w:pPr>
        <w:pStyle w:val="Captionindentsmall"/>
        <w:spacing w:after="0"/>
        <w:ind w:left="547" w:hanging="547"/>
        <w:rPr>
          <w:b/>
        </w:rPr>
      </w:pPr>
    </w:p>
    <w:p w14:paraId="7C7E4AFC" w14:textId="77777777" w:rsidR="006628F5" w:rsidRDefault="006628F5" w:rsidP="00FF5C02">
      <w:pPr>
        <w:pStyle w:val="Captionindentsmall"/>
        <w:spacing w:after="0"/>
        <w:ind w:left="547" w:hanging="547"/>
        <w:rPr>
          <w:b/>
        </w:rPr>
      </w:pPr>
    </w:p>
    <w:p w14:paraId="1CE5D0A2" w14:textId="7A5726F4" w:rsidR="001A6887" w:rsidRDefault="00D3752F" w:rsidP="00FF5C02">
      <w:pPr>
        <w:pStyle w:val="Captionindentsmall"/>
        <w:spacing w:after="0"/>
        <w:ind w:left="547" w:hanging="547"/>
        <w:rPr>
          <w:b/>
        </w:rPr>
      </w:pPr>
      <w:r>
        <w:rPr>
          <w:b/>
        </w:rPr>
        <w:t xml:space="preserve">PLEASE </w:t>
      </w:r>
      <w:r w:rsidR="00FB0768">
        <w:rPr>
          <w:b/>
        </w:rPr>
        <w:t>BE SEATED</w:t>
      </w:r>
    </w:p>
    <w:p w14:paraId="3781860F" w14:textId="7A356A6F" w:rsidR="008D0259" w:rsidRDefault="008D0259">
      <w:pPr>
        <w:rPr>
          <w:rFonts w:eastAsia="ヒラギノ角ゴ Pro W3"/>
          <w:b/>
          <w:i/>
          <w:color w:val="000000"/>
          <w:sz w:val="16"/>
          <w:szCs w:val="20"/>
        </w:rPr>
      </w:pPr>
      <w:r>
        <w:rPr>
          <w:b/>
        </w:rPr>
        <w:br w:type="page"/>
      </w:r>
    </w:p>
    <w:p w14:paraId="58A8990F" w14:textId="2754CB3C"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8B6566">
        <w:rPr>
          <w:rFonts w:cs="Times"/>
          <w:b/>
          <w:bCs/>
          <w:sz w:val="20"/>
          <w:szCs w:val="20"/>
        </w:rPr>
        <w:t>499</w:t>
      </w:r>
    </w:p>
    <w:p w14:paraId="7BDD0E8A" w14:textId="2612E044" w:rsidR="00EF08F2" w:rsidRDefault="008B6566" w:rsidP="001145C6">
      <w:pPr>
        <w:tabs>
          <w:tab w:val="right" w:pos="8550"/>
          <w:tab w:val="right" w:pos="9540"/>
        </w:tabs>
        <w:spacing w:after="120"/>
        <w:rPr>
          <w:rFonts w:cs="Times"/>
          <w:b/>
          <w:bCs/>
          <w:sz w:val="20"/>
          <w:szCs w:val="20"/>
        </w:rPr>
      </w:pPr>
      <w:r>
        <w:rPr>
          <w:noProof/>
        </w:rPr>
        <w:drawing>
          <wp:anchor distT="0" distB="0" distL="114300" distR="114300" simplePos="0" relativeHeight="251722240" behindDoc="0" locked="0" layoutInCell="1" allowOverlap="1" wp14:anchorId="56C17728" wp14:editId="768836E6">
            <wp:simplePos x="0" y="0"/>
            <wp:positionH relativeFrom="column">
              <wp:posOffset>295275</wp:posOffset>
            </wp:positionH>
            <wp:positionV relativeFrom="paragraph">
              <wp:posOffset>161925</wp:posOffset>
            </wp:positionV>
            <wp:extent cx="4371975" cy="45339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213" b="6805"/>
                    <a:stretch/>
                  </pic:blipFill>
                  <pic:spPr bwMode="auto">
                    <a:xfrm>
                      <a:off x="0" y="0"/>
                      <a:ext cx="4371975" cy="4533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04B3AF" w14:textId="7D79156E" w:rsidR="008D0259" w:rsidRDefault="008D0259">
      <w:pPr>
        <w:rPr>
          <w:rFonts w:cs="Times"/>
          <w:b/>
          <w:bCs/>
          <w:sz w:val="20"/>
          <w:szCs w:val="20"/>
        </w:rPr>
      </w:pPr>
    </w:p>
    <w:p w14:paraId="38AB2629" w14:textId="62AF063F" w:rsidR="00106051" w:rsidRDefault="00106051">
      <w:pPr>
        <w:rPr>
          <w:rFonts w:cs="Times"/>
          <w:b/>
          <w:bCs/>
          <w:sz w:val="20"/>
          <w:szCs w:val="20"/>
        </w:rPr>
      </w:pPr>
    </w:p>
    <w:p w14:paraId="6F8F7FEB" w14:textId="6F2B3CD3" w:rsidR="008B6566" w:rsidRDefault="008B6566">
      <w:pPr>
        <w:rPr>
          <w:rFonts w:cs="Times"/>
          <w:b/>
          <w:bCs/>
          <w:sz w:val="20"/>
          <w:szCs w:val="20"/>
        </w:rPr>
      </w:pPr>
    </w:p>
    <w:p w14:paraId="68C95E90" w14:textId="103DBA85" w:rsidR="008B6566" w:rsidRDefault="008B6566">
      <w:pPr>
        <w:rPr>
          <w:rFonts w:cs="Times"/>
          <w:b/>
          <w:bCs/>
          <w:sz w:val="20"/>
          <w:szCs w:val="20"/>
        </w:rPr>
      </w:pPr>
    </w:p>
    <w:p w14:paraId="2B292BA0" w14:textId="657B7283" w:rsidR="008B6566" w:rsidRDefault="008B6566">
      <w:pPr>
        <w:rPr>
          <w:rFonts w:cs="Times"/>
          <w:b/>
          <w:bCs/>
          <w:sz w:val="20"/>
          <w:szCs w:val="20"/>
        </w:rPr>
      </w:pPr>
    </w:p>
    <w:p w14:paraId="4BE5002E" w14:textId="2B44B077" w:rsidR="008B6566" w:rsidRDefault="008B6566">
      <w:pPr>
        <w:rPr>
          <w:rFonts w:cs="Times"/>
          <w:b/>
          <w:bCs/>
          <w:sz w:val="20"/>
          <w:szCs w:val="20"/>
        </w:rPr>
      </w:pPr>
    </w:p>
    <w:p w14:paraId="05329136" w14:textId="7FF97F22" w:rsidR="008B6566" w:rsidRDefault="008B6566">
      <w:pPr>
        <w:rPr>
          <w:rFonts w:cs="Times"/>
          <w:b/>
          <w:bCs/>
          <w:sz w:val="20"/>
          <w:szCs w:val="20"/>
        </w:rPr>
      </w:pPr>
    </w:p>
    <w:p w14:paraId="218F363C" w14:textId="0E207171" w:rsidR="008B6566" w:rsidRDefault="008B6566">
      <w:pPr>
        <w:rPr>
          <w:rFonts w:cs="Times"/>
          <w:b/>
          <w:bCs/>
          <w:sz w:val="20"/>
          <w:szCs w:val="20"/>
        </w:rPr>
      </w:pPr>
    </w:p>
    <w:p w14:paraId="0DACC722" w14:textId="386016FA" w:rsidR="008B6566" w:rsidRDefault="008B6566">
      <w:pPr>
        <w:rPr>
          <w:rFonts w:cs="Times"/>
          <w:b/>
          <w:bCs/>
          <w:sz w:val="20"/>
          <w:szCs w:val="20"/>
        </w:rPr>
      </w:pPr>
    </w:p>
    <w:p w14:paraId="595E546D" w14:textId="12D9D11D" w:rsidR="008B6566" w:rsidRDefault="008B6566">
      <w:pPr>
        <w:rPr>
          <w:rFonts w:cs="Times"/>
          <w:b/>
          <w:bCs/>
          <w:sz w:val="20"/>
          <w:szCs w:val="20"/>
        </w:rPr>
      </w:pPr>
    </w:p>
    <w:p w14:paraId="4937EE25" w14:textId="01B7EC85" w:rsidR="008B6566" w:rsidRDefault="008B6566">
      <w:pPr>
        <w:rPr>
          <w:rFonts w:cs="Times"/>
          <w:b/>
          <w:bCs/>
          <w:sz w:val="20"/>
          <w:szCs w:val="20"/>
        </w:rPr>
      </w:pPr>
    </w:p>
    <w:p w14:paraId="07F94D16" w14:textId="020F0344" w:rsidR="008B6566" w:rsidRDefault="008B6566">
      <w:pPr>
        <w:rPr>
          <w:rFonts w:cs="Times"/>
          <w:b/>
          <w:bCs/>
          <w:sz w:val="20"/>
          <w:szCs w:val="20"/>
        </w:rPr>
      </w:pPr>
    </w:p>
    <w:p w14:paraId="14FCE9A4" w14:textId="459BE7AA" w:rsidR="008B6566" w:rsidRDefault="008B6566">
      <w:pPr>
        <w:rPr>
          <w:rFonts w:cs="Times"/>
          <w:b/>
          <w:bCs/>
          <w:sz w:val="20"/>
          <w:szCs w:val="20"/>
        </w:rPr>
      </w:pPr>
    </w:p>
    <w:p w14:paraId="09133956" w14:textId="418B565C" w:rsidR="008B6566" w:rsidRDefault="008B6566">
      <w:pPr>
        <w:rPr>
          <w:rFonts w:cs="Times"/>
          <w:b/>
          <w:bCs/>
          <w:sz w:val="20"/>
          <w:szCs w:val="20"/>
        </w:rPr>
      </w:pPr>
    </w:p>
    <w:p w14:paraId="197CD127" w14:textId="647094D1" w:rsidR="008B6566" w:rsidRDefault="008B6566">
      <w:pPr>
        <w:rPr>
          <w:rFonts w:cs="Times"/>
          <w:b/>
          <w:bCs/>
          <w:sz w:val="20"/>
          <w:szCs w:val="20"/>
        </w:rPr>
      </w:pPr>
    </w:p>
    <w:p w14:paraId="4E09F2FC" w14:textId="6EBB9E50" w:rsidR="008B6566" w:rsidRDefault="008B6566">
      <w:pPr>
        <w:rPr>
          <w:rFonts w:cs="Times"/>
          <w:b/>
          <w:bCs/>
          <w:sz w:val="20"/>
          <w:szCs w:val="20"/>
        </w:rPr>
      </w:pPr>
    </w:p>
    <w:p w14:paraId="2EB54B10" w14:textId="7C0D8325" w:rsidR="008B6566" w:rsidRDefault="008B6566">
      <w:pPr>
        <w:rPr>
          <w:rFonts w:cs="Times"/>
          <w:b/>
          <w:bCs/>
          <w:sz w:val="20"/>
          <w:szCs w:val="20"/>
        </w:rPr>
      </w:pPr>
    </w:p>
    <w:p w14:paraId="2D6D1695" w14:textId="4D081A96" w:rsidR="008B6566" w:rsidRDefault="008B6566">
      <w:pPr>
        <w:rPr>
          <w:rFonts w:cs="Times"/>
          <w:b/>
          <w:bCs/>
          <w:sz w:val="20"/>
          <w:szCs w:val="20"/>
        </w:rPr>
      </w:pPr>
    </w:p>
    <w:p w14:paraId="4AF0B8C5" w14:textId="0FED33F6" w:rsidR="008B6566" w:rsidRDefault="008B6566">
      <w:pPr>
        <w:rPr>
          <w:rFonts w:cs="Times"/>
          <w:b/>
          <w:bCs/>
          <w:sz w:val="20"/>
          <w:szCs w:val="20"/>
        </w:rPr>
      </w:pPr>
    </w:p>
    <w:p w14:paraId="19EF2868" w14:textId="06EDCE90" w:rsidR="008B6566" w:rsidRDefault="008B6566">
      <w:pPr>
        <w:rPr>
          <w:rFonts w:cs="Times"/>
          <w:b/>
          <w:bCs/>
          <w:sz w:val="20"/>
          <w:szCs w:val="20"/>
        </w:rPr>
      </w:pPr>
    </w:p>
    <w:p w14:paraId="6C1A274D" w14:textId="4262AFA1" w:rsidR="008B6566" w:rsidRDefault="008B6566">
      <w:pPr>
        <w:rPr>
          <w:rFonts w:cs="Times"/>
          <w:b/>
          <w:bCs/>
          <w:sz w:val="20"/>
          <w:szCs w:val="20"/>
        </w:rPr>
      </w:pPr>
    </w:p>
    <w:p w14:paraId="5EF89AAA" w14:textId="02524A2C" w:rsidR="008B6566" w:rsidRDefault="008B6566">
      <w:pPr>
        <w:rPr>
          <w:rFonts w:cs="Times"/>
          <w:b/>
          <w:bCs/>
          <w:sz w:val="20"/>
          <w:szCs w:val="20"/>
        </w:rPr>
      </w:pPr>
    </w:p>
    <w:p w14:paraId="29F4285E" w14:textId="16BD6257" w:rsidR="008B6566" w:rsidRDefault="008B6566">
      <w:pPr>
        <w:rPr>
          <w:rFonts w:cs="Times"/>
          <w:b/>
          <w:bCs/>
          <w:sz w:val="20"/>
          <w:szCs w:val="20"/>
        </w:rPr>
      </w:pPr>
    </w:p>
    <w:p w14:paraId="7A7252F5" w14:textId="0EE5796B" w:rsidR="008B6566" w:rsidRDefault="008B6566">
      <w:pPr>
        <w:rPr>
          <w:rFonts w:cs="Times"/>
          <w:b/>
          <w:bCs/>
          <w:sz w:val="20"/>
          <w:szCs w:val="20"/>
        </w:rPr>
      </w:pPr>
    </w:p>
    <w:p w14:paraId="146FAD74" w14:textId="1B5DFBBB" w:rsidR="008B6566" w:rsidRDefault="008B6566">
      <w:pPr>
        <w:rPr>
          <w:rFonts w:cs="Times"/>
          <w:b/>
          <w:bCs/>
          <w:sz w:val="20"/>
          <w:szCs w:val="20"/>
        </w:rPr>
      </w:pPr>
    </w:p>
    <w:p w14:paraId="7F8EFE6F" w14:textId="2BC3EFCC" w:rsidR="008B6566" w:rsidRDefault="008B6566">
      <w:pPr>
        <w:rPr>
          <w:rFonts w:cs="Times"/>
          <w:b/>
          <w:bCs/>
          <w:sz w:val="20"/>
          <w:szCs w:val="20"/>
        </w:rPr>
      </w:pPr>
    </w:p>
    <w:p w14:paraId="16D3282C" w14:textId="3DB8E944" w:rsidR="008B6566" w:rsidRDefault="008B6566">
      <w:pPr>
        <w:rPr>
          <w:rFonts w:cs="Times"/>
          <w:b/>
          <w:bCs/>
          <w:sz w:val="20"/>
          <w:szCs w:val="20"/>
        </w:rPr>
      </w:pPr>
    </w:p>
    <w:p w14:paraId="79D9A1E7" w14:textId="2D2510B5" w:rsidR="008B6566" w:rsidRDefault="008B6566">
      <w:pPr>
        <w:rPr>
          <w:rFonts w:cs="Times"/>
          <w:b/>
          <w:bCs/>
          <w:sz w:val="20"/>
          <w:szCs w:val="20"/>
        </w:rPr>
      </w:pPr>
    </w:p>
    <w:p w14:paraId="01FEB7EA" w14:textId="23E23C6A" w:rsidR="008B6566" w:rsidRDefault="008B6566">
      <w:pPr>
        <w:rPr>
          <w:rFonts w:cs="Times"/>
          <w:b/>
          <w:bCs/>
          <w:sz w:val="20"/>
          <w:szCs w:val="20"/>
        </w:rPr>
      </w:pPr>
    </w:p>
    <w:p w14:paraId="39346F06" w14:textId="77777777" w:rsidR="008B6566" w:rsidRDefault="008B6566">
      <w:pPr>
        <w:rPr>
          <w:rFonts w:cs="Times"/>
          <w:b/>
          <w:bCs/>
          <w:sz w:val="20"/>
          <w:szCs w:val="20"/>
        </w:rPr>
      </w:pPr>
    </w:p>
    <w:p w14:paraId="2AADB2AE" w14:textId="4BEBF60C" w:rsidR="006628F5" w:rsidRDefault="00FB0768" w:rsidP="006628F5">
      <w:pPr>
        <w:tabs>
          <w:tab w:val="right" w:pos="8640"/>
          <w:tab w:val="right" w:pos="9540"/>
        </w:tabs>
        <w:spacing w:after="120"/>
        <w:rPr>
          <w:rFonts w:cs="Times"/>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8B6566">
        <w:rPr>
          <w:rFonts w:cs="Times"/>
          <w:b/>
          <w:bCs/>
          <w:sz w:val="20"/>
          <w:szCs w:val="20"/>
        </w:rPr>
        <w:t>I John 4:7-11</w:t>
      </w:r>
    </w:p>
    <w:p w14:paraId="1B2C3898" w14:textId="651A57E9" w:rsidR="00124341" w:rsidRPr="005C06E1" w:rsidRDefault="002A4E94" w:rsidP="000D5942">
      <w:pPr>
        <w:pStyle w:val="NormalWeb"/>
        <w:shd w:val="clear" w:color="auto" w:fill="FFFFFF"/>
        <w:spacing w:before="0" w:beforeAutospacing="0" w:after="0" w:afterAutospacing="0"/>
        <w:jc w:val="center"/>
        <w:rPr>
          <w:rFonts w:ascii="Palatino Linotype" w:hAnsi="Palatino Linotype" w:cs="Times"/>
          <w:b/>
          <w:bCs/>
        </w:rPr>
      </w:pPr>
      <w:r w:rsidRPr="005C06E1">
        <w:rPr>
          <w:rFonts w:ascii="Palatino Linotype" w:hAnsi="Palatino Linotype" w:cs="Times"/>
          <w:b/>
          <w:bCs/>
        </w:rPr>
        <w:t>“</w:t>
      </w:r>
      <w:r w:rsidR="008B6566">
        <w:rPr>
          <w:rFonts w:ascii="Palatino Linotype" w:hAnsi="Palatino Linotype" w:cs="Times"/>
          <w:b/>
          <w:bCs/>
        </w:rPr>
        <w:t xml:space="preserve">A </w:t>
      </w:r>
      <w:proofErr w:type="gramStart"/>
      <w:r w:rsidR="002F2C5C">
        <w:rPr>
          <w:rFonts w:ascii="Palatino Linotype" w:hAnsi="Palatino Linotype" w:cs="Times"/>
          <w:b/>
          <w:bCs/>
        </w:rPr>
        <w:t>One</w:t>
      </w:r>
      <w:r w:rsidR="008B6566">
        <w:rPr>
          <w:rFonts w:ascii="Palatino Linotype" w:hAnsi="Palatino Linotype" w:cs="Times"/>
          <w:b/>
          <w:bCs/>
        </w:rPr>
        <w:t xml:space="preserve"> of a Kind</w:t>
      </w:r>
      <w:proofErr w:type="gramEnd"/>
      <w:r w:rsidR="008B6566">
        <w:rPr>
          <w:rFonts w:ascii="Palatino Linotype" w:hAnsi="Palatino Linotype" w:cs="Times"/>
          <w:b/>
          <w:bCs/>
        </w:rPr>
        <w:t xml:space="preserve"> Love</w:t>
      </w:r>
      <w:r w:rsidR="009F139F" w:rsidRPr="005C06E1">
        <w:rPr>
          <w:rFonts w:ascii="Palatino Linotype" w:hAnsi="Palatino Linotype" w:cs="Times"/>
          <w:b/>
          <w:bCs/>
        </w:rPr>
        <w:t>”</w:t>
      </w:r>
    </w:p>
    <w:p w14:paraId="0A83F205" w14:textId="1E882690" w:rsidR="008C31D9" w:rsidRPr="005C06E1" w:rsidRDefault="008C31D9" w:rsidP="005C06E1">
      <w:pPr>
        <w:tabs>
          <w:tab w:val="right" w:pos="8640"/>
          <w:tab w:val="right" w:pos="9540"/>
        </w:tabs>
        <w:jc w:val="center"/>
        <w:rPr>
          <w:rFonts w:cs="Times-Bold"/>
          <w:b/>
          <w:bCs/>
          <w:iCs/>
        </w:rPr>
      </w:pPr>
    </w:p>
    <w:p w14:paraId="28440156" w14:textId="11C4C678" w:rsidR="006628F5" w:rsidRDefault="006628F5" w:rsidP="000D5942">
      <w:pPr>
        <w:tabs>
          <w:tab w:val="right" w:pos="8640"/>
          <w:tab w:val="right" w:pos="9540"/>
        </w:tabs>
        <w:jc w:val="both"/>
        <w:rPr>
          <w:rFonts w:cs="Times-Bold"/>
          <w:b/>
          <w:bCs/>
          <w:i/>
          <w:iCs/>
          <w:sz w:val="16"/>
          <w:szCs w:val="16"/>
        </w:rPr>
      </w:pPr>
    </w:p>
    <w:p w14:paraId="6FA0F5F0" w14:textId="77777777" w:rsidR="005C06E1" w:rsidRDefault="005C06E1" w:rsidP="00106051">
      <w:pPr>
        <w:tabs>
          <w:tab w:val="right" w:pos="8640"/>
          <w:tab w:val="right" w:pos="9540"/>
        </w:tabs>
        <w:jc w:val="both"/>
        <w:rPr>
          <w:rFonts w:cs="Times-Bold"/>
          <w:b/>
          <w:bCs/>
          <w:i/>
          <w:iCs/>
          <w:sz w:val="16"/>
          <w:szCs w:val="16"/>
        </w:rPr>
      </w:pPr>
    </w:p>
    <w:p w14:paraId="6F736C6B" w14:textId="77777777" w:rsidR="00106051" w:rsidRDefault="00106051" w:rsidP="00041824">
      <w:pPr>
        <w:spacing w:after="120"/>
        <w:rPr>
          <w:rFonts w:cs="Times"/>
          <w:b/>
          <w:bCs/>
          <w:sz w:val="22"/>
          <w:szCs w:val="22"/>
        </w:rPr>
      </w:pPr>
    </w:p>
    <w:p w14:paraId="0552DF3B" w14:textId="7777777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63A004E4" w14:textId="77777777" w:rsidR="002F2C5C" w:rsidRDefault="002F2C5C" w:rsidP="00041824">
      <w:pPr>
        <w:spacing w:after="120"/>
        <w:rPr>
          <w:rFonts w:cs="Times"/>
          <w:b/>
          <w:bCs/>
          <w:sz w:val="22"/>
          <w:szCs w:val="22"/>
        </w:rPr>
      </w:pPr>
    </w:p>
    <w:p w14:paraId="6AAC5DD5" w14:textId="574A976D" w:rsidR="00041824" w:rsidRPr="001A6887" w:rsidRDefault="00041824" w:rsidP="00041824">
      <w:pPr>
        <w:spacing w:after="120"/>
        <w:rPr>
          <w:rFonts w:cs="Times"/>
          <w:b/>
          <w:bCs/>
          <w:sz w:val="22"/>
          <w:szCs w:val="22"/>
        </w:rPr>
      </w:pPr>
      <w:r w:rsidRPr="001A6887">
        <w:rPr>
          <w:rFonts w:cs="Times"/>
          <w:b/>
          <w:bCs/>
          <w:sz w:val="22"/>
          <w:szCs w:val="22"/>
        </w:rPr>
        <w:t>APOSTLES’ CREED</w:t>
      </w:r>
    </w:p>
    <w:p w14:paraId="7198AF42" w14:textId="77777777" w:rsidR="00041824" w:rsidRPr="00041824" w:rsidRDefault="00041824" w:rsidP="00041824">
      <w:pPr>
        <w:ind w:firstLine="540"/>
        <w:rPr>
          <w:rFonts w:cs="Times"/>
          <w:b/>
          <w:bCs/>
          <w:sz w:val="20"/>
          <w:szCs w:val="20"/>
        </w:rPr>
      </w:pPr>
      <w:r w:rsidRPr="00041824">
        <w:rPr>
          <w:rFonts w:cs="Times"/>
          <w:b/>
          <w:bCs/>
          <w:sz w:val="20"/>
          <w:szCs w:val="20"/>
        </w:rPr>
        <w:t>I believe in God, the Father almighty,</w:t>
      </w:r>
    </w:p>
    <w:p w14:paraId="098872FD" w14:textId="77777777" w:rsidR="00041824" w:rsidRPr="00041824" w:rsidRDefault="00041824" w:rsidP="00041824">
      <w:pPr>
        <w:spacing w:after="120"/>
        <w:ind w:left="1073" w:firstLine="547"/>
        <w:rPr>
          <w:rFonts w:cs="Times"/>
          <w:b/>
          <w:bCs/>
          <w:sz w:val="20"/>
          <w:szCs w:val="20"/>
        </w:rPr>
      </w:pPr>
      <w:r w:rsidRPr="00041824">
        <w:rPr>
          <w:rFonts w:cs="Times"/>
          <w:b/>
          <w:bCs/>
          <w:sz w:val="20"/>
          <w:szCs w:val="20"/>
        </w:rPr>
        <w:t>maker of heaven and earth.</w:t>
      </w:r>
    </w:p>
    <w:p w14:paraId="52AFF8B3" w14:textId="77777777" w:rsidR="00041824" w:rsidRPr="00041824" w:rsidRDefault="00041824" w:rsidP="00041824">
      <w:pPr>
        <w:ind w:firstLine="540"/>
        <w:rPr>
          <w:rFonts w:cs="Times"/>
          <w:b/>
          <w:bCs/>
          <w:sz w:val="20"/>
          <w:szCs w:val="20"/>
        </w:rPr>
      </w:pPr>
      <w:r w:rsidRPr="00041824">
        <w:rPr>
          <w:rFonts w:cs="Times"/>
          <w:b/>
          <w:bCs/>
          <w:sz w:val="20"/>
          <w:szCs w:val="20"/>
        </w:rPr>
        <w:t>I believe in Jesus Christ, his only Son, our Lord,</w:t>
      </w:r>
    </w:p>
    <w:p w14:paraId="43E4CBFC" w14:textId="77777777" w:rsidR="00041824" w:rsidRPr="00041824" w:rsidRDefault="00041824" w:rsidP="00041824">
      <w:pPr>
        <w:ind w:left="1080" w:firstLine="540"/>
        <w:rPr>
          <w:rFonts w:cs="Times"/>
          <w:b/>
          <w:bCs/>
          <w:sz w:val="20"/>
          <w:szCs w:val="20"/>
        </w:rPr>
      </w:pPr>
      <w:r w:rsidRPr="00041824">
        <w:rPr>
          <w:rFonts w:cs="Times"/>
          <w:b/>
          <w:bCs/>
          <w:sz w:val="20"/>
          <w:szCs w:val="20"/>
        </w:rPr>
        <w:t>who was conceived by the Holy Spirit,</w:t>
      </w:r>
    </w:p>
    <w:p w14:paraId="3B725E09" w14:textId="77777777" w:rsidR="00041824" w:rsidRPr="00041824" w:rsidRDefault="00041824" w:rsidP="00041824">
      <w:pPr>
        <w:ind w:left="1080" w:firstLine="540"/>
        <w:rPr>
          <w:rFonts w:cs="Times"/>
          <w:b/>
          <w:bCs/>
          <w:sz w:val="20"/>
          <w:szCs w:val="20"/>
        </w:rPr>
      </w:pPr>
      <w:r w:rsidRPr="00041824">
        <w:rPr>
          <w:rFonts w:cs="Times"/>
          <w:b/>
          <w:bCs/>
          <w:sz w:val="20"/>
          <w:szCs w:val="20"/>
        </w:rPr>
        <w:t>born of the virgin Mary,</w:t>
      </w:r>
    </w:p>
    <w:p w14:paraId="2D8E50CB" w14:textId="77777777" w:rsidR="00041824" w:rsidRPr="00041824" w:rsidRDefault="00041824" w:rsidP="00041824">
      <w:pPr>
        <w:ind w:left="1080" w:firstLine="540"/>
        <w:rPr>
          <w:rFonts w:cs="Times"/>
          <w:b/>
          <w:bCs/>
          <w:sz w:val="20"/>
          <w:szCs w:val="20"/>
        </w:rPr>
      </w:pPr>
      <w:r w:rsidRPr="00041824">
        <w:rPr>
          <w:rFonts w:cs="Times"/>
          <w:b/>
          <w:bCs/>
          <w:sz w:val="20"/>
          <w:szCs w:val="20"/>
        </w:rPr>
        <w:t>suffered under Pontius Pilate,</w:t>
      </w:r>
    </w:p>
    <w:p w14:paraId="47BE4733" w14:textId="77777777" w:rsidR="00041824" w:rsidRPr="00041824" w:rsidRDefault="00041824" w:rsidP="00041824">
      <w:pPr>
        <w:ind w:left="1080" w:firstLine="540"/>
        <w:rPr>
          <w:rFonts w:cs="Times"/>
          <w:b/>
          <w:bCs/>
          <w:sz w:val="20"/>
          <w:szCs w:val="20"/>
        </w:rPr>
      </w:pPr>
      <w:r w:rsidRPr="00041824">
        <w:rPr>
          <w:rFonts w:cs="Times"/>
          <w:b/>
          <w:bCs/>
          <w:sz w:val="20"/>
          <w:szCs w:val="20"/>
        </w:rPr>
        <w:t>was crucified, died, and was buried.</w:t>
      </w:r>
    </w:p>
    <w:p w14:paraId="69BE45FE" w14:textId="77777777" w:rsidR="00041824" w:rsidRPr="00041824" w:rsidRDefault="00041824" w:rsidP="00041824">
      <w:pPr>
        <w:ind w:left="540" w:firstLine="540"/>
        <w:rPr>
          <w:rFonts w:cs="Times"/>
          <w:b/>
          <w:bCs/>
          <w:sz w:val="20"/>
          <w:szCs w:val="20"/>
        </w:rPr>
      </w:pPr>
      <w:r w:rsidRPr="00041824">
        <w:rPr>
          <w:rFonts w:cs="Times"/>
          <w:b/>
          <w:bCs/>
          <w:sz w:val="20"/>
          <w:szCs w:val="20"/>
        </w:rPr>
        <w:t>He descended into hell.</w:t>
      </w:r>
    </w:p>
    <w:p w14:paraId="439012A4" w14:textId="77777777" w:rsidR="00041824" w:rsidRPr="00041824" w:rsidRDefault="00041824" w:rsidP="00041824">
      <w:pPr>
        <w:ind w:left="540" w:firstLine="540"/>
        <w:rPr>
          <w:rFonts w:cs="Times"/>
          <w:b/>
          <w:bCs/>
          <w:sz w:val="20"/>
          <w:szCs w:val="20"/>
        </w:rPr>
      </w:pPr>
      <w:r w:rsidRPr="00041824">
        <w:rPr>
          <w:rFonts w:cs="Times"/>
          <w:b/>
          <w:bCs/>
          <w:sz w:val="20"/>
          <w:szCs w:val="20"/>
        </w:rPr>
        <w:t>The third day he rose again from the dead.</w:t>
      </w:r>
    </w:p>
    <w:p w14:paraId="0927F09A" w14:textId="77777777" w:rsidR="00041824" w:rsidRPr="00041824" w:rsidRDefault="00041824" w:rsidP="00041824">
      <w:pPr>
        <w:ind w:left="540" w:firstLine="540"/>
        <w:rPr>
          <w:rFonts w:cs="Times"/>
          <w:b/>
          <w:bCs/>
          <w:sz w:val="20"/>
          <w:szCs w:val="20"/>
        </w:rPr>
      </w:pPr>
      <w:r w:rsidRPr="00041824">
        <w:rPr>
          <w:rFonts w:cs="Times"/>
          <w:b/>
          <w:bCs/>
          <w:sz w:val="20"/>
          <w:szCs w:val="20"/>
        </w:rPr>
        <w:t>He ascended into heaven</w:t>
      </w:r>
    </w:p>
    <w:p w14:paraId="5C46014F" w14:textId="77777777" w:rsidR="00041824" w:rsidRPr="00041824" w:rsidRDefault="00041824" w:rsidP="00041824">
      <w:pPr>
        <w:ind w:left="1080" w:firstLine="540"/>
        <w:rPr>
          <w:rFonts w:cs="Times"/>
          <w:b/>
          <w:bCs/>
          <w:sz w:val="20"/>
          <w:szCs w:val="20"/>
        </w:rPr>
      </w:pPr>
      <w:r w:rsidRPr="00041824">
        <w:rPr>
          <w:rFonts w:cs="Times"/>
          <w:b/>
          <w:bCs/>
          <w:sz w:val="20"/>
          <w:szCs w:val="20"/>
        </w:rPr>
        <w:t xml:space="preserve">and is seated at the right hand of God the Father almighty. </w:t>
      </w:r>
    </w:p>
    <w:p w14:paraId="04AD2AD7" w14:textId="77777777" w:rsidR="00041824" w:rsidRPr="00041824" w:rsidRDefault="00041824" w:rsidP="00041824">
      <w:pPr>
        <w:spacing w:after="120"/>
        <w:ind w:left="547" w:firstLine="547"/>
        <w:rPr>
          <w:rFonts w:cs="Times"/>
          <w:b/>
          <w:bCs/>
          <w:sz w:val="20"/>
          <w:szCs w:val="20"/>
        </w:rPr>
      </w:pPr>
      <w:r w:rsidRPr="00041824">
        <w:rPr>
          <w:rFonts w:cs="Times"/>
          <w:b/>
          <w:bCs/>
          <w:sz w:val="20"/>
          <w:szCs w:val="20"/>
        </w:rPr>
        <w:t>From there he will come to judge the living and the dead.</w:t>
      </w:r>
    </w:p>
    <w:p w14:paraId="0251263E" w14:textId="77777777" w:rsidR="00041824" w:rsidRPr="00041824" w:rsidRDefault="00041824" w:rsidP="00041824">
      <w:pPr>
        <w:ind w:firstLine="540"/>
        <w:rPr>
          <w:rFonts w:cs="Times"/>
          <w:b/>
          <w:bCs/>
          <w:sz w:val="20"/>
          <w:szCs w:val="20"/>
        </w:rPr>
      </w:pPr>
      <w:r w:rsidRPr="00041824">
        <w:rPr>
          <w:rFonts w:cs="Times"/>
          <w:b/>
          <w:bCs/>
          <w:sz w:val="20"/>
          <w:szCs w:val="20"/>
        </w:rPr>
        <w:t>I believe in the Holy Spirit,</w:t>
      </w:r>
    </w:p>
    <w:p w14:paraId="7E34CB79" w14:textId="77777777" w:rsidR="00041824" w:rsidRPr="00041824" w:rsidRDefault="00041824" w:rsidP="00041824">
      <w:pPr>
        <w:ind w:left="900" w:firstLine="720"/>
        <w:rPr>
          <w:rFonts w:cs="Times"/>
          <w:b/>
          <w:bCs/>
          <w:sz w:val="20"/>
          <w:szCs w:val="20"/>
        </w:rPr>
      </w:pPr>
      <w:r w:rsidRPr="00041824">
        <w:rPr>
          <w:rFonts w:cs="Times"/>
          <w:b/>
          <w:bCs/>
          <w:sz w:val="20"/>
          <w:szCs w:val="20"/>
        </w:rPr>
        <w:t xml:space="preserve">the holy Christian Church, </w:t>
      </w:r>
    </w:p>
    <w:p w14:paraId="4A6ECE94" w14:textId="77777777" w:rsidR="00041824" w:rsidRPr="00041824" w:rsidRDefault="00041824" w:rsidP="00041824">
      <w:pPr>
        <w:ind w:left="900" w:firstLine="720"/>
        <w:rPr>
          <w:rFonts w:cs="Times"/>
          <w:b/>
          <w:bCs/>
          <w:sz w:val="20"/>
          <w:szCs w:val="20"/>
        </w:rPr>
      </w:pPr>
      <w:r w:rsidRPr="00041824">
        <w:rPr>
          <w:rFonts w:cs="Times"/>
          <w:b/>
          <w:bCs/>
          <w:sz w:val="20"/>
          <w:szCs w:val="20"/>
        </w:rPr>
        <w:t>the communion of saints,</w:t>
      </w:r>
    </w:p>
    <w:p w14:paraId="17F7EAA5" w14:textId="77777777" w:rsidR="00041824" w:rsidRPr="00041824" w:rsidRDefault="00041824" w:rsidP="00041824">
      <w:pPr>
        <w:ind w:left="900" w:firstLine="720"/>
        <w:rPr>
          <w:rFonts w:cs="Times"/>
          <w:b/>
          <w:bCs/>
          <w:sz w:val="20"/>
          <w:szCs w:val="20"/>
        </w:rPr>
      </w:pPr>
      <w:r w:rsidRPr="00041824">
        <w:rPr>
          <w:rFonts w:cs="Times"/>
          <w:b/>
          <w:bCs/>
          <w:sz w:val="20"/>
          <w:szCs w:val="20"/>
        </w:rPr>
        <w:t>the forgiveness of sins,</w:t>
      </w:r>
    </w:p>
    <w:p w14:paraId="1CF17E7B" w14:textId="77777777" w:rsidR="00041824" w:rsidRPr="00041824" w:rsidRDefault="00041824" w:rsidP="00041824">
      <w:pPr>
        <w:ind w:left="900" w:firstLine="720"/>
        <w:rPr>
          <w:rFonts w:cs="Times"/>
          <w:b/>
          <w:bCs/>
          <w:sz w:val="20"/>
          <w:szCs w:val="20"/>
        </w:rPr>
      </w:pPr>
      <w:r w:rsidRPr="00041824">
        <w:rPr>
          <w:rFonts w:cs="Times"/>
          <w:b/>
          <w:bCs/>
          <w:sz w:val="20"/>
          <w:szCs w:val="20"/>
        </w:rPr>
        <w:t>the resurrection of the body,</w:t>
      </w:r>
    </w:p>
    <w:p w14:paraId="778DF38C" w14:textId="77777777" w:rsidR="008D0259" w:rsidRDefault="00041824" w:rsidP="001A3D8D">
      <w:pPr>
        <w:ind w:left="900" w:firstLine="720"/>
        <w:rPr>
          <w:rFonts w:cs="Times"/>
          <w:b/>
          <w:bCs/>
          <w:sz w:val="20"/>
          <w:szCs w:val="20"/>
        </w:rPr>
      </w:pPr>
      <w:r w:rsidRPr="00041824">
        <w:rPr>
          <w:rFonts w:cs="Times"/>
          <w:b/>
          <w:bCs/>
          <w:sz w:val="20"/>
          <w:szCs w:val="20"/>
        </w:rPr>
        <w:t>and the life everlasting. Amen.</w:t>
      </w:r>
    </w:p>
    <w:p w14:paraId="349186D8" w14:textId="77777777" w:rsidR="006628F5" w:rsidRDefault="006628F5" w:rsidP="00AB56F6">
      <w:pPr>
        <w:pStyle w:val="Captionindentsmall"/>
        <w:spacing w:after="0"/>
        <w:jc w:val="both"/>
        <w:rPr>
          <w:b/>
          <w:bCs/>
          <w:i w:val="0"/>
          <w:sz w:val="22"/>
          <w:szCs w:val="22"/>
        </w:rPr>
      </w:pPr>
    </w:p>
    <w:p w14:paraId="29E341C5" w14:textId="77777777" w:rsidR="006628F5" w:rsidRDefault="006628F5" w:rsidP="00AB56F6">
      <w:pPr>
        <w:pStyle w:val="Captionindentsmall"/>
        <w:spacing w:after="0"/>
        <w:jc w:val="both"/>
        <w:rPr>
          <w:b/>
          <w:bCs/>
          <w:i w:val="0"/>
          <w:sz w:val="22"/>
          <w:szCs w:val="22"/>
        </w:rPr>
      </w:pPr>
    </w:p>
    <w:p w14:paraId="72556908" w14:textId="0BFB994C"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2C2B1847" w:rsidR="00202381" w:rsidRDefault="00202381" w:rsidP="00AB56F6">
      <w:pPr>
        <w:pStyle w:val="Captionindentsmall"/>
        <w:spacing w:after="0"/>
        <w:jc w:val="both"/>
        <w:rPr>
          <w:b/>
          <w:bCs/>
          <w:i w:val="0"/>
          <w:sz w:val="22"/>
          <w:szCs w:val="22"/>
        </w:rPr>
      </w:pPr>
    </w:p>
    <w:p w14:paraId="0C4F2C32" w14:textId="77777777" w:rsidR="0027587E" w:rsidRDefault="0027587E"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FBAE3A8" w14:textId="40619933" w:rsidR="001A6887" w:rsidRDefault="001A6887" w:rsidP="004873B2">
      <w:pPr>
        <w:ind w:left="540" w:hanging="540"/>
        <w:jc w:val="both"/>
        <w:rPr>
          <w:rFonts w:eastAsiaTheme="minorEastAsia" w:cs="Times"/>
          <w:b/>
          <w:bCs/>
          <w:sz w:val="20"/>
          <w:szCs w:val="20"/>
        </w:rPr>
      </w:pPr>
    </w:p>
    <w:p w14:paraId="7B3F0FC4" w14:textId="77777777" w:rsidR="00C54827" w:rsidRDefault="00C54827" w:rsidP="004873B2">
      <w:pPr>
        <w:ind w:left="540" w:hanging="540"/>
        <w:jc w:val="both"/>
        <w:rPr>
          <w:rFonts w:eastAsiaTheme="minorEastAsia" w:cs="Times"/>
          <w:b/>
          <w:bCs/>
          <w:sz w:val="20"/>
          <w:szCs w:val="20"/>
        </w:rPr>
      </w:pPr>
    </w:p>
    <w:p w14:paraId="3FBC90C1" w14:textId="5ABA9FC0"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1EF0C6A9" w:rsidR="00770EEE" w:rsidRDefault="00770EEE" w:rsidP="008C31D9">
      <w:pPr>
        <w:tabs>
          <w:tab w:val="right" w:pos="8640"/>
        </w:tabs>
        <w:rPr>
          <w:rFonts w:eastAsiaTheme="minorEastAsia" w:cs="Times"/>
          <w:b/>
          <w:bCs/>
          <w:sz w:val="20"/>
          <w:szCs w:val="20"/>
        </w:rPr>
      </w:pPr>
    </w:p>
    <w:p w14:paraId="400A052B" w14:textId="0052E4A5"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Pr>
          <w:rFonts w:eastAsiaTheme="minorEastAsia" w:cs="Times"/>
          <w:b/>
          <w:bCs/>
          <w:sz w:val="20"/>
          <w:szCs w:val="20"/>
        </w:rPr>
        <w:tab/>
        <w:t>#</w:t>
      </w:r>
      <w:r w:rsidR="003873B4">
        <w:rPr>
          <w:rFonts w:eastAsiaTheme="minorEastAsia" w:cs="Times"/>
          <w:b/>
          <w:bCs/>
          <w:sz w:val="20"/>
          <w:szCs w:val="20"/>
        </w:rPr>
        <w:t>494</w:t>
      </w:r>
    </w:p>
    <w:p w14:paraId="376445F2" w14:textId="76398A45" w:rsidR="00202381" w:rsidRDefault="00202381" w:rsidP="008C31D9">
      <w:pPr>
        <w:tabs>
          <w:tab w:val="right" w:pos="8640"/>
        </w:tabs>
        <w:rPr>
          <w:rFonts w:eastAsiaTheme="minorEastAsia" w:cs="Times"/>
          <w:b/>
          <w:bCs/>
          <w:sz w:val="20"/>
          <w:szCs w:val="20"/>
        </w:rPr>
      </w:pPr>
    </w:p>
    <w:p w14:paraId="6C3743BB" w14:textId="40F4151D" w:rsidR="00106051" w:rsidRDefault="00106051" w:rsidP="008C31D9">
      <w:pPr>
        <w:tabs>
          <w:tab w:val="right" w:pos="8640"/>
        </w:tabs>
        <w:rPr>
          <w:rFonts w:eastAsiaTheme="minorEastAsia" w:cs="Times"/>
          <w:b/>
          <w:bCs/>
          <w:sz w:val="20"/>
          <w:szCs w:val="20"/>
        </w:rPr>
      </w:pPr>
    </w:p>
    <w:p w14:paraId="021B7FD3" w14:textId="6EDAD8CE" w:rsidR="00D77F7C" w:rsidRDefault="003873B4" w:rsidP="007B79DD">
      <w:pPr>
        <w:pStyle w:val="Captionindentsmall"/>
        <w:rPr>
          <w:b/>
          <w:bCs/>
          <w:iCs/>
        </w:rPr>
      </w:pPr>
      <w:r>
        <w:rPr>
          <w:noProof/>
        </w:rPr>
        <w:drawing>
          <wp:anchor distT="0" distB="0" distL="114300" distR="114300" simplePos="0" relativeHeight="251723264" behindDoc="0" locked="0" layoutInCell="1" allowOverlap="1" wp14:anchorId="0F3F8DFC" wp14:editId="64818517">
            <wp:simplePos x="0" y="0"/>
            <wp:positionH relativeFrom="column">
              <wp:posOffset>438150</wp:posOffset>
            </wp:positionH>
            <wp:positionV relativeFrom="paragraph">
              <wp:posOffset>10160</wp:posOffset>
            </wp:positionV>
            <wp:extent cx="4371975" cy="3810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4213" b="7095"/>
                    <a:stretch/>
                  </pic:blipFill>
                  <pic:spPr bwMode="auto">
                    <a:xfrm>
                      <a:off x="0" y="0"/>
                      <a:ext cx="4371975" cy="3810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6F27A3" w14:textId="77777777" w:rsidR="00D77F7C" w:rsidRDefault="00D77F7C" w:rsidP="007B79DD">
      <w:pPr>
        <w:pStyle w:val="Captionindentsmall"/>
        <w:rPr>
          <w:b/>
          <w:bCs/>
          <w:iCs/>
        </w:rPr>
      </w:pPr>
    </w:p>
    <w:p w14:paraId="1B8A90E1" w14:textId="77777777" w:rsidR="00D77F7C" w:rsidRDefault="00D77F7C" w:rsidP="007B79DD">
      <w:pPr>
        <w:pStyle w:val="Captionindentsmall"/>
        <w:rPr>
          <w:b/>
          <w:bCs/>
          <w:iCs/>
        </w:rPr>
      </w:pPr>
    </w:p>
    <w:p w14:paraId="3F55CBF5" w14:textId="77777777" w:rsidR="00D77F7C" w:rsidRDefault="00D77F7C" w:rsidP="007B79DD">
      <w:pPr>
        <w:pStyle w:val="Captionindentsmall"/>
        <w:rPr>
          <w:b/>
          <w:bCs/>
          <w:iCs/>
        </w:rPr>
      </w:pPr>
    </w:p>
    <w:p w14:paraId="5D17AB28" w14:textId="1529801F" w:rsidR="00D77F7C" w:rsidRDefault="00D77F7C" w:rsidP="007B79DD">
      <w:pPr>
        <w:pStyle w:val="Captionindentsmall"/>
        <w:rPr>
          <w:b/>
          <w:bCs/>
          <w:iCs/>
        </w:rPr>
      </w:pPr>
    </w:p>
    <w:p w14:paraId="7424EBEB" w14:textId="477B7B39" w:rsidR="003873B4" w:rsidRDefault="003873B4" w:rsidP="007B79DD">
      <w:pPr>
        <w:pStyle w:val="Captionindentsmall"/>
        <w:rPr>
          <w:b/>
          <w:bCs/>
          <w:iCs/>
        </w:rPr>
      </w:pPr>
    </w:p>
    <w:p w14:paraId="6733266D" w14:textId="305612F1" w:rsidR="003873B4" w:rsidRDefault="003873B4" w:rsidP="007B79DD">
      <w:pPr>
        <w:pStyle w:val="Captionindentsmall"/>
        <w:rPr>
          <w:b/>
          <w:bCs/>
          <w:iCs/>
        </w:rPr>
      </w:pPr>
    </w:p>
    <w:p w14:paraId="71217E3D" w14:textId="2CF4F06F" w:rsidR="003873B4" w:rsidRDefault="003873B4" w:rsidP="007B79DD">
      <w:pPr>
        <w:pStyle w:val="Captionindentsmall"/>
        <w:rPr>
          <w:b/>
          <w:bCs/>
          <w:iCs/>
        </w:rPr>
      </w:pPr>
    </w:p>
    <w:p w14:paraId="4BB898FB" w14:textId="03D1BA0B" w:rsidR="003873B4" w:rsidRDefault="003873B4" w:rsidP="007B79DD">
      <w:pPr>
        <w:pStyle w:val="Captionindentsmall"/>
        <w:rPr>
          <w:b/>
          <w:bCs/>
          <w:iCs/>
        </w:rPr>
      </w:pPr>
    </w:p>
    <w:p w14:paraId="1FDAD7D8" w14:textId="29973484" w:rsidR="003873B4" w:rsidRDefault="003873B4" w:rsidP="007B79DD">
      <w:pPr>
        <w:pStyle w:val="Captionindentsmall"/>
        <w:rPr>
          <w:b/>
          <w:bCs/>
          <w:iCs/>
        </w:rPr>
      </w:pPr>
    </w:p>
    <w:p w14:paraId="28C66487" w14:textId="5E0B47D6" w:rsidR="003873B4" w:rsidRDefault="003873B4" w:rsidP="007B79DD">
      <w:pPr>
        <w:pStyle w:val="Captionindentsmall"/>
        <w:rPr>
          <w:b/>
          <w:bCs/>
          <w:iCs/>
        </w:rPr>
      </w:pPr>
    </w:p>
    <w:p w14:paraId="71CFD0CE" w14:textId="4C8A5689" w:rsidR="003873B4" w:rsidRDefault="003873B4" w:rsidP="007B79DD">
      <w:pPr>
        <w:pStyle w:val="Captionindentsmall"/>
        <w:rPr>
          <w:b/>
          <w:bCs/>
          <w:iCs/>
        </w:rPr>
      </w:pPr>
    </w:p>
    <w:p w14:paraId="7226AE97" w14:textId="5104DB7A" w:rsidR="003873B4" w:rsidRDefault="003873B4" w:rsidP="007B79DD">
      <w:pPr>
        <w:pStyle w:val="Captionindentsmall"/>
        <w:rPr>
          <w:b/>
          <w:bCs/>
          <w:iCs/>
        </w:rPr>
      </w:pPr>
    </w:p>
    <w:p w14:paraId="4264C4A4" w14:textId="2ED8A1F1" w:rsidR="003873B4" w:rsidRDefault="003873B4" w:rsidP="007B79DD">
      <w:pPr>
        <w:pStyle w:val="Captionindentsmall"/>
        <w:rPr>
          <w:b/>
          <w:bCs/>
          <w:iCs/>
        </w:rPr>
      </w:pPr>
    </w:p>
    <w:p w14:paraId="47C976A3" w14:textId="16D92E1F" w:rsidR="003873B4" w:rsidRDefault="003873B4" w:rsidP="007B79DD">
      <w:pPr>
        <w:pStyle w:val="Captionindentsmall"/>
        <w:rPr>
          <w:b/>
          <w:bCs/>
          <w:iCs/>
        </w:rPr>
      </w:pPr>
    </w:p>
    <w:p w14:paraId="24CB2C1D" w14:textId="216807A3" w:rsidR="003873B4" w:rsidRDefault="003873B4" w:rsidP="007B79DD">
      <w:pPr>
        <w:pStyle w:val="Captionindentsmall"/>
        <w:rPr>
          <w:b/>
          <w:bCs/>
          <w:iCs/>
        </w:rPr>
      </w:pPr>
    </w:p>
    <w:p w14:paraId="2EF9CD69" w14:textId="4049FCC7" w:rsidR="003873B4" w:rsidRDefault="003873B4" w:rsidP="007B79DD">
      <w:pPr>
        <w:pStyle w:val="Captionindentsmall"/>
        <w:rPr>
          <w:b/>
          <w:bCs/>
          <w:iCs/>
        </w:rPr>
      </w:pPr>
    </w:p>
    <w:p w14:paraId="71732AA4" w14:textId="77777777" w:rsidR="003873B4" w:rsidRDefault="003873B4" w:rsidP="007B79DD">
      <w:pPr>
        <w:pStyle w:val="Captionindentsmall"/>
        <w:rPr>
          <w:b/>
          <w:bCs/>
          <w:iCs/>
        </w:rPr>
      </w:pPr>
    </w:p>
    <w:p w14:paraId="66921E3F" w14:textId="77777777" w:rsidR="00D77F7C" w:rsidRDefault="00D77F7C" w:rsidP="007B79DD">
      <w:pPr>
        <w:pStyle w:val="Captionindentsmall"/>
        <w:rPr>
          <w:b/>
          <w:bCs/>
          <w:iCs/>
        </w:rPr>
      </w:pPr>
    </w:p>
    <w:p w14:paraId="0E000B85" w14:textId="77777777" w:rsidR="00D77F7C" w:rsidRDefault="00D77F7C" w:rsidP="007B79DD">
      <w:pPr>
        <w:pStyle w:val="Captionindentsmall"/>
        <w:rPr>
          <w:b/>
          <w:bCs/>
          <w:iCs/>
        </w:rPr>
      </w:pPr>
    </w:p>
    <w:p w14:paraId="152EECDB" w14:textId="0E9F3D51"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064AB144" w14:textId="614CB058" w:rsidR="00786174" w:rsidRDefault="00786174" w:rsidP="00FB0768">
      <w:pPr>
        <w:spacing w:after="120"/>
        <w:ind w:left="540" w:hanging="540"/>
        <w:rPr>
          <w:rFonts w:eastAsiaTheme="minorEastAsia" w:cs="Times"/>
          <w:b/>
          <w:bCs/>
          <w:sz w:val="20"/>
          <w:szCs w:val="20"/>
        </w:rPr>
      </w:pPr>
    </w:p>
    <w:p w14:paraId="5615FADB" w14:textId="24458A10" w:rsidR="00D573A2" w:rsidRDefault="00D573A2" w:rsidP="00FB0768">
      <w:pPr>
        <w:spacing w:after="120"/>
        <w:ind w:left="540" w:hanging="540"/>
        <w:rPr>
          <w:rFonts w:eastAsiaTheme="minorEastAsia" w:cs="Times"/>
          <w:b/>
          <w:bCs/>
          <w:sz w:val="20"/>
          <w:szCs w:val="20"/>
        </w:rPr>
      </w:pPr>
    </w:p>
    <w:p w14:paraId="1ACE4DE0" w14:textId="7EBAD599" w:rsidR="00D573A2" w:rsidRDefault="00D573A2" w:rsidP="00FB0768">
      <w:pPr>
        <w:spacing w:after="120"/>
        <w:ind w:left="540" w:hanging="540"/>
        <w:rPr>
          <w:rFonts w:eastAsiaTheme="minorEastAsia" w:cs="Times"/>
          <w:b/>
          <w:bCs/>
          <w:sz w:val="20"/>
          <w:szCs w:val="20"/>
        </w:rPr>
      </w:pPr>
    </w:p>
    <w:p w14:paraId="60A14D95" w14:textId="77777777" w:rsidR="00214CCA" w:rsidRDefault="00214CCA" w:rsidP="00FB0768">
      <w:pPr>
        <w:spacing w:after="120"/>
        <w:ind w:left="540" w:hanging="540"/>
        <w:rPr>
          <w:rFonts w:eastAsiaTheme="minorEastAsia" w:cs="Times"/>
          <w:b/>
          <w:bCs/>
          <w:sz w:val="20"/>
          <w:szCs w:val="20"/>
        </w:rPr>
      </w:pP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6E9377E" w14:textId="77777777" w:rsidR="00251001" w:rsidRPr="00251001" w:rsidRDefault="000D5942" w:rsidP="00251001">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251001" w:rsidRPr="00251001">
        <w:rPr>
          <w:rFonts w:cs="Times"/>
          <w:sz w:val="20"/>
          <w:szCs w:val="20"/>
        </w:rPr>
        <w:t>O Lord God, our heavenly Father, pour out the Holy Spirit on your faithful people. Keep us strong in your grace and truth, protect and comfort us in all temptation, and bestow on us your saving peace,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516CE02C" w:rsidR="00137F0A" w:rsidRDefault="00137F0A" w:rsidP="00041824">
      <w:pPr>
        <w:pStyle w:val="ResponseMinister"/>
        <w:rPr>
          <w:b/>
          <w:bCs/>
        </w:rPr>
      </w:pPr>
    </w:p>
    <w:p w14:paraId="79EA120B" w14:textId="1F22C627" w:rsidR="008E3636" w:rsidRDefault="008E3636" w:rsidP="00041824">
      <w:pPr>
        <w:pStyle w:val="ResponseMinister"/>
        <w:rPr>
          <w:bCs/>
        </w:rPr>
      </w:pPr>
    </w:p>
    <w:p w14:paraId="141875FA" w14:textId="77777777" w:rsidR="00D573A2" w:rsidRDefault="00D573A2" w:rsidP="00041824">
      <w:pPr>
        <w:pStyle w:val="ResponseMinister"/>
        <w:rPr>
          <w:bCs/>
        </w:rPr>
      </w:pPr>
    </w:p>
    <w:p w14:paraId="23C3312D" w14:textId="6E40129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AE46016" w14:textId="77777777" w:rsidR="00786174" w:rsidRDefault="00786174" w:rsidP="00222799">
      <w:pPr>
        <w:tabs>
          <w:tab w:val="right" w:pos="9450"/>
        </w:tabs>
        <w:spacing w:after="120"/>
        <w:rPr>
          <w:rFonts w:cs="Times"/>
          <w:b/>
          <w:bCs/>
          <w:i/>
          <w:sz w:val="16"/>
          <w:szCs w:val="16"/>
        </w:rPr>
      </w:pPr>
    </w:p>
    <w:p w14:paraId="48CC619D" w14:textId="77777777" w:rsidR="00C72606" w:rsidRDefault="00C72606" w:rsidP="00222799">
      <w:pPr>
        <w:tabs>
          <w:tab w:val="right" w:pos="9450"/>
        </w:tabs>
        <w:spacing w:after="120"/>
        <w:rPr>
          <w:rFonts w:cs="Times"/>
          <w:b/>
          <w:bCs/>
          <w:i/>
          <w:sz w:val="16"/>
          <w:szCs w:val="16"/>
        </w:rPr>
      </w:pPr>
    </w:p>
    <w:p w14:paraId="4A5299AF" w14:textId="77777777" w:rsidR="00C72606" w:rsidRDefault="00C72606" w:rsidP="00222799">
      <w:pPr>
        <w:tabs>
          <w:tab w:val="right" w:pos="9450"/>
        </w:tabs>
        <w:spacing w:after="120"/>
        <w:rPr>
          <w:rFonts w:cs="Times"/>
          <w:b/>
          <w:bCs/>
          <w:i/>
          <w:sz w:val="16"/>
          <w:szCs w:val="16"/>
        </w:rPr>
      </w:pPr>
    </w:p>
    <w:p w14:paraId="00F7C500" w14:textId="63C9A883"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09B3C719" w14:textId="77777777" w:rsidR="00106051" w:rsidRDefault="00106051" w:rsidP="00222799">
      <w:pPr>
        <w:tabs>
          <w:tab w:val="right" w:pos="9450"/>
        </w:tabs>
        <w:spacing w:after="120"/>
        <w:rPr>
          <w:rFonts w:cs="Times"/>
          <w:b/>
          <w:bCs/>
          <w:sz w:val="20"/>
          <w:szCs w:val="20"/>
        </w:rPr>
      </w:pPr>
    </w:p>
    <w:p w14:paraId="38F4C4E3" w14:textId="77777777" w:rsidR="00786174" w:rsidRDefault="00786174" w:rsidP="00222799">
      <w:pPr>
        <w:tabs>
          <w:tab w:val="right" w:pos="9450"/>
        </w:tabs>
        <w:spacing w:after="120"/>
        <w:rPr>
          <w:rFonts w:cs="Times"/>
          <w:b/>
          <w:bCs/>
          <w:sz w:val="20"/>
          <w:szCs w:val="20"/>
        </w:rPr>
      </w:pPr>
    </w:p>
    <w:p w14:paraId="7B516D9A" w14:textId="1B61B6C5"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BF1454">
        <w:rPr>
          <w:rFonts w:cs="Times"/>
          <w:b/>
          <w:bCs/>
          <w:sz w:val="20"/>
          <w:szCs w:val="20"/>
        </w:rPr>
        <w:t>490</w:t>
      </w:r>
    </w:p>
    <w:p w14:paraId="7DE6ABCC" w14:textId="04250223" w:rsidR="00202381" w:rsidRDefault="00202381" w:rsidP="00FD3625">
      <w:pPr>
        <w:pStyle w:val="Heading"/>
        <w:rPr>
          <w:u w:val="single"/>
        </w:rPr>
      </w:pPr>
    </w:p>
    <w:p w14:paraId="15599EE2" w14:textId="4BEF6B3B" w:rsidR="008D0259" w:rsidRDefault="008D0259" w:rsidP="008D0259">
      <w:pPr>
        <w:rPr>
          <w:u w:val="single"/>
        </w:rPr>
      </w:pPr>
    </w:p>
    <w:p w14:paraId="2A30FBA0" w14:textId="643F936E" w:rsidR="008D0259" w:rsidRDefault="008D0259" w:rsidP="008D0259">
      <w:pPr>
        <w:rPr>
          <w:u w:val="single"/>
        </w:rPr>
      </w:pPr>
    </w:p>
    <w:p w14:paraId="3431F374" w14:textId="0E4AD7DC" w:rsidR="008D0259" w:rsidRDefault="008D0259" w:rsidP="008D0259">
      <w:pPr>
        <w:rPr>
          <w:u w:val="single"/>
        </w:rPr>
      </w:pPr>
    </w:p>
    <w:p w14:paraId="7B558A2B" w14:textId="77777777" w:rsidR="008D0259" w:rsidRDefault="008D0259" w:rsidP="008D0259">
      <w:pPr>
        <w:rPr>
          <w:u w:val="single"/>
        </w:rPr>
      </w:pPr>
    </w:p>
    <w:p w14:paraId="7E59FD0F" w14:textId="7CFB667E" w:rsidR="003B7C7D" w:rsidRDefault="00C72606" w:rsidP="008D0259">
      <w:pPr>
        <w:rPr>
          <w:u w:val="single"/>
        </w:rPr>
      </w:pPr>
      <w:r>
        <w:rPr>
          <w:noProof/>
        </w:rPr>
        <w:drawing>
          <wp:anchor distT="0" distB="0" distL="114300" distR="114300" simplePos="0" relativeHeight="251724288" behindDoc="0" locked="0" layoutInCell="1" allowOverlap="1" wp14:anchorId="0CC079EA" wp14:editId="45F1936B">
            <wp:simplePos x="0" y="0"/>
            <wp:positionH relativeFrom="column">
              <wp:posOffset>514350</wp:posOffset>
            </wp:positionH>
            <wp:positionV relativeFrom="paragraph">
              <wp:posOffset>60325</wp:posOffset>
            </wp:positionV>
            <wp:extent cx="4362450" cy="3971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3172" b="8668"/>
                    <a:stretch/>
                  </pic:blipFill>
                  <pic:spPr bwMode="auto">
                    <a:xfrm>
                      <a:off x="0" y="0"/>
                      <a:ext cx="4362450" cy="3971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BB68EA" w14:textId="2913C4B8" w:rsidR="00BF1454" w:rsidRDefault="00BF1454" w:rsidP="008D0259">
      <w:pPr>
        <w:rPr>
          <w:noProof/>
        </w:rPr>
      </w:pPr>
    </w:p>
    <w:p w14:paraId="7E1B2B1B" w14:textId="1675C2DC" w:rsidR="00BF1454" w:rsidRDefault="00BF1454" w:rsidP="008D0259">
      <w:pPr>
        <w:rPr>
          <w:noProof/>
        </w:rPr>
      </w:pPr>
    </w:p>
    <w:p w14:paraId="210BAD64" w14:textId="77777777" w:rsidR="00BF1454" w:rsidRDefault="00BF1454" w:rsidP="008D0259">
      <w:pPr>
        <w:rPr>
          <w:noProof/>
        </w:rPr>
      </w:pPr>
    </w:p>
    <w:p w14:paraId="199A2A81" w14:textId="569DC0D4" w:rsidR="003B7C7D" w:rsidRDefault="003B7C7D" w:rsidP="008D0259">
      <w:pPr>
        <w:rPr>
          <w:u w:val="single"/>
        </w:rPr>
      </w:pPr>
    </w:p>
    <w:p w14:paraId="7B2178EF" w14:textId="6F933049" w:rsidR="003B7C7D" w:rsidRDefault="003B7C7D" w:rsidP="008D0259">
      <w:pPr>
        <w:rPr>
          <w:u w:val="single"/>
        </w:rPr>
      </w:pPr>
    </w:p>
    <w:p w14:paraId="1F11305C" w14:textId="77777777" w:rsidR="00D77F7C" w:rsidRDefault="00D77F7C" w:rsidP="00FD3625">
      <w:pPr>
        <w:pStyle w:val="Heading"/>
        <w:rPr>
          <w:u w:val="single"/>
        </w:rPr>
      </w:pPr>
    </w:p>
    <w:p w14:paraId="47A65F68" w14:textId="77777777" w:rsidR="00D77F7C" w:rsidRDefault="00D77F7C" w:rsidP="00FD3625">
      <w:pPr>
        <w:pStyle w:val="Heading"/>
        <w:rPr>
          <w:u w:val="single"/>
        </w:rPr>
      </w:pPr>
    </w:p>
    <w:p w14:paraId="249C8517" w14:textId="77777777" w:rsidR="00D77F7C" w:rsidRDefault="00D77F7C" w:rsidP="00FD3625">
      <w:pPr>
        <w:pStyle w:val="Heading"/>
        <w:rPr>
          <w:u w:val="single"/>
        </w:rPr>
      </w:pPr>
    </w:p>
    <w:p w14:paraId="5FE240ED" w14:textId="77777777" w:rsidR="00D77F7C" w:rsidRDefault="00D77F7C" w:rsidP="00FD3625">
      <w:pPr>
        <w:pStyle w:val="Heading"/>
        <w:rPr>
          <w:u w:val="single"/>
        </w:rPr>
      </w:pPr>
    </w:p>
    <w:p w14:paraId="3D1E3EB8" w14:textId="77777777" w:rsidR="00D77F7C" w:rsidRDefault="00D77F7C" w:rsidP="00FD3625">
      <w:pPr>
        <w:pStyle w:val="Heading"/>
        <w:rPr>
          <w:u w:val="single"/>
        </w:rPr>
      </w:pPr>
    </w:p>
    <w:p w14:paraId="0BE72F4D" w14:textId="77777777" w:rsidR="00D77F7C" w:rsidRDefault="00D77F7C" w:rsidP="00FD3625">
      <w:pPr>
        <w:pStyle w:val="Heading"/>
        <w:rPr>
          <w:u w:val="single"/>
        </w:rPr>
      </w:pPr>
    </w:p>
    <w:p w14:paraId="23761A59" w14:textId="58079863" w:rsidR="00D77F7C" w:rsidRDefault="00D77F7C" w:rsidP="00FD3625">
      <w:pPr>
        <w:pStyle w:val="Heading"/>
        <w:rPr>
          <w:u w:val="single"/>
        </w:rPr>
      </w:pPr>
    </w:p>
    <w:p w14:paraId="366DFD9C" w14:textId="34A715E0" w:rsidR="00BF1454" w:rsidRDefault="00BF1454" w:rsidP="00FD3625">
      <w:pPr>
        <w:pStyle w:val="Heading"/>
        <w:rPr>
          <w:u w:val="single"/>
        </w:rPr>
      </w:pPr>
    </w:p>
    <w:p w14:paraId="08FF01CD" w14:textId="39F4DDA1" w:rsidR="00BF1454" w:rsidRDefault="00BF1454" w:rsidP="00FD3625">
      <w:pPr>
        <w:pStyle w:val="Heading"/>
        <w:rPr>
          <w:u w:val="single"/>
        </w:rPr>
      </w:pPr>
    </w:p>
    <w:p w14:paraId="01E74042" w14:textId="1F98E47E" w:rsidR="00BF1454" w:rsidRDefault="00BF1454" w:rsidP="00FD3625">
      <w:pPr>
        <w:pStyle w:val="Heading"/>
        <w:rPr>
          <w:u w:val="single"/>
        </w:rPr>
      </w:pPr>
    </w:p>
    <w:p w14:paraId="47827850" w14:textId="734E6AED" w:rsidR="00BF1454" w:rsidRDefault="00BF1454" w:rsidP="00FD3625">
      <w:pPr>
        <w:pStyle w:val="Heading"/>
        <w:rPr>
          <w:u w:val="single"/>
        </w:rPr>
      </w:pPr>
    </w:p>
    <w:p w14:paraId="22690C72" w14:textId="330F3F1E" w:rsidR="00BF1454" w:rsidRDefault="00BF1454" w:rsidP="00FD3625">
      <w:pPr>
        <w:pStyle w:val="Heading"/>
        <w:rPr>
          <w:u w:val="single"/>
        </w:rPr>
      </w:pPr>
    </w:p>
    <w:p w14:paraId="6AF5233C" w14:textId="59559D9F" w:rsidR="00BF1454" w:rsidRDefault="00BF1454" w:rsidP="00FD3625">
      <w:pPr>
        <w:pStyle w:val="Heading"/>
        <w:rPr>
          <w:u w:val="single"/>
        </w:rPr>
      </w:pPr>
    </w:p>
    <w:p w14:paraId="448CBB19" w14:textId="65F27BDB" w:rsidR="00BF1454" w:rsidRDefault="00BF1454" w:rsidP="00FD3625">
      <w:pPr>
        <w:pStyle w:val="Heading"/>
        <w:rPr>
          <w:u w:val="single"/>
        </w:rPr>
      </w:pPr>
    </w:p>
    <w:p w14:paraId="22866F3B" w14:textId="1A65E8C7" w:rsidR="00BF1454" w:rsidRDefault="00BF1454" w:rsidP="00FD3625">
      <w:pPr>
        <w:pStyle w:val="Heading"/>
        <w:rPr>
          <w:u w:val="single"/>
        </w:rPr>
      </w:pPr>
    </w:p>
    <w:p w14:paraId="529FD290" w14:textId="585DC7F6" w:rsidR="00BF1454" w:rsidRDefault="00BF1454" w:rsidP="00FD3625">
      <w:pPr>
        <w:pStyle w:val="Heading"/>
        <w:rPr>
          <w:u w:val="single"/>
        </w:rPr>
      </w:pPr>
    </w:p>
    <w:p w14:paraId="20CD068E" w14:textId="5397FC0A" w:rsidR="00BF1454" w:rsidRDefault="00BF1454" w:rsidP="00FD3625">
      <w:pPr>
        <w:pStyle w:val="Heading"/>
        <w:rPr>
          <w:u w:val="single"/>
        </w:rPr>
      </w:pPr>
    </w:p>
    <w:p w14:paraId="08ACE6AD" w14:textId="77777777" w:rsidR="00C72606" w:rsidRDefault="00C72606" w:rsidP="00FD3625">
      <w:pPr>
        <w:pStyle w:val="Heading"/>
        <w:rPr>
          <w:u w:val="single"/>
        </w:rPr>
      </w:pPr>
    </w:p>
    <w:p w14:paraId="77099766" w14:textId="3F0E523F"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2A399550"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C72606">
        <w:rPr>
          <w:rFonts w:eastAsia="ヒラギノ角ゴ Pro W3" w:cs="Segoe UI"/>
          <w:color w:val="000000"/>
          <w:sz w:val="20"/>
          <w:szCs w:val="20"/>
        </w:rPr>
        <w:t>Smith</w:t>
      </w:r>
    </w:p>
    <w:p w14:paraId="594FFFA7" w14:textId="6ECFB895"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695BAE">
        <w:rPr>
          <w:rFonts w:eastAsia="ヒラギノ角ゴ Pro W3" w:cs="Segoe UI"/>
          <w:color w:val="000000"/>
          <w:sz w:val="20"/>
          <w:szCs w:val="20"/>
        </w:rPr>
        <w:t xml:space="preserve">Pastor </w:t>
      </w:r>
      <w:r w:rsidR="00C72606">
        <w:rPr>
          <w:rFonts w:eastAsia="ヒラギノ角ゴ Pro W3" w:cs="Segoe UI"/>
          <w:color w:val="000000"/>
          <w:sz w:val="20"/>
          <w:szCs w:val="20"/>
        </w:rPr>
        <w:t>Smith</w:t>
      </w:r>
    </w:p>
    <w:p w14:paraId="6B293B62" w14:textId="5A2D491D"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786174">
        <w:rPr>
          <w:rFonts w:eastAsia="ヒラギノ角ゴ Pro W3" w:cs="Segoe UI"/>
          <w:color w:val="000000"/>
          <w:sz w:val="20"/>
          <w:szCs w:val="20"/>
          <w:u w:color="B3B3B3"/>
        </w:rPr>
        <w:t>Sarah Hanke</w:t>
      </w:r>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Jeff Neuburger</w:t>
      </w:r>
    </w:p>
    <w:p w14:paraId="6C28484A" w14:textId="0575C0BC"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D77F7C">
        <w:rPr>
          <w:rFonts w:eastAsia="ヒラギノ角ゴ Pro W3" w:cs="Segoe UI"/>
          <w:color w:val="000000"/>
          <w:sz w:val="20"/>
          <w:szCs w:val="20"/>
        </w:rPr>
        <w:t>S</w:t>
      </w:r>
      <w:r w:rsidR="00EE6B38">
        <w:rPr>
          <w:rFonts w:eastAsia="ヒラギノ角ゴ Pro W3" w:cs="Segoe UI"/>
          <w:color w:val="000000"/>
          <w:sz w:val="20"/>
          <w:szCs w:val="20"/>
        </w:rPr>
        <w:t>andy Kirkpatrick and Barb Neuburger</w:t>
      </w:r>
    </w:p>
    <w:p w14:paraId="606A2D53" w14:textId="0BBE9F65"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C72606">
        <w:rPr>
          <w:rFonts w:eastAsia="ヒラギノ角ゴ Pro W3" w:cs="Segoe UI"/>
          <w:color w:val="000000"/>
          <w:sz w:val="20"/>
          <w:szCs w:val="20"/>
        </w:rPr>
        <w:t>Deb</w:t>
      </w:r>
      <w:r w:rsidR="00D77F7C">
        <w:rPr>
          <w:rFonts w:eastAsia="ヒラギノ角ゴ Pro W3" w:cs="Segoe UI"/>
          <w:color w:val="000000"/>
          <w:sz w:val="20"/>
          <w:szCs w:val="20"/>
        </w:rPr>
        <w:t xml:space="preserve">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C8CA041" w14:textId="7253C816" w:rsidR="009D3E09" w:rsidRDefault="009D3E09" w:rsidP="000E1F0C">
      <w:pPr>
        <w:spacing w:line="259" w:lineRule="auto"/>
        <w:ind w:firstLine="90"/>
        <w:rPr>
          <w:sz w:val="18"/>
          <w:szCs w:val="18"/>
        </w:rPr>
      </w:pPr>
    </w:p>
    <w:p w14:paraId="3A07DAB9" w14:textId="5A5EC38C" w:rsidR="00786174" w:rsidRDefault="00786174" w:rsidP="000E1F0C">
      <w:pPr>
        <w:spacing w:line="259" w:lineRule="auto"/>
        <w:ind w:firstLine="90"/>
        <w:rPr>
          <w:sz w:val="18"/>
          <w:szCs w:val="18"/>
        </w:rPr>
      </w:pPr>
    </w:p>
    <w:p w14:paraId="0080B19F" w14:textId="642AD97B" w:rsidR="00786174" w:rsidRDefault="00786174" w:rsidP="000E1F0C">
      <w:pPr>
        <w:spacing w:line="259" w:lineRule="auto"/>
        <w:ind w:firstLine="90"/>
        <w:rPr>
          <w:sz w:val="18"/>
          <w:szCs w:val="18"/>
        </w:rPr>
      </w:pPr>
    </w:p>
    <w:p w14:paraId="5AE630C7" w14:textId="4BEA3994" w:rsidR="00786174" w:rsidRDefault="00786174" w:rsidP="000E1F0C">
      <w:pPr>
        <w:spacing w:line="259" w:lineRule="auto"/>
        <w:ind w:firstLine="90"/>
        <w:rPr>
          <w:sz w:val="18"/>
          <w:szCs w:val="18"/>
        </w:rPr>
      </w:pPr>
    </w:p>
    <w:p w14:paraId="73AFC332" w14:textId="38E04C9A" w:rsidR="00786174" w:rsidRDefault="00786174" w:rsidP="000E1F0C">
      <w:pPr>
        <w:spacing w:line="259" w:lineRule="auto"/>
        <w:ind w:firstLine="90"/>
        <w:rPr>
          <w:sz w:val="18"/>
          <w:szCs w:val="18"/>
        </w:rPr>
      </w:pPr>
    </w:p>
    <w:p w14:paraId="0FE7781B" w14:textId="77777777" w:rsidR="00786174" w:rsidRPr="005C3514" w:rsidRDefault="00786174" w:rsidP="000E1F0C">
      <w:pPr>
        <w:spacing w:line="259" w:lineRule="auto"/>
        <w:ind w:firstLine="90"/>
        <w:rPr>
          <w:sz w:val="18"/>
          <w:szCs w:val="18"/>
        </w:rPr>
      </w:pPr>
    </w:p>
    <w:p w14:paraId="69ECD0ED" w14:textId="161932FF" w:rsidR="00453257" w:rsidRPr="00B24105" w:rsidRDefault="003E5F5D">
      <w:pPr>
        <w:pStyle w:val="Body"/>
        <w:ind w:left="0"/>
        <w:jc w:val="center"/>
        <w:rPr>
          <w:rFonts w:eastAsia="Times New Roman" w:cs="Palatino"/>
          <w:iCs/>
          <w:color w:val="auto"/>
          <w:sz w:val="22"/>
          <w:szCs w:val="22"/>
        </w:rPr>
      </w:pPr>
      <w:hyperlink r:id="rId19"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6F71CEDA" w:rsidR="00FF019C" w:rsidRDefault="00FF019C" w:rsidP="000D5942">
      <w:pPr>
        <w:rPr>
          <w:noProof/>
        </w:rPr>
      </w:pPr>
    </w:p>
    <w:p w14:paraId="109DDC94" w14:textId="77777777" w:rsidR="00B24105" w:rsidRDefault="00B24105" w:rsidP="000D5942">
      <w:pPr>
        <w:rPr>
          <w:noProof/>
        </w:rPr>
      </w:pPr>
    </w:p>
    <w:p w14:paraId="60434CA8" w14:textId="77777777" w:rsidR="00B24105" w:rsidRDefault="00B24105" w:rsidP="000D5942">
      <w:pPr>
        <w:rPr>
          <w:noProof/>
        </w:rPr>
      </w:pPr>
    </w:p>
    <w:p w14:paraId="19FF5B32" w14:textId="77777777" w:rsidR="00B24105" w:rsidRDefault="00B24105" w:rsidP="000D5942">
      <w:pPr>
        <w:rPr>
          <w:noProof/>
        </w:rPr>
      </w:pPr>
    </w:p>
    <w:p w14:paraId="48BBBF3A" w14:textId="77777777" w:rsidR="00B24105" w:rsidRDefault="00B24105" w:rsidP="000D5942">
      <w:pPr>
        <w:rPr>
          <w:noProof/>
        </w:rPr>
      </w:pPr>
    </w:p>
    <w:p w14:paraId="5F40BA6A" w14:textId="77777777" w:rsidR="00B24105" w:rsidRDefault="00B24105" w:rsidP="000D5942">
      <w:pPr>
        <w:rPr>
          <w:noProof/>
        </w:rPr>
      </w:pPr>
    </w:p>
    <w:p w14:paraId="154B1354" w14:textId="77777777" w:rsidR="00B24105" w:rsidRDefault="00B24105" w:rsidP="000D5942">
      <w:pPr>
        <w:rPr>
          <w:noProof/>
        </w:rPr>
      </w:pPr>
    </w:p>
    <w:p w14:paraId="094AAE41" w14:textId="77777777" w:rsidR="00B24105" w:rsidRDefault="00B24105" w:rsidP="000D5942">
      <w:pPr>
        <w:rPr>
          <w:noProof/>
        </w:rPr>
      </w:pPr>
    </w:p>
    <w:p w14:paraId="090FD845" w14:textId="77777777" w:rsidR="00B24105" w:rsidRDefault="00B24105" w:rsidP="000D5942">
      <w:pPr>
        <w:rPr>
          <w:noProof/>
        </w:rPr>
      </w:pPr>
    </w:p>
    <w:p w14:paraId="565D9ABC" w14:textId="77777777" w:rsidR="00B24105" w:rsidRDefault="00B24105" w:rsidP="000D5942">
      <w:pPr>
        <w:rPr>
          <w:noProof/>
        </w:rPr>
      </w:pPr>
    </w:p>
    <w:p w14:paraId="62CA88D4" w14:textId="77777777" w:rsidR="00B24105" w:rsidRDefault="00B24105" w:rsidP="000D5942">
      <w:pPr>
        <w:rPr>
          <w:noProof/>
        </w:rPr>
      </w:pPr>
    </w:p>
    <w:p w14:paraId="2DBBDDC3" w14:textId="77777777" w:rsidR="00B24105" w:rsidRDefault="00B24105" w:rsidP="000D5942">
      <w:pPr>
        <w:rPr>
          <w:noProof/>
        </w:rPr>
      </w:pPr>
    </w:p>
    <w:p w14:paraId="315E2694" w14:textId="77777777" w:rsidR="00B24105" w:rsidRDefault="00B24105" w:rsidP="000D5942">
      <w:pPr>
        <w:rPr>
          <w:noProof/>
        </w:rPr>
      </w:pPr>
    </w:p>
    <w:p w14:paraId="49712684" w14:textId="77777777" w:rsidR="00B24105" w:rsidRDefault="00B24105" w:rsidP="000D5942">
      <w:pPr>
        <w:rPr>
          <w:noProof/>
        </w:rPr>
      </w:pPr>
    </w:p>
    <w:p w14:paraId="589D29C4" w14:textId="77777777" w:rsidR="00B24105" w:rsidRDefault="00B24105" w:rsidP="000D5942">
      <w:pPr>
        <w:rPr>
          <w:noProof/>
        </w:rPr>
      </w:pPr>
    </w:p>
    <w:p w14:paraId="6FC49AD2" w14:textId="77777777" w:rsidR="00B24105" w:rsidRDefault="00B24105" w:rsidP="000D5942">
      <w:pPr>
        <w:rPr>
          <w:noProof/>
        </w:rPr>
      </w:pPr>
    </w:p>
    <w:p w14:paraId="5EFE4E59" w14:textId="77777777" w:rsidR="00B24105" w:rsidRDefault="00B24105" w:rsidP="000D5942">
      <w:pPr>
        <w:rPr>
          <w:noProof/>
        </w:rPr>
      </w:pPr>
    </w:p>
    <w:p w14:paraId="628A0305" w14:textId="77777777" w:rsidR="00B24105" w:rsidRDefault="00B24105" w:rsidP="000D5942">
      <w:pPr>
        <w:rPr>
          <w:noProof/>
        </w:rPr>
      </w:pPr>
    </w:p>
    <w:p w14:paraId="74E9BCFC" w14:textId="4F22A427" w:rsidR="00B24105" w:rsidRDefault="00B24105" w:rsidP="000D5942">
      <w:pPr>
        <w:rPr>
          <w:noProof/>
        </w:rPr>
      </w:pPr>
    </w:p>
    <w:p w14:paraId="20ACDAD0" w14:textId="7F004242" w:rsidR="00B24105" w:rsidRDefault="00B24105" w:rsidP="000D5942">
      <w:pPr>
        <w:rPr>
          <w:noProof/>
        </w:rPr>
      </w:pPr>
      <w:r w:rsidRPr="0044518B">
        <w:rPr>
          <w:noProof/>
        </w:rPr>
        <w:drawing>
          <wp:anchor distT="0" distB="0" distL="114300" distR="114300" simplePos="0" relativeHeight="251720192" behindDoc="0" locked="0" layoutInCell="1" allowOverlap="1" wp14:anchorId="254A470A" wp14:editId="3302FB3C">
            <wp:simplePos x="0" y="0"/>
            <wp:positionH relativeFrom="column">
              <wp:posOffset>1752600</wp:posOffset>
            </wp:positionH>
            <wp:positionV relativeFrom="paragraph">
              <wp:posOffset>35560</wp:posOffset>
            </wp:positionV>
            <wp:extent cx="2122805" cy="2190750"/>
            <wp:effectExtent l="0" t="0" r="0" b="0"/>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827F" w14:textId="010320E9" w:rsidR="00B24105" w:rsidRDefault="00B24105" w:rsidP="000D5942">
      <w:pPr>
        <w:rPr>
          <w:noProof/>
        </w:rPr>
      </w:pPr>
    </w:p>
    <w:p w14:paraId="2F71BC64" w14:textId="78A03A64" w:rsidR="00B24105" w:rsidRDefault="00B24105" w:rsidP="000D5942">
      <w:pPr>
        <w:rPr>
          <w:noProof/>
        </w:rPr>
      </w:pPr>
    </w:p>
    <w:p w14:paraId="11744426" w14:textId="4D72C2BF" w:rsidR="00B24105" w:rsidRDefault="00B24105" w:rsidP="000D5942">
      <w:pPr>
        <w:rPr>
          <w:noProof/>
        </w:rPr>
      </w:pPr>
    </w:p>
    <w:p w14:paraId="762CE3B1" w14:textId="40BC7477" w:rsidR="00B24105" w:rsidRDefault="00B24105" w:rsidP="000D5942">
      <w:pPr>
        <w:rPr>
          <w:noProof/>
        </w:rPr>
      </w:pPr>
    </w:p>
    <w:p w14:paraId="1D5250ED" w14:textId="5C38AEAA" w:rsidR="00B24105" w:rsidRDefault="00B24105" w:rsidP="000D5942">
      <w:pPr>
        <w:rPr>
          <w:noProof/>
        </w:rPr>
      </w:pPr>
    </w:p>
    <w:p w14:paraId="1E4546CB" w14:textId="742AFCBF" w:rsidR="00B24105" w:rsidRDefault="00B24105" w:rsidP="000D5942">
      <w:pPr>
        <w:rPr>
          <w:noProof/>
        </w:rPr>
      </w:pPr>
    </w:p>
    <w:p w14:paraId="04D5C516" w14:textId="0B69FC8C" w:rsidR="00B24105" w:rsidRDefault="00B24105" w:rsidP="000D5942">
      <w:pPr>
        <w:rPr>
          <w:noProof/>
        </w:rPr>
      </w:pPr>
    </w:p>
    <w:p w14:paraId="6BABFF42" w14:textId="72315668" w:rsidR="00B24105" w:rsidRDefault="00B24105" w:rsidP="000D5942">
      <w:pPr>
        <w:rPr>
          <w:noProof/>
        </w:rPr>
      </w:pPr>
    </w:p>
    <w:p w14:paraId="1EEC7D10" w14:textId="04302C44" w:rsidR="00B24105" w:rsidRDefault="00B24105" w:rsidP="000D5942">
      <w:pPr>
        <w:rPr>
          <w:noProof/>
        </w:rPr>
      </w:pPr>
    </w:p>
    <w:p w14:paraId="533AE048" w14:textId="2CA55A96" w:rsidR="00B24105" w:rsidRDefault="00B24105" w:rsidP="000D5942">
      <w:pPr>
        <w:rPr>
          <w:noProof/>
        </w:rPr>
      </w:pPr>
    </w:p>
    <w:p w14:paraId="68977CA6" w14:textId="7CEE7A3B" w:rsidR="00B24105" w:rsidRDefault="00B24105" w:rsidP="000D5942">
      <w:pPr>
        <w:rPr>
          <w:noProof/>
        </w:rPr>
      </w:pPr>
    </w:p>
    <w:p w14:paraId="0C047DED" w14:textId="6113443E" w:rsidR="00B24105" w:rsidRDefault="00B24105" w:rsidP="000D5942">
      <w:pPr>
        <w:rPr>
          <w:noProof/>
        </w:rPr>
      </w:pPr>
    </w:p>
    <w:p w14:paraId="26CDF702" w14:textId="7A525D32" w:rsidR="00B24105" w:rsidRDefault="00B24105" w:rsidP="000D5942">
      <w:pPr>
        <w:rPr>
          <w:noProof/>
        </w:rPr>
      </w:pPr>
    </w:p>
    <w:p w14:paraId="2E6C39B8" w14:textId="68A56BB4" w:rsidR="00B24105" w:rsidRDefault="00B24105" w:rsidP="000D5942">
      <w:pPr>
        <w:rPr>
          <w:noProof/>
        </w:rPr>
      </w:pPr>
    </w:p>
    <w:p w14:paraId="541DBF99" w14:textId="6C1A5D75" w:rsidR="00B24105" w:rsidRDefault="00B24105" w:rsidP="000D5942">
      <w:pPr>
        <w:rPr>
          <w:noProof/>
        </w:rPr>
      </w:pPr>
    </w:p>
    <w:p w14:paraId="7C196AC4" w14:textId="09D48F48" w:rsidR="00593110" w:rsidRDefault="00593110" w:rsidP="000D5942">
      <w:pPr>
        <w:rPr>
          <w:noProof/>
        </w:rPr>
      </w:pPr>
    </w:p>
    <w:p w14:paraId="43CE8580" w14:textId="75A11DFE" w:rsidR="00593110" w:rsidRPr="000D5942" w:rsidRDefault="00593110" w:rsidP="000D5942">
      <w:pPr>
        <w:rPr>
          <w:sz w:val="20"/>
          <w:szCs w:val="20"/>
        </w:rPr>
      </w:pPr>
    </w:p>
    <w:sectPr w:rsidR="00593110" w:rsidRPr="000D5942" w:rsidSect="00CC4E2D">
      <w:footerReference w:type="even" r:id="rId21"/>
      <w:footerReference w:type="default" r:id="rId2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48BCD" w14:textId="77777777" w:rsidR="003E5F5D" w:rsidRDefault="003E5F5D">
      <w:r>
        <w:separator/>
      </w:r>
    </w:p>
  </w:endnote>
  <w:endnote w:type="continuationSeparator" w:id="0">
    <w:p w14:paraId="14026CEC" w14:textId="77777777" w:rsidR="003E5F5D" w:rsidRDefault="003E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2F09" w14:textId="77777777" w:rsidR="00125E6B" w:rsidRDefault="00125E6B">
    <w:pPr>
      <w:pStyle w:val="FreeForm"/>
      <w:jc w:val="center"/>
      <w:rPr>
        <w:rFonts w:ascii="Times New Roman" w:eastAsia="Times New Roman" w:hAnsi="Times New Roman"/>
        <w:color w:val="auto"/>
        <w:kern w:val="0"/>
      </w:rPr>
    </w:pPr>
    <w:proofErr w:type="gramStart"/>
    <w:r>
      <w:rPr>
        <w:rFonts w:ascii="Palatino Italic" w:hAnsi="Palatino Italic"/>
        <w:sz w:val="18"/>
      </w:rPr>
      <w:t>Address  |</w:t>
    </w:r>
    <w:proofErr w:type="gramEnd"/>
    <w:r>
      <w:rPr>
        <w:rFonts w:ascii="Palatino Italic" w:hAnsi="Palatino Italic"/>
        <w:sz w:val="18"/>
      </w:rPr>
      <w:t xml:space="preserve">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10E3" w14:textId="77777777" w:rsidR="003E5F5D" w:rsidRDefault="003E5F5D">
      <w:r>
        <w:separator/>
      </w:r>
    </w:p>
  </w:footnote>
  <w:footnote w:type="continuationSeparator" w:id="0">
    <w:p w14:paraId="123E26E2" w14:textId="77777777" w:rsidR="003E5F5D" w:rsidRDefault="003E5F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20"/>
    <w:rsid w:val="000007A0"/>
    <w:rsid w:val="00000F18"/>
    <w:rsid w:val="00002EB4"/>
    <w:rsid w:val="00007EB2"/>
    <w:rsid w:val="00011E7E"/>
    <w:rsid w:val="000124BC"/>
    <w:rsid w:val="000150E2"/>
    <w:rsid w:val="0002057F"/>
    <w:rsid w:val="00021DDD"/>
    <w:rsid w:val="00022870"/>
    <w:rsid w:val="000228CD"/>
    <w:rsid w:val="00027E8E"/>
    <w:rsid w:val="000310E8"/>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4F"/>
    <w:rsid w:val="000B2A21"/>
    <w:rsid w:val="000B2BAB"/>
    <w:rsid w:val="000B74D4"/>
    <w:rsid w:val="000C223A"/>
    <w:rsid w:val="000C3469"/>
    <w:rsid w:val="000C37EF"/>
    <w:rsid w:val="000C3DD1"/>
    <w:rsid w:val="000C5560"/>
    <w:rsid w:val="000C56CF"/>
    <w:rsid w:val="000D0F9A"/>
    <w:rsid w:val="000D2F4B"/>
    <w:rsid w:val="000D5942"/>
    <w:rsid w:val="000D6FE6"/>
    <w:rsid w:val="000E1F0C"/>
    <w:rsid w:val="000E35D9"/>
    <w:rsid w:val="000F20EB"/>
    <w:rsid w:val="000F2930"/>
    <w:rsid w:val="000F2DF4"/>
    <w:rsid w:val="000F3CEB"/>
    <w:rsid w:val="000F6C91"/>
    <w:rsid w:val="00102B2C"/>
    <w:rsid w:val="0010325D"/>
    <w:rsid w:val="0010520D"/>
    <w:rsid w:val="001053A1"/>
    <w:rsid w:val="00106051"/>
    <w:rsid w:val="0010640C"/>
    <w:rsid w:val="00112463"/>
    <w:rsid w:val="00113525"/>
    <w:rsid w:val="001145C6"/>
    <w:rsid w:val="001205AC"/>
    <w:rsid w:val="00120745"/>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125D"/>
    <w:rsid w:val="00141506"/>
    <w:rsid w:val="001428D8"/>
    <w:rsid w:val="00146895"/>
    <w:rsid w:val="00150154"/>
    <w:rsid w:val="00152480"/>
    <w:rsid w:val="00153DAA"/>
    <w:rsid w:val="001544A6"/>
    <w:rsid w:val="001562F3"/>
    <w:rsid w:val="00162AC0"/>
    <w:rsid w:val="00170284"/>
    <w:rsid w:val="00171BEF"/>
    <w:rsid w:val="00172227"/>
    <w:rsid w:val="001760AB"/>
    <w:rsid w:val="00177B85"/>
    <w:rsid w:val="00180582"/>
    <w:rsid w:val="00180AA0"/>
    <w:rsid w:val="00180DE2"/>
    <w:rsid w:val="001827D3"/>
    <w:rsid w:val="0018340F"/>
    <w:rsid w:val="00185880"/>
    <w:rsid w:val="00190B2A"/>
    <w:rsid w:val="001912C0"/>
    <w:rsid w:val="001912ED"/>
    <w:rsid w:val="00196F61"/>
    <w:rsid w:val="001A043E"/>
    <w:rsid w:val="001A3D8D"/>
    <w:rsid w:val="001A5048"/>
    <w:rsid w:val="001A574B"/>
    <w:rsid w:val="001A67EA"/>
    <w:rsid w:val="001A6887"/>
    <w:rsid w:val="001B1442"/>
    <w:rsid w:val="001B1ACF"/>
    <w:rsid w:val="001B4040"/>
    <w:rsid w:val="001B4FA9"/>
    <w:rsid w:val="001B56B8"/>
    <w:rsid w:val="001B7674"/>
    <w:rsid w:val="001C02D3"/>
    <w:rsid w:val="001C0780"/>
    <w:rsid w:val="001C0BB4"/>
    <w:rsid w:val="001C68D9"/>
    <w:rsid w:val="001D0431"/>
    <w:rsid w:val="001D6A8F"/>
    <w:rsid w:val="001D7AC6"/>
    <w:rsid w:val="001E5423"/>
    <w:rsid w:val="001E6359"/>
    <w:rsid w:val="001E6736"/>
    <w:rsid w:val="001F06AC"/>
    <w:rsid w:val="001F14A4"/>
    <w:rsid w:val="001F217D"/>
    <w:rsid w:val="001F23CD"/>
    <w:rsid w:val="001F27B6"/>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5F33"/>
    <w:rsid w:val="00226DD1"/>
    <w:rsid w:val="00230957"/>
    <w:rsid w:val="00230B77"/>
    <w:rsid w:val="002310B5"/>
    <w:rsid w:val="002333B2"/>
    <w:rsid w:val="002344E7"/>
    <w:rsid w:val="00236BC0"/>
    <w:rsid w:val="00243446"/>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587E"/>
    <w:rsid w:val="002772B3"/>
    <w:rsid w:val="00280AA8"/>
    <w:rsid w:val="00280C37"/>
    <w:rsid w:val="00281358"/>
    <w:rsid w:val="00284A81"/>
    <w:rsid w:val="00290B49"/>
    <w:rsid w:val="002958A4"/>
    <w:rsid w:val="00295B89"/>
    <w:rsid w:val="002A0132"/>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5AFB"/>
    <w:rsid w:val="002E02E3"/>
    <w:rsid w:val="002E27D5"/>
    <w:rsid w:val="002E75F0"/>
    <w:rsid w:val="002F058D"/>
    <w:rsid w:val="002F0E5B"/>
    <w:rsid w:val="002F10E0"/>
    <w:rsid w:val="002F1FB1"/>
    <w:rsid w:val="002F2C5C"/>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6527D"/>
    <w:rsid w:val="00366DD9"/>
    <w:rsid w:val="00371E0B"/>
    <w:rsid w:val="003756ED"/>
    <w:rsid w:val="003757FE"/>
    <w:rsid w:val="003807F5"/>
    <w:rsid w:val="00380A64"/>
    <w:rsid w:val="00380F03"/>
    <w:rsid w:val="00381A67"/>
    <w:rsid w:val="003837E7"/>
    <w:rsid w:val="003855B2"/>
    <w:rsid w:val="003860E9"/>
    <w:rsid w:val="0038683F"/>
    <w:rsid w:val="003873B4"/>
    <w:rsid w:val="00387E6F"/>
    <w:rsid w:val="0039297A"/>
    <w:rsid w:val="003941FA"/>
    <w:rsid w:val="00394BFC"/>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54C4"/>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30323"/>
    <w:rsid w:val="00531B6B"/>
    <w:rsid w:val="00532EC3"/>
    <w:rsid w:val="00537C9B"/>
    <w:rsid w:val="00541023"/>
    <w:rsid w:val="00542309"/>
    <w:rsid w:val="005440E9"/>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506A"/>
    <w:rsid w:val="006E6C82"/>
    <w:rsid w:val="006E7FB5"/>
    <w:rsid w:val="006F2BB3"/>
    <w:rsid w:val="006F5D4B"/>
    <w:rsid w:val="007006E0"/>
    <w:rsid w:val="007032E3"/>
    <w:rsid w:val="007033B5"/>
    <w:rsid w:val="00703AC6"/>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81B76"/>
    <w:rsid w:val="00782631"/>
    <w:rsid w:val="00783025"/>
    <w:rsid w:val="00783A06"/>
    <w:rsid w:val="00784A1D"/>
    <w:rsid w:val="00786174"/>
    <w:rsid w:val="00786F74"/>
    <w:rsid w:val="00790D32"/>
    <w:rsid w:val="007910F9"/>
    <w:rsid w:val="0079161A"/>
    <w:rsid w:val="00794B7C"/>
    <w:rsid w:val="0079549D"/>
    <w:rsid w:val="007A0AF0"/>
    <w:rsid w:val="007A2041"/>
    <w:rsid w:val="007A5CBC"/>
    <w:rsid w:val="007A666E"/>
    <w:rsid w:val="007A6E9D"/>
    <w:rsid w:val="007B535E"/>
    <w:rsid w:val="007B6166"/>
    <w:rsid w:val="007B66D6"/>
    <w:rsid w:val="007B79DD"/>
    <w:rsid w:val="007C230A"/>
    <w:rsid w:val="007C51F7"/>
    <w:rsid w:val="007D2049"/>
    <w:rsid w:val="007D4B50"/>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5C3E"/>
    <w:rsid w:val="0082111E"/>
    <w:rsid w:val="00823844"/>
    <w:rsid w:val="00824188"/>
    <w:rsid w:val="00832826"/>
    <w:rsid w:val="00833A45"/>
    <w:rsid w:val="0083433D"/>
    <w:rsid w:val="00835D70"/>
    <w:rsid w:val="00836688"/>
    <w:rsid w:val="008406D3"/>
    <w:rsid w:val="00840B6C"/>
    <w:rsid w:val="0084111E"/>
    <w:rsid w:val="00845DB0"/>
    <w:rsid w:val="0085174A"/>
    <w:rsid w:val="00852655"/>
    <w:rsid w:val="00857CA7"/>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12A4"/>
    <w:rsid w:val="00906914"/>
    <w:rsid w:val="00913128"/>
    <w:rsid w:val="00916835"/>
    <w:rsid w:val="00920A06"/>
    <w:rsid w:val="00923AB6"/>
    <w:rsid w:val="00926545"/>
    <w:rsid w:val="009311EE"/>
    <w:rsid w:val="009326B8"/>
    <w:rsid w:val="009353A9"/>
    <w:rsid w:val="00936FE5"/>
    <w:rsid w:val="00940C4F"/>
    <w:rsid w:val="009477E8"/>
    <w:rsid w:val="009514E6"/>
    <w:rsid w:val="00951841"/>
    <w:rsid w:val="009522C1"/>
    <w:rsid w:val="00953FA3"/>
    <w:rsid w:val="00957CA8"/>
    <w:rsid w:val="0096152B"/>
    <w:rsid w:val="00961779"/>
    <w:rsid w:val="00961EA3"/>
    <w:rsid w:val="009659EA"/>
    <w:rsid w:val="00966506"/>
    <w:rsid w:val="00974851"/>
    <w:rsid w:val="00980A88"/>
    <w:rsid w:val="00983EB3"/>
    <w:rsid w:val="0098501B"/>
    <w:rsid w:val="0098637F"/>
    <w:rsid w:val="00991247"/>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6F5E"/>
    <w:rsid w:val="009F139F"/>
    <w:rsid w:val="009F51D2"/>
    <w:rsid w:val="00A00F2F"/>
    <w:rsid w:val="00A03220"/>
    <w:rsid w:val="00A11F9C"/>
    <w:rsid w:val="00A127F8"/>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EEA"/>
    <w:rsid w:val="00A41C18"/>
    <w:rsid w:val="00A437B1"/>
    <w:rsid w:val="00A43B4C"/>
    <w:rsid w:val="00A508E7"/>
    <w:rsid w:val="00A51B84"/>
    <w:rsid w:val="00A53F86"/>
    <w:rsid w:val="00A57B9E"/>
    <w:rsid w:val="00A60283"/>
    <w:rsid w:val="00A60866"/>
    <w:rsid w:val="00A61591"/>
    <w:rsid w:val="00A61A9A"/>
    <w:rsid w:val="00A637DF"/>
    <w:rsid w:val="00A64908"/>
    <w:rsid w:val="00A6532F"/>
    <w:rsid w:val="00A77BA3"/>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F0F"/>
    <w:rsid w:val="00AB56F6"/>
    <w:rsid w:val="00AB781D"/>
    <w:rsid w:val="00AB7AAC"/>
    <w:rsid w:val="00AC2756"/>
    <w:rsid w:val="00AC3B7D"/>
    <w:rsid w:val="00AD18CD"/>
    <w:rsid w:val="00AD2E0D"/>
    <w:rsid w:val="00AD3B1D"/>
    <w:rsid w:val="00AD4B78"/>
    <w:rsid w:val="00AD5DC7"/>
    <w:rsid w:val="00AE044B"/>
    <w:rsid w:val="00AE10E5"/>
    <w:rsid w:val="00AE4DE5"/>
    <w:rsid w:val="00AF2125"/>
    <w:rsid w:val="00AF3377"/>
    <w:rsid w:val="00AF3B91"/>
    <w:rsid w:val="00AF66BD"/>
    <w:rsid w:val="00B009C1"/>
    <w:rsid w:val="00B02455"/>
    <w:rsid w:val="00B03A8F"/>
    <w:rsid w:val="00B07C74"/>
    <w:rsid w:val="00B24105"/>
    <w:rsid w:val="00B3059D"/>
    <w:rsid w:val="00B31473"/>
    <w:rsid w:val="00B3299C"/>
    <w:rsid w:val="00B35AF0"/>
    <w:rsid w:val="00B418DC"/>
    <w:rsid w:val="00B51006"/>
    <w:rsid w:val="00B52CB1"/>
    <w:rsid w:val="00B53F88"/>
    <w:rsid w:val="00B553A8"/>
    <w:rsid w:val="00B5705B"/>
    <w:rsid w:val="00B57A5D"/>
    <w:rsid w:val="00B75024"/>
    <w:rsid w:val="00B803B8"/>
    <w:rsid w:val="00B80504"/>
    <w:rsid w:val="00B8108C"/>
    <w:rsid w:val="00B8159F"/>
    <w:rsid w:val="00B834B6"/>
    <w:rsid w:val="00B83E77"/>
    <w:rsid w:val="00B86B19"/>
    <w:rsid w:val="00B86CA7"/>
    <w:rsid w:val="00B942DC"/>
    <w:rsid w:val="00B95563"/>
    <w:rsid w:val="00B96C95"/>
    <w:rsid w:val="00BA0237"/>
    <w:rsid w:val="00BA237C"/>
    <w:rsid w:val="00BA38DF"/>
    <w:rsid w:val="00BA7F7E"/>
    <w:rsid w:val="00BB0E61"/>
    <w:rsid w:val="00BB2C45"/>
    <w:rsid w:val="00BB36D8"/>
    <w:rsid w:val="00BB4DB8"/>
    <w:rsid w:val="00BB57F2"/>
    <w:rsid w:val="00BB6444"/>
    <w:rsid w:val="00BC0CA5"/>
    <w:rsid w:val="00BC197E"/>
    <w:rsid w:val="00BC2740"/>
    <w:rsid w:val="00BC2D52"/>
    <w:rsid w:val="00BD08A6"/>
    <w:rsid w:val="00BD1071"/>
    <w:rsid w:val="00BD4D1A"/>
    <w:rsid w:val="00BD6E35"/>
    <w:rsid w:val="00BE4589"/>
    <w:rsid w:val="00BE45A1"/>
    <w:rsid w:val="00BE5886"/>
    <w:rsid w:val="00BE5AC2"/>
    <w:rsid w:val="00BE7A3A"/>
    <w:rsid w:val="00BF1454"/>
    <w:rsid w:val="00BF4A12"/>
    <w:rsid w:val="00BF75AE"/>
    <w:rsid w:val="00C01B3A"/>
    <w:rsid w:val="00C01F17"/>
    <w:rsid w:val="00C1389A"/>
    <w:rsid w:val="00C23A83"/>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4827"/>
    <w:rsid w:val="00C55572"/>
    <w:rsid w:val="00C577CB"/>
    <w:rsid w:val="00C57D84"/>
    <w:rsid w:val="00C61A15"/>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AD0"/>
    <w:rsid w:val="00DA0BE2"/>
    <w:rsid w:val="00DA285C"/>
    <w:rsid w:val="00DA6700"/>
    <w:rsid w:val="00DB6403"/>
    <w:rsid w:val="00DC13A0"/>
    <w:rsid w:val="00DC1E13"/>
    <w:rsid w:val="00DC1F3E"/>
    <w:rsid w:val="00DC3BCF"/>
    <w:rsid w:val="00DC5103"/>
    <w:rsid w:val="00DC513B"/>
    <w:rsid w:val="00DC5548"/>
    <w:rsid w:val="00DC5E12"/>
    <w:rsid w:val="00DC68AB"/>
    <w:rsid w:val="00DD0DC5"/>
    <w:rsid w:val="00DD1A9E"/>
    <w:rsid w:val="00DD2FEC"/>
    <w:rsid w:val="00DD3C53"/>
    <w:rsid w:val="00DD65F6"/>
    <w:rsid w:val="00DE0204"/>
    <w:rsid w:val="00DE21CB"/>
    <w:rsid w:val="00DE3565"/>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466"/>
    <w:rsid w:val="00E36E27"/>
    <w:rsid w:val="00E412CB"/>
    <w:rsid w:val="00E4337C"/>
    <w:rsid w:val="00E43CCF"/>
    <w:rsid w:val="00E45B6A"/>
    <w:rsid w:val="00E46B65"/>
    <w:rsid w:val="00E52943"/>
    <w:rsid w:val="00E52C69"/>
    <w:rsid w:val="00E5365D"/>
    <w:rsid w:val="00E555FB"/>
    <w:rsid w:val="00E56156"/>
    <w:rsid w:val="00E5657D"/>
    <w:rsid w:val="00E57DF3"/>
    <w:rsid w:val="00E637BE"/>
    <w:rsid w:val="00E67E7F"/>
    <w:rsid w:val="00E714ED"/>
    <w:rsid w:val="00E7352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D1348"/>
    <w:rsid w:val="00EE0552"/>
    <w:rsid w:val="00EE1D83"/>
    <w:rsid w:val="00EE34A2"/>
    <w:rsid w:val="00EE59DA"/>
    <w:rsid w:val="00EE6B38"/>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90124"/>
    <w:rsid w:val="00F9031B"/>
    <w:rsid w:val="00F96BD0"/>
    <w:rsid w:val="00FA0D09"/>
    <w:rsid w:val="00FA159F"/>
    <w:rsid w:val="00FA4AE2"/>
    <w:rsid w:val="00FB0768"/>
    <w:rsid w:val="00FC0106"/>
    <w:rsid w:val="00FC2911"/>
    <w:rsid w:val="00FC5D6C"/>
    <w:rsid w:val="00FC63F3"/>
    <w:rsid w:val="00FC6F33"/>
    <w:rsid w:val="00FC6F73"/>
    <w:rsid w:val="00FD108D"/>
    <w:rsid w:val="00FD1778"/>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15941-77D4-4C64-BBDA-2C636079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24489</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177</cp:revision>
  <cp:lastPrinted>2021-05-04T13:58:00Z</cp:lastPrinted>
  <dcterms:created xsi:type="dcterms:W3CDTF">2017-09-28T17:32:00Z</dcterms:created>
  <dcterms:modified xsi:type="dcterms:W3CDTF">2021-05-04T14:00:00Z</dcterms:modified>
</cp:coreProperties>
</file>