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2FAEF" w14:textId="2A00D18E" w:rsidR="007655EC" w:rsidRPr="00BE4589" w:rsidRDefault="00606A3B">
      <w:pPr>
        <w:pStyle w:val="Body"/>
      </w:pPr>
      <w:r>
        <w:t xml:space="preserve"> </w:t>
      </w:r>
    </w:p>
    <w:p w14:paraId="1811630A" w14:textId="2A6B7DBC" w:rsidR="007655EC" w:rsidRPr="00BE4589" w:rsidRDefault="007655EC">
      <w:pPr>
        <w:pStyle w:val="Body"/>
      </w:pPr>
    </w:p>
    <w:p w14:paraId="6E1143A8" w14:textId="191B4706" w:rsidR="005526C6" w:rsidRDefault="005526C6" w:rsidP="00D868E6">
      <w:pPr>
        <w:pStyle w:val="Body"/>
        <w:ind w:left="547"/>
        <w:jc w:val="center"/>
        <w:rPr>
          <w:sz w:val="36"/>
        </w:rPr>
      </w:pPr>
    </w:p>
    <w:p w14:paraId="275D79BF" w14:textId="0B1D9355" w:rsidR="001963AE" w:rsidRDefault="001963AE" w:rsidP="00C43ECB">
      <w:pPr>
        <w:pStyle w:val="CoverTitle"/>
        <w:spacing w:after="0"/>
        <w:rPr>
          <w:rFonts w:cs="Segoe UI"/>
          <w:sz w:val="52"/>
          <w:szCs w:val="52"/>
        </w:rPr>
      </w:pPr>
    </w:p>
    <w:p w14:paraId="481455A6" w14:textId="0DFEA1AD" w:rsidR="001963AE" w:rsidRDefault="001963AE" w:rsidP="00C43ECB">
      <w:pPr>
        <w:pStyle w:val="CoverTitle"/>
        <w:spacing w:after="0"/>
        <w:rPr>
          <w:rFonts w:cs="Segoe UI"/>
          <w:sz w:val="52"/>
          <w:szCs w:val="52"/>
        </w:rPr>
      </w:pPr>
    </w:p>
    <w:p w14:paraId="4F26A329" w14:textId="29348EC0" w:rsidR="001963AE" w:rsidRDefault="001963AE" w:rsidP="00C43ECB">
      <w:pPr>
        <w:pStyle w:val="CoverTitle"/>
        <w:spacing w:after="0"/>
        <w:rPr>
          <w:rFonts w:cs="Segoe UI"/>
          <w:sz w:val="52"/>
          <w:szCs w:val="52"/>
        </w:rPr>
      </w:pPr>
    </w:p>
    <w:p w14:paraId="383EAEE4" w14:textId="72339A2C" w:rsidR="0041188D" w:rsidRDefault="0041188D" w:rsidP="00C43ECB">
      <w:pPr>
        <w:pStyle w:val="CoverTitle"/>
        <w:spacing w:after="0"/>
        <w:rPr>
          <w:rFonts w:cs="Segoe UI"/>
          <w:sz w:val="52"/>
          <w:szCs w:val="52"/>
        </w:rPr>
      </w:pPr>
    </w:p>
    <w:p w14:paraId="40AE83AB" w14:textId="01FE105D" w:rsidR="0041188D" w:rsidRDefault="0041188D" w:rsidP="00C43ECB">
      <w:pPr>
        <w:pStyle w:val="CoverTitle"/>
        <w:spacing w:after="0"/>
        <w:rPr>
          <w:rFonts w:cs="Segoe UI"/>
          <w:sz w:val="52"/>
          <w:szCs w:val="52"/>
        </w:rPr>
      </w:pPr>
    </w:p>
    <w:p w14:paraId="0AC68014" w14:textId="7C2C2CE5" w:rsidR="0041188D" w:rsidRDefault="0041188D" w:rsidP="00C43ECB">
      <w:pPr>
        <w:pStyle w:val="CoverTitle"/>
        <w:spacing w:after="0"/>
        <w:rPr>
          <w:rFonts w:cs="Segoe UI"/>
          <w:sz w:val="52"/>
          <w:szCs w:val="52"/>
        </w:rPr>
      </w:pPr>
    </w:p>
    <w:p w14:paraId="45C355C7" w14:textId="71BE82F0" w:rsidR="0041188D" w:rsidRDefault="0041188D" w:rsidP="00C43ECB">
      <w:pPr>
        <w:pStyle w:val="CoverTitle"/>
        <w:spacing w:after="0"/>
        <w:rPr>
          <w:rFonts w:cs="Segoe UI"/>
          <w:sz w:val="52"/>
          <w:szCs w:val="52"/>
        </w:rPr>
      </w:pPr>
    </w:p>
    <w:p w14:paraId="34B2349D" w14:textId="33993597" w:rsidR="0041188D" w:rsidRDefault="0041188D" w:rsidP="00C43ECB">
      <w:pPr>
        <w:pStyle w:val="CoverTitle"/>
        <w:spacing w:after="0"/>
        <w:rPr>
          <w:rFonts w:cs="Segoe UI"/>
          <w:sz w:val="52"/>
          <w:szCs w:val="52"/>
        </w:rPr>
      </w:pPr>
    </w:p>
    <w:p w14:paraId="17A9B16F" w14:textId="08D93A1D" w:rsidR="0041188D" w:rsidRDefault="0041188D" w:rsidP="00C43ECB">
      <w:pPr>
        <w:pStyle w:val="CoverTitle"/>
        <w:spacing w:after="0"/>
        <w:rPr>
          <w:rFonts w:cs="Segoe UI"/>
          <w:sz w:val="52"/>
          <w:szCs w:val="52"/>
        </w:rPr>
      </w:pPr>
    </w:p>
    <w:p w14:paraId="10971BEB" w14:textId="77777777" w:rsidR="0041188D" w:rsidRDefault="0041188D" w:rsidP="00C43ECB">
      <w:pPr>
        <w:pStyle w:val="CoverTitle"/>
        <w:spacing w:after="0"/>
        <w:rPr>
          <w:rFonts w:cs="Segoe UI"/>
          <w:sz w:val="52"/>
          <w:szCs w:val="52"/>
        </w:rPr>
      </w:pPr>
    </w:p>
    <w:p w14:paraId="5EE42657" w14:textId="31814220" w:rsidR="00765317" w:rsidRPr="004C702C" w:rsidRDefault="00C43ECB" w:rsidP="00C43ECB">
      <w:pPr>
        <w:pStyle w:val="CoverTitle"/>
        <w:spacing w:after="0"/>
        <w:rPr>
          <w:rFonts w:cs="Segoe UI"/>
          <w:szCs w:val="48"/>
        </w:rPr>
      </w:pPr>
      <w:r w:rsidRPr="004C702C">
        <w:rPr>
          <w:rFonts w:cs="Segoe UI"/>
          <w:szCs w:val="48"/>
        </w:rPr>
        <w:t>T</w:t>
      </w:r>
      <w:r w:rsidR="007E1426" w:rsidRPr="004C702C">
        <w:rPr>
          <w:rFonts w:cs="Segoe UI"/>
          <w:szCs w:val="48"/>
        </w:rPr>
        <w:t xml:space="preserve">HE </w:t>
      </w:r>
      <w:r w:rsidR="004E4138">
        <w:rPr>
          <w:rFonts w:cs="Segoe UI"/>
          <w:szCs w:val="48"/>
        </w:rPr>
        <w:t>FOURTH</w:t>
      </w:r>
      <w:r w:rsidR="007E1426" w:rsidRPr="004C702C">
        <w:rPr>
          <w:rFonts w:cs="Segoe UI"/>
          <w:szCs w:val="48"/>
        </w:rPr>
        <w:t xml:space="preserve"> </w:t>
      </w:r>
      <w:r w:rsidR="00E21FBD" w:rsidRPr="004C702C">
        <w:rPr>
          <w:rFonts w:cs="Segoe UI"/>
          <w:szCs w:val="48"/>
        </w:rPr>
        <w:t>SUNDAY</w:t>
      </w:r>
      <w:r w:rsidR="006974FD" w:rsidRPr="004C702C">
        <w:rPr>
          <w:rFonts w:cs="Segoe UI"/>
          <w:szCs w:val="48"/>
        </w:rPr>
        <w:t xml:space="preserve"> </w:t>
      </w:r>
    </w:p>
    <w:p w14:paraId="184E3E47" w14:textId="35C2848A" w:rsidR="00AC222A" w:rsidRPr="00540FBF" w:rsidRDefault="004E4138" w:rsidP="00C43ECB">
      <w:pPr>
        <w:pStyle w:val="CoverTitle"/>
        <w:spacing w:after="0"/>
        <w:rPr>
          <w:rFonts w:cs="Segoe UI"/>
          <w:sz w:val="52"/>
          <w:szCs w:val="52"/>
        </w:rPr>
      </w:pPr>
      <w:r>
        <w:rPr>
          <w:rFonts w:cs="Segoe UI"/>
          <w:szCs w:val="48"/>
        </w:rPr>
        <w:t>OF EASTER</w:t>
      </w:r>
    </w:p>
    <w:p w14:paraId="0CB7F03B" w14:textId="0D01416F" w:rsidR="00385BB5" w:rsidRDefault="00385BB5">
      <w:pPr>
        <w:pStyle w:val="CoverSubtitle"/>
        <w:rPr>
          <w:i w:val="0"/>
          <w:sz w:val="52"/>
          <w:szCs w:val="52"/>
        </w:rPr>
      </w:pPr>
    </w:p>
    <w:p w14:paraId="2DA9DA42" w14:textId="77777777" w:rsidR="00045687" w:rsidRDefault="00045687" w:rsidP="007655EC">
      <w:pPr>
        <w:pStyle w:val="FreeForm"/>
        <w:pBdr>
          <w:bottom w:val="single" w:sz="4" w:space="1" w:color="auto"/>
        </w:pBdr>
        <w:spacing w:after="160"/>
        <w:rPr>
          <w:b/>
          <w:caps/>
          <w:sz w:val="24"/>
          <w:szCs w:val="24"/>
        </w:rPr>
      </w:pPr>
    </w:p>
    <w:p w14:paraId="18ECB940" w14:textId="1B47D457"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4C8B8F76" w14:textId="601EBDEC" w:rsidR="007655EC" w:rsidRPr="00BE4589" w:rsidRDefault="001D3BD9" w:rsidP="00DF67DF">
      <w:pPr>
        <w:pStyle w:val="FreeForm"/>
        <w:spacing w:after="120"/>
        <w:rPr>
          <w:i/>
          <w:sz w:val="24"/>
        </w:rPr>
      </w:pPr>
      <w:r>
        <w:rPr>
          <w:i/>
          <w:sz w:val="24"/>
        </w:rPr>
        <w:t xml:space="preserve">April </w:t>
      </w:r>
      <w:r w:rsidR="000021D5">
        <w:rPr>
          <w:i/>
          <w:sz w:val="24"/>
        </w:rPr>
        <w:t>2</w:t>
      </w:r>
      <w:r>
        <w:rPr>
          <w:i/>
          <w:sz w:val="24"/>
        </w:rPr>
        <w:t>2</w:t>
      </w:r>
      <w:r w:rsidR="000021D5">
        <w:rPr>
          <w:i/>
          <w:sz w:val="24"/>
        </w:rPr>
        <w:t>/2</w:t>
      </w:r>
      <w:r>
        <w:rPr>
          <w:i/>
          <w:sz w:val="24"/>
        </w:rPr>
        <w:t>5</w:t>
      </w:r>
      <w:r w:rsidR="00BA589B">
        <w:rPr>
          <w:i/>
          <w:sz w:val="24"/>
        </w:rPr>
        <w:t>,</w:t>
      </w:r>
      <w:r w:rsidR="00EB3312">
        <w:rPr>
          <w:i/>
          <w:sz w:val="24"/>
        </w:rPr>
        <w:t xml:space="preserve"> 202</w:t>
      </w:r>
      <w:r w:rsidR="000021D5">
        <w:rPr>
          <w:i/>
          <w:sz w:val="24"/>
        </w:rPr>
        <w:t>1</w:t>
      </w:r>
    </w:p>
    <w:p w14:paraId="210B7916" w14:textId="77777777" w:rsidR="00DB3B76" w:rsidRDefault="00DB3B76">
      <w:pPr>
        <w:pStyle w:val="Heading"/>
        <w:rPr>
          <w:u w:val="single"/>
        </w:rPr>
      </w:pPr>
    </w:p>
    <w:p w14:paraId="503104F4"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0397D4D1"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2CC1709" w14:textId="77777777" w:rsidR="00DF67DF" w:rsidRPr="00DF67DF" w:rsidRDefault="00DF67DF" w:rsidP="00FD3625">
      <w:pPr>
        <w:ind w:right="180"/>
        <w:jc w:val="both"/>
        <w:rPr>
          <w:rFonts w:cs="Tahoma"/>
          <w:sz w:val="20"/>
          <w:szCs w:val="20"/>
        </w:rPr>
      </w:pPr>
    </w:p>
    <w:p w14:paraId="1A9CAE8E" w14:textId="77777777" w:rsidR="00DF67DF" w:rsidRPr="00DF67DF" w:rsidRDefault="00DF67DF" w:rsidP="00FD3625">
      <w:pPr>
        <w:ind w:right="180"/>
        <w:jc w:val="both"/>
        <w:rPr>
          <w:rFonts w:cs="Tahoma"/>
          <w:sz w:val="20"/>
          <w:szCs w:val="20"/>
        </w:rPr>
      </w:pPr>
      <w:r w:rsidRPr="00662F51">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7E141D9" w14:textId="77777777" w:rsidR="00DF67DF" w:rsidRDefault="00DF67DF" w:rsidP="00FD3625">
      <w:pPr>
        <w:ind w:right="180"/>
        <w:jc w:val="both"/>
        <w:rPr>
          <w:rFonts w:cs="Tahoma"/>
          <w:b/>
          <w:smallCaps/>
          <w:sz w:val="20"/>
          <w:szCs w:val="20"/>
        </w:rPr>
      </w:pPr>
    </w:p>
    <w:p w14:paraId="67A7E783"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F6989F2" w14:textId="77777777" w:rsidR="00DF67DF" w:rsidRDefault="00DF67DF" w:rsidP="00FD3625">
      <w:pPr>
        <w:ind w:right="180"/>
        <w:jc w:val="both"/>
        <w:rPr>
          <w:rFonts w:cs="Tahoma"/>
          <w:b/>
          <w:smallCaps/>
          <w:sz w:val="20"/>
          <w:szCs w:val="20"/>
        </w:rPr>
      </w:pPr>
    </w:p>
    <w:p w14:paraId="7EDDDE54" w14:textId="77777777"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14:paraId="20A73F6B" w14:textId="77777777" w:rsidR="00DB3B76" w:rsidRDefault="00DB3B76" w:rsidP="0025672B">
      <w:pPr>
        <w:pStyle w:val="BodyScripture"/>
        <w:spacing w:after="0"/>
        <w:ind w:left="0"/>
        <w:jc w:val="both"/>
      </w:pPr>
    </w:p>
    <w:p w14:paraId="4B38ABEF" w14:textId="77777777" w:rsidR="00DB3B76" w:rsidRDefault="00DB3B76" w:rsidP="0025672B">
      <w:pPr>
        <w:pStyle w:val="BodyScripture"/>
        <w:spacing w:after="0"/>
        <w:ind w:left="0"/>
        <w:jc w:val="both"/>
      </w:pPr>
    </w:p>
    <w:p w14:paraId="318ADC63" w14:textId="77777777" w:rsidR="00557F24" w:rsidRDefault="00557F24" w:rsidP="004E1C68">
      <w:pPr>
        <w:tabs>
          <w:tab w:val="right" w:pos="8640"/>
        </w:tabs>
        <w:ind w:left="2880" w:hanging="2880"/>
        <w:rPr>
          <w:rFonts w:eastAsiaTheme="minorEastAsia" w:cs="Times-Bold"/>
          <w:b/>
          <w:bCs/>
          <w:sz w:val="32"/>
          <w:szCs w:val="32"/>
          <w:u w:val="single"/>
        </w:rPr>
      </w:pPr>
    </w:p>
    <w:p w14:paraId="4BDAA9F3" w14:textId="77777777" w:rsidR="001D3BD9" w:rsidRDefault="001D3BD9" w:rsidP="004E1C68">
      <w:pPr>
        <w:tabs>
          <w:tab w:val="right" w:pos="8640"/>
        </w:tabs>
        <w:ind w:left="2880" w:hanging="2880"/>
        <w:rPr>
          <w:rFonts w:eastAsiaTheme="minorEastAsia" w:cs="Times-Bold"/>
          <w:b/>
          <w:bCs/>
          <w:sz w:val="32"/>
          <w:szCs w:val="32"/>
          <w:u w:val="single"/>
        </w:rPr>
      </w:pPr>
    </w:p>
    <w:p w14:paraId="6BA202FC" w14:textId="77777777" w:rsidR="00400F57" w:rsidRDefault="00400F57" w:rsidP="004E1C68">
      <w:pPr>
        <w:tabs>
          <w:tab w:val="right" w:pos="8640"/>
        </w:tabs>
        <w:ind w:left="2880" w:hanging="2880"/>
        <w:rPr>
          <w:rFonts w:eastAsiaTheme="minorEastAsia" w:cs="Times-Bold"/>
          <w:b/>
          <w:bCs/>
          <w:sz w:val="32"/>
          <w:szCs w:val="32"/>
          <w:u w:val="single"/>
        </w:rPr>
      </w:pPr>
    </w:p>
    <w:p w14:paraId="1FEF6F4C" w14:textId="77777777" w:rsidR="00400F57" w:rsidRDefault="00400F57" w:rsidP="004E1C68">
      <w:pPr>
        <w:tabs>
          <w:tab w:val="right" w:pos="8640"/>
        </w:tabs>
        <w:ind w:left="2880" w:hanging="2880"/>
        <w:rPr>
          <w:rFonts w:eastAsiaTheme="minorEastAsia" w:cs="Times-Bold"/>
          <w:b/>
          <w:bCs/>
          <w:sz w:val="32"/>
          <w:szCs w:val="32"/>
          <w:u w:val="single"/>
        </w:rPr>
      </w:pPr>
    </w:p>
    <w:p w14:paraId="0066BEAF" w14:textId="41597522"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lastRenderedPageBreak/>
        <w:t>THE COMMON SERVICE</w:t>
      </w:r>
      <w:r w:rsidR="00E27479">
        <w:rPr>
          <w:rFonts w:eastAsiaTheme="minorEastAsia" w:cs="Times-Bold"/>
          <w:b/>
          <w:bCs/>
          <w:sz w:val="32"/>
          <w:szCs w:val="32"/>
          <w:u w:val="single"/>
        </w:rPr>
        <w:tab/>
      </w:r>
      <w:r w:rsidR="00E27479" w:rsidRPr="00E27479">
        <w:rPr>
          <w:rFonts w:eastAsiaTheme="minorEastAsia" w:cs="Times-Bold"/>
          <w:b/>
          <w:bCs/>
          <w:sz w:val="20"/>
          <w:szCs w:val="20"/>
          <w:u w:val="single"/>
        </w:rPr>
        <w:t>(Christian Worship, page 15)</w:t>
      </w:r>
    </w:p>
    <w:p w14:paraId="00AE01E4" w14:textId="0149942E" w:rsidR="00557F24" w:rsidRDefault="00557F24" w:rsidP="00994E95">
      <w:pPr>
        <w:spacing w:after="120"/>
        <w:ind w:left="540" w:hanging="540"/>
        <w:jc w:val="both"/>
        <w:rPr>
          <w:bCs/>
        </w:rPr>
      </w:pPr>
    </w:p>
    <w:p w14:paraId="2E8B31CA" w14:textId="3C0B1000" w:rsidR="00994E95" w:rsidRDefault="00EC74C7" w:rsidP="00994E95">
      <w:pPr>
        <w:spacing w:after="120"/>
        <w:ind w:left="540" w:hanging="540"/>
        <w:jc w:val="both"/>
        <w:rPr>
          <w:rFonts w:eastAsiaTheme="minorEastAsia" w:cs="Times"/>
          <w:b/>
          <w:bCs/>
          <w:sz w:val="20"/>
          <w:szCs w:val="20"/>
        </w:rPr>
      </w:pPr>
      <w:r w:rsidRPr="00A15F9E">
        <w:rPr>
          <w:b/>
        </w:rPr>
        <w:t>THE OPENING HYMN</w:t>
      </w:r>
      <w:r>
        <w:rPr>
          <w:bCs/>
        </w:rPr>
        <w:tab/>
      </w:r>
      <w:r w:rsidR="00994E95">
        <w:rPr>
          <w:bCs/>
        </w:rPr>
        <w:tab/>
      </w:r>
      <w:r w:rsidR="00994E95">
        <w:rPr>
          <w:bCs/>
        </w:rPr>
        <w:tab/>
      </w:r>
      <w:r w:rsidR="00994E95">
        <w:rPr>
          <w:bCs/>
        </w:rPr>
        <w:tab/>
      </w:r>
      <w:r w:rsidR="00994E95">
        <w:rPr>
          <w:bCs/>
        </w:rPr>
        <w:tab/>
      </w:r>
      <w:r w:rsidR="00994E95">
        <w:rPr>
          <w:bCs/>
        </w:rPr>
        <w:tab/>
      </w:r>
      <w:r w:rsidR="00557F24">
        <w:rPr>
          <w:bCs/>
        </w:rPr>
        <w:tab/>
        <w:t xml:space="preserve">          </w:t>
      </w:r>
      <w:r w:rsidR="00994E95">
        <w:rPr>
          <w:rFonts w:eastAsiaTheme="minorEastAsia" w:cs="Times"/>
          <w:b/>
          <w:bCs/>
          <w:sz w:val="20"/>
          <w:szCs w:val="20"/>
        </w:rPr>
        <w:t>CW #</w:t>
      </w:r>
      <w:r w:rsidR="00400F57">
        <w:rPr>
          <w:rFonts w:eastAsiaTheme="minorEastAsia" w:cs="Times"/>
          <w:b/>
          <w:bCs/>
          <w:sz w:val="20"/>
          <w:szCs w:val="20"/>
        </w:rPr>
        <w:t>374</w:t>
      </w:r>
    </w:p>
    <w:p w14:paraId="2D01EFCF" w14:textId="13FE3F62" w:rsidR="00E1449E" w:rsidRDefault="00400F57">
      <w:pPr>
        <w:pStyle w:val="Heading"/>
        <w:rPr>
          <w:bCs/>
        </w:rPr>
      </w:pPr>
      <w:r>
        <w:rPr>
          <w:noProof/>
        </w:rPr>
        <w:drawing>
          <wp:inline distT="0" distB="0" distL="0" distR="0" wp14:anchorId="1A870045" wp14:editId="6D55B93F">
            <wp:extent cx="4366260" cy="6004560"/>
            <wp:effectExtent l="0" t="0" r="0" b="0"/>
            <wp:docPr id="15" name="Picture 15" descr="C:\Users\Pastor Natsis\AppData\Local\Microsoft\Windows\INetCacheContent.Word\CW 3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374.tif"/>
                    <pic:cNvPicPr>
                      <a:picLocks noChangeAspect="1" noChangeArrowheads="1"/>
                    </pic:cNvPicPr>
                  </pic:nvPicPr>
                  <pic:blipFill rotWithShape="1">
                    <a:blip r:embed="rId8">
                      <a:extLst>
                        <a:ext uri="{28A0092B-C50C-407E-A947-70E740481C1C}">
                          <a14:useLocalDpi xmlns:a14="http://schemas.microsoft.com/office/drawing/2010/main" val="0"/>
                        </a:ext>
                      </a:extLst>
                    </a:blip>
                    <a:srcRect t="2836"/>
                    <a:stretch/>
                  </pic:blipFill>
                  <pic:spPr bwMode="auto">
                    <a:xfrm>
                      <a:off x="0" y="0"/>
                      <a:ext cx="4366260" cy="6004560"/>
                    </a:xfrm>
                    <a:prstGeom prst="rect">
                      <a:avLst/>
                    </a:prstGeom>
                    <a:noFill/>
                    <a:ln>
                      <a:noFill/>
                    </a:ln>
                    <a:extLst>
                      <a:ext uri="{53640926-AAD7-44D8-BBD7-CCE9431645EC}">
                        <a14:shadowObscured xmlns:a14="http://schemas.microsoft.com/office/drawing/2010/main"/>
                      </a:ext>
                    </a:extLst>
                  </pic:spPr>
                </pic:pic>
              </a:graphicData>
            </a:graphic>
          </wp:inline>
        </w:drawing>
      </w:r>
    </w:p>
    <w:p w14:paraId="14C33303" w14:textId="77777777" w:rsidR="00822702" w:rsidRDefault="00822702" w:rsidP="00822702">
      <w:pPr>
        <w:pStyle w:val="Heading"/>
        <w:spacing w:after="0"/>
        <w:rPr>
          <w:bCs/>
          <w:i/>
          <w:kern w:val="30"/>
          <w:sz w:val="16"/>
          <w:szCs w:val="16"/>
        </w:rPr>
      </w:pPr>
      <w:r>
        <w:rPr>
          <w:bCs/>
          <w:i/>
          <w:kern w:val="30"/>
          <w:sz w:val="16"/>
          <w:szCs w:val="16"/>
        </w:rPr>
        <w:lastRenderedPageBreak/>
        <w:t>PLEASE S</w:t>
      </w:r>
      <w:r w:rsidRPr="00203F44">
        <w:rPr>
          <w:bCs/>
          <w:i/>
          <w:kern w:val="30"/>
          <w:sz w:val="16"/>
          <w:szCs w:val="16"/>
        </w:rPr>
        <w:t>tand</w:t>
      </w:r>
      <w:r>
        <w:rPr>
          <w:bCs/>
          <w:i/>
          <w:kern w:val="30"/>
          <w:sz w:val="16"/>
          <w:szCs w:val="16"/>
        </w:rPr>
        <w:t>, IF YOU ARE ABLE</w:t>
      </w:r>
    </w:p>
    <w:p w14:paraId="02D017B3" w14:textId="77777777" w:rsidR="00772AE9" w:rsidRDefault="00772AE9">
      <w:pPr>
        <w:pStyle w:val="Heading"/>
        <w:rPr>
          <w:sz w:val="22"/>
          <w:szCs w:val="22"/>
        </w:rPr>
      </w:pPr>
    </w:p>
    <w:p w14:paraId="57FBF66B" w14:textId="7AA0B86D" w:rsidR="007655EC" w:rsidRPr="00463936" w:rsidRDefault="00B51006">
      <w:pPr>
        <w:pStyle w:val="Heading"/>
        <w:rPr>
          <w:sz w:val="22"/>
          <w:szCs w:val="22"/>
        </w:rPr>
      </w:pPr>
      <w:r w:rsidRPr="00463936">
        <w:rPr>
          <w:sz w:val="22"/>
          <w:szCs w:val="22"/>
        </w:rPr>
        <w:fldChar w:fldCharType="begin">
          <w:ffData>
            <w:name w:val="Text30"/>
            <w:enabled/>
            <w:calcOnExit w:val="0"/>
            <w:textInput>
              <w:default w:val="invocation"/>
            </w:textInput>
          </w:ffData>
        </w:fldChar>
      </w:r>
      <w:bookmarkStart w:id="1"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1"/>
    </w:p>
    <w:p w14:paraId="78294727" w14:textId="77777777"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2"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2"/>
    </w:p>
    <w:p w14:paraId="629B8CAA" w14:textId="77777777" w:rsidR="00321CD5" w:rsidRDefault="00476320" w:rsidP="00321CD5">
      <w:pPr>
        <w:pStyle w:val="ResponseCongregation"/>
        <w:spacing w:after="420"/>
        <w:rPr>
          <w:sz w:val="24"/>
          <w:szCs w:val="24"/>
        </w:rPr>
      </w:pPr>
      <w:r w:rsidRPr="00F043A6">
        <w:rPr>
          <w:rFonts w:ascii="Century" w:hAnsi="Century"/>
          <w:noProof/>
        </w:rPr>
        <w:drawing>
          <wp:inline distT="0" distB="0" distL="0" distR="0" wp14:anchorId="619AB600" wp14:editId="1BB60AD2">
            <wp:extent cx="1697065" cy="599325"/>
            <wp:effectExtent l="0" t="0" r="0" b="0"/>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8213" cy="613857"/>
                    </a:xfrm>
                    <a:prstGeom prst="rect">
                      <a:avLst/>
                    </a:prstGeom>
                    <a:noFill/>
                    <a:ln>
                      <a:noFill/>
                    </a:ln>
                  </pic:spPr>
                </pic:pic>
              </a:graphicData>
            </a:graphic>
          </wp:inline>
        </w:drawing>
      </w:r>
    </w:p>
    <w:p w14:paraId="04704C60" w14:textId="77777777"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3"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3"/>
      <w:r w:rsidR="0025672B">
        <w:rPr>
          <w:sz w:val="24"/>
          <w:szCs w:val="24"/>
        </w:rPr>
        <w:t xml:space="preserve"> AND ABSOLUTION</w:t>
      </w:r>
    </w:p>
    <w:p w14:paraId="632EA097" w14:textId="77777777"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14:paraId="0ED3B705" w14:textId="77777777" w:rsidR="00476320" w:rsidRDefault="007655EC" w:rsidP="0025672B">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6B20FF73" w14:textId="77777777" w:rsidR="00476320" w:rsidRPr="00476320" w:rsidRDefault="00476320" w:rsidP="00D96AD0">
      <w:pPr>
        <w:pStyle w:val="Heading21"/>
        <w:spacing w:after="200"/>
        <w:rPr>
          <w:bCs/>
          <w:i/>
          <w:sz w:val="16"/>
          <w:szCs w:val="16"/>
        </w:rPr>
      </w:pPr>
      <w:r w:rsidRPr="00476320">
        <w:rPr>
          <w:bCs/>
          <w:i/>
          <w:sz w:val="16"/>
          <w:szCs w:val="16"/>
        </w:rPr>
        <w:t>kYRIE</w:t>
      </w:r>
    </w:p>
    <w:p w14:paraId="6BF4C74D" w14:textId="77777777" w:rsidR="00476320" w:rsidRDefault="00476320" w:rsidP="00476320">
      <w:pPr>
        <w:spacing w:after="120"/>
        <w:ind w:left="540" w:hanging="540"/>
        <w:rPr>
          <w:rFonts w:ascii="Times" w:eastAsiaTheme="minorEastAsia" w:hAnsi="Times" w:cs="Times"/>
        </w:rPr>
      </w:pPr>
      <w:r w:rsidRPr="00476320">
        <w:rPr>
          <w:rFonts w:ascii="Times" w:eastAsiaTheme="minorEastAsia" w:hAnsi="Times" w:cs="Times"/>
          <w:b/>
          <w:bCs/>
          <w:noProof/>
        </w:rPr>
        <w:drawing>
          <wp:anchor distT="0" distB="0" distL="114300" distR="114300" simplePos="0" relativeHeight="251657216" behindDoc="0" locked="0" layoutInCell="1" allowOverlap="1" wp14:anchorId="003D32BB" wp14:editId="31C9CDC4">
            <wp:simplePos x="0" y="0"/>
            <wp:positionH relativeFrom="column">
              <wp:posOffset>-53340</wp:posOffset>
            </wp:positionH>
            <wp:positionV relativeFrom="paragraph">
              <wp:posOffset>71120</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EBDCD" w14:textId="77777777" w:rsidR="00476320" w:rsidRDefault="00476320" w:rsidP="00476320">
      <w:pPr>
        <w:spacing w:after="120"/>
        <w:ind w:left="540" w:hanging="540"/>
        <w:rPr>
          <w:rFonts w:ascii="Times" w:eastAsiaTheme="minorEastAsia" w:hAnsi="Times" w:cs="Times"/>
        </w:rPr>
      </w:pPr>
    </w:p>
    <w:p w14:paraId="07141973" w14:textId="77777777" w:rsidR="00476320" w:rsidRDefault="00476320" w:rsidP="00476320">
      <w:pPr>
        <w:spacing w:after="120"/>
        <w:ind w:left="540" w:hanging="540"/>
        <w:rPr>
          <w:rFonts w:eastAsiaTheme="minorEastAsia" w:cs="Times"/>
          <w:sz w:val="20"/>
          <w:szCs w:val="20"/>
        </w:rPr>
      </w:pPr>
    </w:p>
    <w:p w14:paraId="2920F831" w14:textId="77777777" w:rsidR="00476320" w:rsidRDefault="00476320" w:rsidP="00476320">
      <w:pPr>
        <w:spacing w:after="120"/>
        <w:ind w:left="540" w:hanging="540"/>
        <w:rPr>
          <w:rFonts w:eastAsiaTheme="minorEastAsia" w:cs="Times"/>
          <w:sz w:val="20"/>
          <w:szCs w:val="20"/>
        </w:rPr>
      </w:pPr>
    </w:p>
    <w:p w14:paraId="70DE381B" w14:textId="77777777" w:rsidR="00476320" w:rsidRDefault="00476320" w:rsidP="00476320">
      <w:pPr>
        <w:spacing w:after="120"/>
        <w:ind w:left="540" w:hanging="540"/>
        <w:rPr>
          <w:rFonts w:eastAsiaTheme="minorEastAsia" w:cs="Times"/>
          <w:sz w:val="20"/>
          <w:szCs w:val="20"/>
        </w:rPr>
      </w:pPr>
    </w:p>
    <w:p w14:paraId="181B4884" w14:textId="77777777" w:rsidR="00476320" w:rsidRDefault="00476320" w:rsidP="00476320">
      <w:pPr>
        <w:spacing w:after="120"/>
        <w:ind w:left="540" w:hanging="540"/>
        <w:rPr>
          <w:rFonts w:eastAsiaTheme="minorEastAsia" w:cs="Times"/>
          <w:sz w:val="20"/>
          <w:szCs w:val="20"/>
        </w:rPr>
      </w:pPr>
    </w:p>
    <w:p w14:paraId="69B9A839" w14:textId="77777777" w:rsidR="00476320" w:rsidRDefault="00476320" w:rsidP="00476320">
      <w:pPr>
        <w:spacing w:after="120"/>
        <w:ind w:left="540" w:hanging="540"/>
        <w:rPr>
          <w:rFonts w:eastAsiaTheme="minorEastAsia" w:cs="Times"/>
          <w:sz w:val="20"/>
          <w:szCs w:val="20"/>
        </w:rPr>
      </w:pPr>
    </w:p>
    <w:p w14:paraId="12777C5C" w14:textId="77777777"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0CEA8D3F" w14:textId="77777777" w:rsidR="000E561E" w:rsidRDefault="008F3BA7" w:rsidP="00566E11">
      <w:pPr>
        <w:ind w:left="540" w:hanging="540"/>
        <w:jc w:val="both"/>
        <w:rPr>
          <w:rFonts w:eastAsiaTheme="minorEastAsia" w:cs="Times"/>
          <w:sz w:val="20"/>
          <w:szCs w:val="20"/>
        </w:rPr>
      </w:pPr>
      <w:r>
        <w:rPr>
          <w:noProof/>
        </w:rPr>
        <w:drawing>
          <wp:inline distT="0" distB="0" distL="0" distR="0" wp14:anchorId="32B84946" wp14:editId="25E7A9E0">
            <wp:extent cx="1676400" cy="583095"/>
            <wp:effectExtent l="0" t="0" r="0" b="0"/>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inline>
        </w:drawing>
      </w:r>
    </w:p>
    <w:p w14:paraId="1D3969BA" w14:textId="77777777" w:rsidR="00476320" w:rsidRPr="00476320" w:rsidRDefault="00476320" w:rsidP="00566E11">
      <w:pPr>
        <w:pStyle w:val="ResponseMinister"/>
        <w:spacing w:after="0"/>
        <w:rPr>
          <w:rFonts w:eastAsiaTheme="minorEastAsia" w:cs="Times"/>
          <w:b/>
          <w:bCs/>
        </w:rPr>
      </w:pPr>
      <w:r w:rsidRPr="00476320">
        <w:rPr>
          <w:rFonts w:eastAsiaTheme="minorEastAsia" w:cs="Times"/>
          <w:b/>
          <w:bCs/>
        </w:rPr>
        <w:lastRenderedPageBreak/>
        <w:t>PRAYER AND PRAISE</w:t>
      </w:r>
    </w:p>
    <w:p w14:paraId="3E99D51E" w14:textId="77777777" w:rsidR="00566E11" w:rsidRDefault="00566E11" w:rsidP="00566E11">
      <w:pPr>
        <w:rPr>
          <w:rFonts w:eastAsiaTheme="minorEastAsia" w:cs="Times"/>
          <w:b/>
          <w:bCs/>
          <w:sz w:val="20"/>
          <w:szCs w:val="20"/>
        </w:rPr>
      </w:pPr>
    </w:p>
    <w:p w14:paraId="2E91C3DB" w14:textId="77777777"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14:paraId="291367E0" w14:textId="77777777" w:rsidR="00D27817" w:rsidRDefault="00557F24" w:rsidP="00476320">
      <w:pPr>
        <w:spacing w:after="120"/>
        <w:rPr>
          <w:rFonts w:eastAsiaTheme="minorEastAsia" w:cs="Times"/>
          <w:sz w:val="20"/>
          <w:szCs w:val="20"/>
        </w:rPr>
      </w:pPr>
      <w:r>
        <w:rPr>
          <w:noProof/>
        </w:rPr>
        <w:drawing>
          <wp:inline distT="0" distB="0" distL="0" distR="0" wp14:anchorId="3E185703" wp14:editId="436CCFC4">
            <wp:extent cx="4419600" cy="3741420"/>
            <wp:effectExtent l="0" t="0" r="0" b="0"/>
            <wp:docPr id="5" name="Picture 5" descr="C:\Users\Pastor Natsis\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S 04a Gloria.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741420"/>
                    </a:xfrm>
                    <a:prstGeom prst="rect">
                      <a:avLst/>
                    </a:prstGeom>
                    <a:noFill/>
                    <a:ln>
                      <a:noFill/>
                    </a:ln>
                  </pic:spPr>
                </pic:pic>
              </a:graphicData>
            </a:graphic>
          </wp:inline>
        </w:drawing>
      </w:r>
    </w:p>
    <w:p w14:paraId="6884C281" w14:textId="77777777" w:rsidR="000E561E" w:rsidRDefault="00557F24" w:rsidP="00476320">
      <w:pPr>
        <w:spacing w:after="120"/>
        <w:rPr>
          <w:rFonts w:eastAsiaTheme="minorEastAsia" w:cs="Times"/>
          <w:sz w:val="20"/>
          <w:szCs w:val="20"/>
        </w:rPr>
      </w:pPr>
      <w:r>
        <w:rPr>
          <w:noProof/>
        </w:rPr>
        <w:drawing>
          <wp:inline distT="0" distB="0" distL="0" distR="0" wp14:anchorId="07826B38" wp14:editId="406B606E">
            <wp:extent cx="4419600" cy="2461260"/>
            <wp:effectExtent l="0" t="0" r="0" b="0"/>
            <wp:docPr id="6" name="Picture 6"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2461260"/>
                    </a:xfrm>
                    <a:prstGeom prst="rect">
                      <a:avLst/>
                    </a:prstGeom>
                    <a:noFill/>
                    <a:ln>
                      <a:noFill/>
                    </a:ln>
                  </pic:spPr>
                </pic:pic>
              </a:graphicData>
            </a:graphic>
          </wp:inline>
        </w:drawing>
      </w:r>
    </w:p>
    <w:p w14:paraId="4826CFAA" w14:textId="77777777" w:rsidR="00125E6B" w:rsidRDefault="00B172AB" w:rsidP="00650975">
      <w:pPr>
        <w:pStyle w:val="ResponseMinister"/>
        <w:ind w:left="0" w:firstLine="0"/>
        <w:rPr>
          <w:sz w:val="22"/>
          <w:szCs w:val="22"/>
        </w:rPr>
      </w:pPr>
      <w:r>
        <w:rPr>
          <w:b/>
          <w:sz w:val="22"/>
          <w:szCs w:val="22"/>
        </w:rPr>
        <w:lastRenderedPageBreak/>
        <w:t>PRAYER OF THE DAY</w:t>
      </w:r>
    </w:p>
    <w:p w14:paraId="13F98FD1" w14:textId="77777777" w:rsidR="00125E6B" w:rsidRPr="00125E6B" w:rsidRDefault="00A6532F" w:rsidP="00125E6B">
      <w:pPr>
        <w:pStyle w:val="ResponseMinister"/>
      </w:pPr>
      <w:r>
        <w:rPr>
          <w:noProof/>
        </w:rPr>
        <w:drawing>
          <wp:anchor distT="0" distB="0" distL="114300" distR="114300" simplePos="0" relativeHeight="251659264" behindDoc="0" locked="0" layoutInCell="1" allowOverlap="1" wp14:anchorId="16684AAE" wp14:editId="725F27B6">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4"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4"/>
    </w:p>
    <w:p w14:paraId="680EFD58" w14:textId="77777777" w:rsidR="00F64304" w:rsidRDefault="00F64304" w:rsidP="00125E6B">
      <w:pPr>
        <w:pStyle w:val="ResponseMinister"/>
        <w:rPr>
          <w:b/>
        </w:rPr>
      </w:pPr>
    </w:p>
    <w:p w14:paraId="221A108E" w14:textId="77777777" w:rsidR="00F64304" w:rsidRDefault="00F64304">
      <w:pPr>
        <w:pStyle w:val="ResponseMinister"/>
      </w:pPr>
    </w:p>
    <w:p w14:paraId="5CF9ED87" w14:textId="77777777" w:rsidR="00D95A9C" w:rsidRDefault="00D95A9C">
      <w:pPr>
        <w:pStyle w:val="ResponseMinister"/>
      </w:pPr>
    </w:p>
    <w:p w14:paraId="2855528D" w14:textId="77777777" w:rsidR="00CC072A" w:rsidRDefault="00CC072A">
      <w:pPr>
        <w:pStyle w:val="ResponseMinister"/>
      </w:pPr>
    </w:p>
    <w:p w14:paraId="7B1A3AFE" w14:textId="6BD3684D" w:rsidR="007655EC"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5" w:name="Text48"/>
      <w:r w:rsidR="00504A12">
        <w:instrText xml:space="preserve"> FORMTEXT </w:instrText>
      </w:r>
      <w:r w:rsidR="00B51006">
        <w:fldChar w:fldCharType="separate"/>
      </w:r>
      <w:r w:rsidR="00504A12">
        <w:rPr>
          <w:noProof/>
        </w:rPr>
        <w:t>Let us pray.</w:t>
      </w:r>
      <w:r w:rsidR="00B51006">
        <w:fldChar w:fldCharType="end"/>
      </w:r>
      <w:bookmarkEnd w:id="5"/>
    </w:p>
    <w:p w14:paraId="38561224" w14:textId="77777777" w:rsidR="00822702" w:rsidRPr="00822702" w:rsidRDefault="00822702">
      <w:pPr>
        <w:pStyle w:val="ResponseMinister"/>
        <w:rPr>
          <w:b/>
          <w:i/>
          <w:sz w:val="16"/>
          <w:szCs w:val="16"/>
        </w:rPr>
      </w:pPr>
      <w:r w:rsidRPr="00822702">
        <w:rPr>
          <w:b/>
          <w:i/>
          <w:sz w:val="16"/>
          <w:szCs w:val="16"/>
        </w:rPr>
        <w:t>THE MINISTER SAYS THE PRAYER OF THE DAY</w:t>
      </w:r>
    </w:p>
    <w:p w14:paraId="5902D042" w14:textId="77777777" w:rsidR="001868A0" w:rsidRDefault="00F7097B" w:rsidP="00F64304">
      <w:pPr>
        <w:spacing w:after="120"/>
        <w:rPr>
          <w:rFonts w:ascii="Times" w:eastAsiaTheme="minorEastAsia" w:hAnsi="Times" w:cs="Times"/>
          <w:b/>
          <w:bCs/>
          <w:i/>
          <w:iCs/>
          <w:sz w:val="16"/>
          <w:szCs w:val="16"/>
        </w:rPr>
      </w:pPr>
      <w:r>
        <w:rPr>
          <w:noProof/>
        </w:rPr>
        <w:drawing>
          <wp:inline distT="0" distB="0" distL="0" distR="0" wp14:anchorId="078C8973" wp14:editId="47836375">
            <wp:extent cx="1870409" cy="693420"/>
            <wp:effectExtent l="0" t="0" r="0" b="0"/>
            <wp:docPr id="4" name="Picture 4" descr="C:\Users\Pastor Smith\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S 06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2826" cy="694316"/>
                    </a:xfrm>
                    <a:prstGeom prst="rect">
                      <a:avLst/>
                    </a:prstGeom>
                    <a:noFill/>
                    <a:ln>
                      <a:noFill/>
                    </a:ln>
                  </pic:spPr>
                </pic:pic>
              </a:graphicData>
            </a:graphic>
          </wp:inline>
        </w:drawing>
      </w:r>
    </w:p>
    <w:p w14:paraId="5BFC645E" w14:textId="77777777" w:rsidR="00F64304" w:rsidRDefault="00F64304" w:rsidP="00F64304">
      <w:pPr>
        <w:spacing w:after="120"/>
        <w:rPr>
          <w:rFonts w:ascii="Times" w:eastAsiaTheme="minorEastAsia" w:hAnsi="Times" w:cs="Times"/>
          <w:b/>
          <w:bCs/>
          <w:i/>
          <w:iCs/>
          <w:sz w:val="16"/>
          <w:szCs w:val="16"/>
        </w:rPr>
      </w:pPr>
    </w:p>
    <w:p w14:paraId="7CA355AB" w14:textId="77777777"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14:paraId="211A7410" w14:textId="77777777" w:rsidR="001B6ECC" w:rsidRDefault="001B6ECC" w:rsidP="00F64304">
      <w:pPr>
        <w:spacing w:after="120"/>
        <w:rPr>
          <w:rFonts w:eastAsiaTheme="minorEastAsia" w:cs="Times"/>
          <w:b/>
          <w:bCs/>
          <w:i/>
          <w:iCs/>
          <w:sz w:val="16"/>
          <w:szCs w:val="16"/>
        </w:rPr>
      </w:pPr>
    </w:p>
    <w:p w14:paraId="0EE355DE" w14:textId="77777777"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6"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6"/>
    </w:p>
    <w:p w14:paraId="50811E10" w14:textId="77777777" w:rsidR="00CC072A" w:rsidRDefault="00CC072A" w:rsidP="00CC072A">
      <w:pPr>
        <w:pStyle w:val="Style1"/>
        <w:tabs>
          <w:tab w:val="right" w:pos="8640"/>
        </w:tabs>
        <w:ind w:firstLine="0"/>
        <w:rPr>
          <w:b/>
          <w:sz w:val="22"/>
          <w:szCs w:val="22"/>
        </w:rPr>
      </w:pPr>
    </w:p>
    <w:p w14:paraId="53D1482C" w14:textId="7C1F528A" w:rsidR="00031894" w:rsidRPr="00031894" w:rsidRDefault="001F292C" w:rsidP="001D3BD9">
      <w:pPr>
        <w:pStyle w:val="Style1"/>
        <w:tabs>
          <w:tab w:val="right" w:pos="8640"/>
        </w:tabs>
        <w:ind w:firstLine="0"/>
        <w:rPr>
          <w:b/>
          <w:sz w:val="22"/>
          <w:szCs w:val="22"/>
        </w:rPr>
      </w:pPr>
      <w:r w:rsidRPr="001868A0">
        <w:rPr>
          <w:b/>
          <w:sz w:val="22"/>
          <w:szCs w:val="22"/>
        </w:rPr>
        <w:t xml:space="preserve">THE </w:t>
      </w:r>
      <w:r>
        <w:rPr>
          <w:b/>
          <w:sz w:val="22"/>
          <w:szCs w:val="22"/>
        </w:rPr>
        <w:t>FIRST</w:t>
      </w:r>
      <w:r w:rsidRPr="001868A0">
        <w:rPr>
          <w:b/>
          <w:sz w:val="22"/>
          <w:szCs w:val="22"/>
        </w:rPr>
        <w:t xml:space="preserve"> LESSON </w:t>
      </w:r>
      <w:r>
        <w:rPr>
          <w:b/>
          <w:sz w:val="22"/>
          <w:szCs w:val="22"/>
        </w:rPr>
        <w:tab/>
      </w:r>
      <w:r w:rsidR="001D3BD9">
        <w:rPr>
          <w:b/>
          <w:sz w:val="22"/>
          <w:szCs w:val="22"/>
        </w:rPr>
        <w:t>Acts 4:23-33</w:t>
      </w:r>
    </w:p>
    <w:p w14:paraId="16473D27" w14:textId="59EBC10D" w:rsidR="001D3BD9" w:rsidRPr="001D3BD9" w:rsidRDefault="001D3BD9" w:rsidP="001D3BD9">
      <w:pPr>
        <w:shd w:val="clear" w:color="auto" w:fill="FFFFFF"/>
        <w:spacing w:before="100" w:beforeAutospacing="1" w:after="100" w:afterAutospacing="1"/>
        <w:rPr>
          <w:rFonts w:cs="Segoe UI"/>
          <w:color w:val="000000"/>
          <w:sz w:val="20"/>
          <w:szCs w:val="20"/>
        </w:rPr>
      </w:pPr>
      <w:r w:rsidRPr="001D3BD9">
        <w:rPr>
          <w:rFonts w:cs="Segoe UI"/>
          <w:b/>
          <w:bCs/>
          <w:color w:val="000000"/>
          <w:sz w:val="20"/>
          <w:szCs w:val="20"/>
          <w:vertAlign w:val="superscript"/>
        </w:rPr>
        <w:t>23 </w:t>
      </w:r>
      <w:r w:rsidRPr="001D3BD9">
        <w:rPr>
          <w:rFonts w:cs="Segoe UI"/>
          <w:color w:val="000000"/>
          <w:sz w:val="20"/>
          <w:szCs w:val="20"/>
        </w:rPr>
        <w:t>After Peter and John were released, they went to their own friends and reported everything the high priests and the elders had said. </w:t>
      </w:r>
      <w:r w:rsidRPr="001D3BD9">
        <w:rPr>
          <w:rFonts w:cs="Segoe UI"/>
          <w:b/>
          <w:bCs/>
          <w:color w:val="000000"/>
          <w:sz w:val="20"/>
          <w:szCs w:val="20"/>
          <w:vertAlign w:val="superscript"/>
        </w:rPr>
        <w:t>24 </w:t>
      </w:r>
      <w:r w:rsidRPr="001D3BD9">
        <w:rPr>
          <w:rFonts w:cs="Segoe UI"/>
          <w:color w:val="000000"/>
          <w:sz w:val="20"/>
          <w:szCs w:val="20"/>
        </w:rPr>
        <w:t>When they heard this, with one mind they raised their voices to God and said, “Master, you are the God who made the heaven, the earth, the sea, and everything in them. </w:t>
      </w:r>
      <w:r w:rsidRPr="001D3BD9">
        <w:rPr>
          <w:rFonts w:cs="Segoe UI"/>
          <w:b/>
          <w:bCs/>
          <w:color w:val="000000"/>
          <w:sz w:val="20"/>
          <w:szCs w:val="20"/>
          <w:vertAlign w:val="superscript"/>
        </w:rPr>
        <w:t>25 </w:t>
      </w:r>
      <w:r w:rsidRPr="001D3BD9">
        <w:rPr>
          <w:rFonts w:cs="Segoe UI"/>
          <w:color w:val="000000"/>
          <w:sz w:val="20"/>
          <w:szCs w:val="20"/>
        </w:rPr>
        <w:t>By the Holy Spirit, through the mouth of our father David, your servant, you said:</w:t>
      </w:r>
    </w:p>
    <w:p w14:paraId="4601BC70" w14:textId="3606FCDD" w:rsidR="001D3BD9" w:rsidRPr="001D3BD9" w:rsidRDefault="001D3BD9" w:rsidP="00400F57">
      <w:pPr>
        <w:shd w:val="clear" w:color="auto" w:fill="FFFFFF"/>
        <w:jc w:val="center"/>
        <w:rPr>
          <w:rFonts w:cs="Segoe UI"/>
          <w:color w:val="000000"/>
          <w:sz w:val="20"/>
          <w:szCs w:val="20"/>
        </w:rPr>
      </w:pPr>
      <w:r w:rsidRPr="001D3BD9">
        <w:rPr>
          <w:rFonts w:cs="Segoe UI"/>
          <w:color w:val="000000"/>
          <w:sz w:val="20"/>
          <w:szCs w:val="20"/>
        </w:rPr>
        <w:t>Why do the nations rage</w:t>
      </w:r>
      <w:r w:rsidRPr="001D3BD9">
        <w:rPr>
          <w:rFonts w:cs="Segoe UI"/>
          <w:color w:val="000000"/>
          <w:sz w:val="20"/>
          <w:szCs w:val="20"/>
        </w:rPr>
        <w:br/>
        <w:t>and the peoples plot in vain?</w:t>
      </w:r>
      <w:r w:rsidRPr="001D3BD9">
        <w:rPr>
          <w:rFonts w:cs="Segoe UI"/>
          <w:color w:val="000000"/>
          <w:sz w:val="20"/>
          <w:szCs w:val="20"/>
        </w:rPr>
        <w:br/>
      </w:r>
      <w:r w:rsidRPr="001D3BD9">
        <w:rPr>
          <w:rFonts w:cs="Segoe UI"/>
          <w:b/>
          <w:bCs/>
          <w:color w:val="000000"/>
          <w:sz w:val="20"/>
          <w:szCs w:val="20"/>
          <w:vertAlign w:val="superscript"/>
        </w:rPr>
        <w:t>26 </w:t>
      </w:r>
      <w:r w:rsidRPr="001D3BD9">
        <w:rPr>
          <w:rFonts w:cs="Segoe UI"/>
          <w:color w:val="000000"/>
          <w:sz w:val="20"/>
          <w:szCs w:val="20"/>
        </w:rPr>
        <w:t>The kings of the earth take their stand,</w:t>
      </w:r>
      <w:r w:rsidRPr="001D3BD9">
        <w:rPr>
          <w:rFonts w:cs="Segoe UI"/>
          <w:color w:val="000000"/>
          <w:sz w:val="20"/>
          <w:szCs w:val="20"/>
        </w:rPr>
        <w:br/>
        <w:t>and the rulers are gathered together</w:t>
      </w:r>
      <w:r w:rsidRPr="001D3BD9">
        <w:rPr>
          <w:rFonts w:cs="Segoe UI"/>
          <w:color w:val="000000"/>
          <w:sz w:val="20"/>
          <w:szCs w:val="20"/>
        </w:rPr>
        <w:br/>
        <w:t>against the Lord</w:t>
      </w:r>
      <w:r w:rsidRPr="001D3BD9">
        <w:rPr>
          <w:rFonts w:cs="Segoe UI"/>
          <w:color w:val="000000"/>
          <w:sz w:val="20"/>
          <w:szCs w:val="20"/>
        </w:rPr>
        <w:br/>
        <w:t>and against his Anointed One.</w:t>
      </w:r>
    </w:p>
    <w:p w14:paraId="4BA6E22A" w14:textId="77777777" w:rsidR="001D3BD9" w:rsidRPr="001D3BD9" w:rsidRDefault="001D3BD9" w:rsidP="001D3BD9">
      <w:pPr>
        <w:shd w:val="clear" w:color="auto" w:fill="FFFFFF"/>
        <w:spacing w:before="240" w:after="100" w:afterAutospacing="1"/>
        <w:rPr>
          <w:rFonts w:cs="Segoe UI"/>
          <w:color w:val="000000"/>
          <w:sz w:val="20"/>
          <w:szCs w:val="20"/>
        </w:rPr>
      </w:pPr>
      <w:r w:rsidRPr="001D3BD9">
        <w:rPr>
          <w:rFonts w:cs="Segoe UI"/>
          <w:b/>
          <w:bCs/>
          <w:color w:val="000000"/>
          <w:sz w:val="20"/>
          <w:szCs w:val="20"/>
          <w:vertAlign w:val="superscript"/>
        </w:rPr>
        <w:lastRenderedPageBreak/>
        <w:t>27 </w:t>
      </w:r>
      <w:r w:rsidRPr="001D3BD9">
        <w:rPr>
          <w:rFonts w:cs="Segoe UI"/>
          <w:color w:val="000000"/>
          <w:sz w:val="20"/>
          <w:szCs w:val="20"/>
        </w:rPr>
        <w:t>“For certainly, in this city both Herod and Pontius Pilate, along with the Gentiles and people of Israel, were gathered together against your holy servant Jesus, whom you anointed. </w:t>
      </w:r>
      <w:r w:rsidRPr="001D3BD9">
        <w:rPr>
          <w:rFonts w:cs="Segoe UI"/>
          <w:b/>
          <w:bCs/>
          <w:color w:val="000000"/>
          <w:sz w:val="20"/>
          <w:szCs w:val="20"/>
          <w:vertAlign w:val="superscript"/>
        </w:rPr>
        <w:t>28 </w:t>
      </w:r>
      <w:r w:rsidRPr="001D3BD9">
        <w:rPr>
          <w:rFonts w:cs="Segoe UI"/>
          <w:color w:val="000000"/>
          <w:sz w:val="20"/>
          <w:szCs w:val="20"/>
        </w:rPr>
        <w:t>They did whatever your hand and your plan had decided beforehand should happen.</w:t>
      </w:r>
    </w:p>
    <w:p w14:paraId="5C3F380D" w14:textId="77777777" w:rsidR="001D3BD9" w:rsidRPr="001D3BD9" w:rsidRDefault="001D3BD9" w:rsidP="001D3BD9">
      <w:pPr>
        <w:shd w:val="clear" w:color="auto" w:fill="FFFFFF"/>
        <w:spacing w:before="100" w:beforeAutospacing="1" w:after="100" w:afterAutospacing="1"/>
        <w:rPr>
          <w:rFonts w:cs="Segoe UI"/>
          <w:color w:val="000000"/>
          <w:sz w:val="20"/>
          <w:szCs w:val="20"/>
        </w:rPr>
      </w:pPr>
      <w:r w:rsidRPr="001D3BD9">
        <w:rPr>
          <w:rFonts w:cs="Segoe UI"/>
          <w:b/>
          <w:bCs/>
          <w:color w:val="000000"/>
          <w:sz w:val="20"/>
          <w:szCs w:val="20"/>
          <w:vertAlign w:val="superscript"/>
        </w:rPr>
        <w:t>29 </w:t>
      </w:r>
      <w:r w:rsidRPr="001D3BD9">
        <w:rPr>
          <w:rFonts w:cs="Segoe UI"/>
          <w:color w:val="000000"/>
          <w:sz w:val="20"/>
          <w:szCs w:val="20"/>
        </w:rPr>
        <w:t>“Now Lord, look at their threats and give to your servants the ability to keep on speaking your word with all boldness </w:t>
      </w:r>
      <w:r w:rsidRPr="001D3BD9">
        <w:rPr>
          <w:rFonts w:cs="Segoe UI"/>
          <w:b/>
          <w:bCs/>
          <w:color w:val="000000"/>
          <w:sz w:val="20"/>
          <w:szCs w:val="20"/>
          <w:vertAlign w:val="superscript"/>
        </w:rPr>
        <w:t>30 </w:t>
      </w:r>
      <w:r w:rsidRPr="001D3BD9">
        <w:rPr>
          <w:rFonts w:cs="Segoe UI"/>
          <w:color w:val="000000"/>
          <w:sz w:val="20"/>
          <w:szCs w:val="20"/>
        </w:rPr>
        <w:t>as you stretch out your hand to heal and as signs and wonders take place through the name of your holy servant Jesus.”</w:t>
      </w:r>
    </w:p>
    <w:p w14:paraId="00563FEA" w14:textId="77777777" w:rsidR="001D3BD9" w:rsidRPr="001D3BD9" w:rsidRDefault="001D3BD9" w:rsidP="001D3BD9">
      <w:pPr>
        <w:shd w:val="clear" w:color="auto" w:fill="FFFFFF"/>
        <w:spacing w:before="100" w:beforeAutospacing="1" w:after="100" w:afterAutospacing="1"/>
        <w:rPr>
          <w:rFonts w:cs="Segoe UI"/>
          <w:color w:val="000000"/>
          <w:sz w:val="20"/>
          <w:szCs w:val="20"/>
        </w:rPr>
      </w:pPr>
      <w:r w:rsidRPr="001D3BD9">
        <w:rPr>
          <w:rFonts w:cs="Segoe UI"/>
          <w:b/>
          <w:bCs/>
          <w:color w:val="000000"/>
          <w:sz w:val="20"/>
          <w:szCs w:val="20"/>
          <w:vertAlign w:val="superscript"/>
        </w:rPr>
        <w:t>31 </w:t>
      </w:r>
      <w:r w:rsidRPr="001D3BD9">
        <w:rPr>
          <w:rFonts w:cs="Segoe UI"/>
          <w:color w:val="000000"/>
          <w:sz w:val="20"/>
          <w:szCs w:val="20"/>
        </w:rPr>
        <w:t>After they prayed, the place where they were gathered was shaken. Also, everyone was filled with the Holy Spirit, and they continued to speak the word of God with boldness.</w:t>
      </w:r>
    </w:p>
    <w:p w14:paraId="044A8C09" w14:textId="6AA422E1" w:rsidR="001D3BD9" w:rsidRPr="001D3BD9" w:rsidRDefault="001D3BD9" w:rsidP="001D3BD9">
      <w:pPr>
        <w:shd w:val="clear" w:color="auto" w:fill="FFFFFF"/>
        <w:spacing w:before="100" w:beforeAutospacing="1" w:after="100" w:afterAutospacing="1"/>
        <w:rPr>
          <w:rFonts w:cs="Segoe UI"/>
          <w:color w:val="000000"/>
          <w:sz w:val="20"/>
          <w:szCs w:val="20"/>
        </w:rPr>
      </w:pPr>
      <w:r w:rsidRPr="001D3BD9">
        <w:rPr>
          <w:rFonts w:cs="Segoe UI"/>
          <w:b/>
          <w:bCs/>
          <w:color w:val="000000"/>
          <w:sz w:val="20"/>
          <w:szCs w:val="20"/>
          <w:vertAlign w:val="superscript"/>
        </w:rPr>
        <w:t>32 </w:t>
      </w:r>
      <w:r w:rsidRPr="001D3BD9">
        <w:rPr>
          <w:rFonts w:cs="Segoe UI"/>
          <w:color w:val="000000"/>
          <w:sz w:val="20"/>
          <w:szCs w:val="20"/>
        </w:rPr>
        <w:t>The whole group of believers was one in heart and soul. No one claimed that any of his possessions was his own, but they held everything in common. </w:t>
      </w:r>
      <w:r w:rsidRPr="001D3BD9">
        <w:rPr>
          <w:rFonts w:cs="Segoe UI"/>
          <w:b/>
          <w:bCs/>
          <w:color w:val="000000"/>
          <w:sz w:val="20"/>
          <w:szCs w:val="20"/>
          <w:vertAlign w:val="superscript"/>
        </w:rPr>
        <w:t>33 </w:t>
      </w:r>
      <w:r w:rsidRPr="001D3BD9">
        <w:rPr>
          <w:rFonts w:cs="Segoe UI"/>
          <w:color w:val="000000"/>
          <w:sz w:val="20"/>
          <w:szCs w:val="20"/>
        </w:rPr>
        <w:t>The apostles continued to testify about the resurrection of the Lord Jesus Christ with great power, and abundant grace was on all of them.</w:t>
      </w:r>
    </w:p>
    <w:p w14:paraId="3E459D26" w14:textId="77777777" w:rsidR="001F292C" w:rsidRDefault="001F292C" w:rsidP="00002417">
      <w:pPr>
        <w:rPr>
          <w:rFonts w:ascii="Calisto MT" w:hAnsi="Calisto MT"/>
          <w:b/>
        </w:rPr>
      </w:pPr>
    </w:p>
    <w:p w14:paraId="572F91CA" w14:textId="3FC83225" w:rsidR="001F292C" w:rsidRPr="00031894" w:rsidRDefault="001F292C"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70342EC6"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E705677"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F90A35D"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9C56102"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3DEDD79"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3072C79"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FCED324"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6006A4D5"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77E47C4A"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893FE1F"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D204409"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76ECDAE"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05D870FA"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F10D415"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017DB04"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0B1BFDA1"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6AC8A20"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26048EC"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C0FC3D3" w14:textId="743BBA20"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r>
        <w:rPr>
          <w:rStyle w:val="text"/>
          <w:rFonts w:ascii="Palatino Linotype" w:hAnsi="Palatino Linotype" w:cs="Segoe UI"/>
          <w:b/>
          <w:color w:val="000000"/>
          <w:sz w:val="20"/>
          <w:szCs w:val="20"/>
          <w:shd w:val="clear" w:color="auto" w:fill="FFFFFF"/>
        </w:rPr>
        <w:lastRenderedPageBreak/>
        <w:t>PSALM OF THE DAY</w:t>
      </w:r>
      <w:r>
        <w:rPr>
          <w:rStyle w:val="text"/>
          <w:rFonts w:ascii="Palatino Linotype" w:hAnsi="Palatino Linotype" w:cs="Segoe UI"/>
          <w:b/>
          <w:color w:val="000000"/>
          <w:sz w:val="20"/>
          <w:szCs w:val="20"/>
          <w:shd w:val="clear" w:color="auto" w:fill="FFFFFF"/>
        </w:rPr>
        <w:tab/>
        <w:t xml:space="preserve">Psalm </w:t>
      </w:r>
      <w:r w:rsidR="001D3BD9">
        <w:rPr>
          <w:rStyle w:val="text"/>
          <w:rFonts w:ascii="Palatino Linotype" w:hAnsi="Palatino Linotype" w:cs="Segoe UI"/>
          <w:b/>
          <w:color w:val="000000"/>
          <w:sz w:val="20"/>
          <w:szCs w:val="20"/>
          <w:shd w:val="clear" w:color="auto" w:fill="FFFFFF"/>
        </w:rPr>
        <w:t>23</w:t>
      </w:r>
    </w:p>
    <w:p w14:paraId="43D85749" w14:textId="589528DC"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D9958FE" w14:textId="716F5B25" w:rsidR="006974FD" w:rsidRDefault="00400F57" w:rsidP="00557F24">
      <w:pPr>
        <w:pStyle w:val="Style1"/>
        <w:tabs>
          <w:tab w:val="right" w:pos="8640"/>
        </w:tabs>
        <w:ind w:firstLine="0"/>
        <w:rPr>
          <w:rFonts w:ascii="Palatino Linotype" w:hAnsi="Palatino Linotype"/>
          <w:b/>
          <w:bCs/>
          <w:iCs/>
          <w:sz w:val="20"/>
          <w:szCs w:val="20"/>
        </w:rPr>
      </w:pPr>
      <w:r>
        <w:rPr>
          <w:noProof/>
        </w:rPr>
        <w:drawing>
          <wp:inline distT="0" distB="0" distL="0" distR="0" wp14:anchorId="563FB52A" wp14:editId="252E0480">
            <wp:extent cx="4419600" cy="1432560"/>
            <wp:effectExtent l="0" t="0" r="0" b="0"/>
            <wp:docPr id="17" name="Picture 17" descr="C:\Users\Pastor Natsis\AppData\Local\Microsoft\Windows\INetCacheContent.Word\Ps 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Ps 02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1432560"/>
                    </a:xfrm>
                    <a:prstGeom prst="rect">
                      <a:avLst/>
                    </a:prstGeom>
                    <a:noFill/>
                    <a:ln>
                      <a:noFill/>
                    </a:ln>
                  </pic:spPr>
                </pic:pic>
              </a:graphicData>
            </a:graphic>
          </wp:inline>
        </w:drawing>
      </w:r>
    </w:p>
    <w:p w14:paraId="058E5320" w14:textId="0C40EF53" w:rsidR="004865B4" w:rsidRDefault="004865B4" w:rsidP="00557F24">
      <w:pPr>
        <w:pStyle w:val="Style1"/>
        <w:tabs>
          <w:tab w:val="right" w:pos="8640"/>
        </w:tabs>
        <w:ind w:firstLine="0"/>
        <w:rPr>
          <w:rFonts w:ascii="Palatino Linotype" w:hAnsi="Palatino Linotype"/>
          <w:b/>
          <w:bCs/>
          <w:iCs/>
          <w:sz w:val="20"/>
          <w:szCs w:val="20"/>
        </w:rPr>
      </w:pPr>
    </w:p>
    <w:p w14:paraId="7166565B" w14:textId="77777777" w:rsidR="00400F57" w:rsidRPr="00400F57" w:rsidRDefault="00400F57" w:rsidP="00400F57">
      <w:pPr>
        <w:widowControl w:val="0"/>
        <w:autoSpaceDE w:val="0"/>
        <w:autoSpaceDN w:val="0"/>
        <w:adjustRightInd w:val="0"/>
        <w:rPr>
          <w:rFonts w:cs="Times"/>
          <w:b/>
          <w:bCs/>
          <w:i/>
          <w:iCs/>
          <w:sz w:val="20"/>
          <w:szCs w:val="20"/>
        </w:rPr>
      </w:pPr>
      <w:r w:rsidRPr="00400F57">
        <w:rPr>
          <w:rFonts w:cs="Times"/>
          <w:b/>
          <w:bCs/>
          <w:i/>
          <w:iCs/>
          <w:sz w:val="20"/>
          <w:szCs w:val="20"/>
        </w:rPr>
        <w:t>Refrain</w:t>
      </w:r>
    </w:p>
    <w:p w14:paraId="749BDFB3" w14:textId="77777777" w:rsidR="00400F57" w:rsidRPr="00400F57" w:rsidRDefault="00400F57" w:rsidP="00400F57">
      <w:pPr>
        <w:widowControl w:val="0"/>
        <w:autoSpaceDE w:val="0"/>
        <w:autoSpaceDN w:val="0"/>
        <w:adjustRightInd w:val="0"/>
        <w:rPr>
          <w:rFonts w:cs="Times"/>
          <w:sz w:val="20"/>
          <w:szCs w:val="20"/>
        </w:rPr>
      </w:pPr>
      <w:r w:rsidRPr="00400F57">
        <w:rPr>
          <w:rFonts w:cs="Times"/>
          <w:sz w:val="20"/>
          <w:szCs w:val="20"/>
        </w:rPr>
        <w:t xml:space="preserve">The LORD is my </w:t>
      </w:r>
      <w:r w:rsidRPr="00400F57">
        <w:rPr>
          <w:rFonts w:cs="Times"/>
          <w:sz w:val="20"/>
          <w:szCs w:val="20"/>
          <w:u w:val="single"/>
        </w:rPr>
        <w:t>shep</w:t>
      </w:r>
      <w:r w:rsidRPr="00400F57">
        <w:rPr>
          <w:rFonts w:cs="Times"/>
          <w:sz w:val="20"/>
          <w:szCs w:val="20"/>
        </w:rPr>
        <w:t>herd,*</w:t>
      </w:r>
    </w:p>
    <w:p w14:paraId="1AE1D09D"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I shall not </w:t>
      </w:r>
      <w:r w:rsidRPr="00400F57">
        <w:rPr>
          <w:rFonts w:cs="Times"/>
          <w:sz w:val="20"/>
          <w:szCs w:val="20"/>
          <w:u w:val="single"/>
        </w:rPr>
        <w:t>be</w:t>
      </w:r>
      <w:r w:rsidRPr="00400F57">
        <w:rPr>
          <w:rFonts w:cs="Times"/>
          <w:sz w:val="20"/>
          <w:szCs w:val="20"/>
        </w:rPr>
        <w:t xml:space="preserve"> in want.</w:t>
      </w:r>
    </w:p>
    <w:p w14:paraId="5AB34A66" w14:textId="77777777" w:rsidR="00400F57" w:rsidRPr="00400F57" w:rsidRDefault="00400F57" w:rsidP="00400F57">
      <w:pPr>
        <w:widowControl w:val="0"/>
        <w:autoSpaceDE w:val="0"/>
        <w:autoSpaceDN w:val="0"/>
        <w:adjustRightInd w:val="0"/>
        <w:rPr>
          <w:rFonts w:cs="Times"/>
          <w:sz w:val="20"/>
          <w:szCs w:val="20"/>
        </w:rPr>
      </w:pPr>
      <w:r w:rsidRPr="00400F57">
        <w:rPr>
          <w:rFonts w:cs="Times"/>
          <w:sz w:val="20"/>
          <w:szCs w:val="20"/>
        </w:rPr>
        <w:t xml:space="preserve">He makes me lie down in green </w:t>
      </w:r>
      <w:r w:rsidRPr="00400F57">
        <w:rPr>
          <w:rFonts w:cs="Times"/>
          <w:sz w:val="20"/>
          <w:szCs w:val="20"/>
          <w:u w:val="single"/>
        </w:rPr>
        <w:t>pas</w:t>
      </w:r>
      <w:r w:rsidRPr="00400F57">
        <w:rPr>
          <w:rFonts w:cs="Times"/>
          <w:sz w:val="20"/>
          <w:szCs w:val="20"/>
        </w:rPr>
        <w:t>tures;*</w:t>
      </w:r>
    </w:p>
    <w:p w14:paraId="2B3A038C"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he leads me beside quiet </w:t>
      </w:r>
      <w:r w:rsidRPr="00400F57">
        <w:rPr>
          <w:rFonts w:cs="Times"/>
          <w:sz w:val="20"/>
          <w:szCs w:val="20"/>
          <w:u w:val="single"/>
        </w:rPr>
        <w:t>wa</w:t>
      </w:r>
      <w:r w:rsidRPr="00400F57">
        <w:rPr>
          <w:rFonts w:cs="Times"/>
          <w:sz w:val="20"/>
          <w:szCs w:val="20"/>
        </w:rPr>
        <w:t>ters.</w:t>
      </w:r>
    </w:p>
    <w:p w14:paraId="7AE703A4" w14:textId="77777777" w:rsidR="00400F57" w:rsidRPr="00400F57" w:rsidRDefault="00400F57" w:rsidP="00400F57">
      <w:pPr>
        <w:widowControl w:val="0"/>
        <w:autoSpaceDE w:val="0"/>
        <w:autoSpaceDN w:val="0"/>
        <w:adjustRightInd w:val="0"/>
        <w:rPr>
          <w:rFonts w:cs="Times"/>
          <w:sz w:val="20"/>
          <w:szCs w:val="20"/>
        </w:rPr>
      </w:pPr>
      <w:r w:rsidRPr="00400F57">
        <w:rPr>
          <w:rFonts w:cs="Times"/>
          <w:sz w:val="20"/>
          <w:szCs w:val="20"/>
        </w:rPr>
        <w:t>He re</w:t>
      </w:r>
      <w:r w:rsidRPr="00400F57">
        <w:rPr>
          <w:rFonts w:cs="Times"/>
          <w:sz w:val="20"/>
          <w:szCs w:val="20"/>
          <w:u w:val="single"/>
        </w:rPr>
        <w:t>stores</w:t>
      </w:r>
      <w:r w:rsidRPr="00400F57">
        <w:rPr>
          <w:rFonts w:cs="Times"/>
          <w:sz w:val="20"/>
          <w:szCs w:val="20"/>
        </w:rPr>
        <w:t xml:space="preserve"> my soul;*</w:t>
      </w:r>
    </w:p>
    <w:p w14:paraId="0B839880"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he guides me in paths of righteousness</w:t>
      </w:r>
    </w:p>
    <w:p w14:paraId="527E2BF5"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for his </w:t>
      </w:r>
      <w:r w:rsidRPr="00400F57">
        <w:rPr>
          <w:rFonts w:cs="Times"/>
          <w:sz w:val="20"/>
          <w:szCs w:val="20"/>
          <w:u w:val="single"/>
        </w:rPr>
        <w:t>name’s</w:t>
      </w:r>
      <w:r w:rsidRPr="00400F57">
        <w:rPr>
          <w:rFonts w:cs="Times"/>
          <w:sz w:val="20"/>
          <w:szCs w:val="20"/>
        </w:rPr>
        <w:t xml:space="preserve"> sake.</w:t>
      </w:r>
    </w:p>
    <w:p w14:paraId="598DC9EC" w14:textId="77777777" w:rsidR="00400F57" w:rsidRPr="00400F57" w:rsidRDefault="00400F57" w:rsidP="00400F57">
      <w:pPr>
        <w:widowControl w:val="0"/>
        <w:autoSpaceDE w:val="0"/>
        <w:autoSpaceDN w:val="0"/>
        <w:adjustRightInd w:val="0"/>
        <w:rPr>
          <w:rFonts w:cs="Times"/>
          <w:sz w:val="20"/>
          <w:szCs w:val="20"/>
        </w:rPr>
      </w:pPr>
      <w:r w:rsidRPr="00400F57">
        <w:rPr>
          <w:rFonts w:cs="Times"/>
          <w:sz w:val="20"/>
          <w:szCs w:val="20"/>
        </w:rPr>
        <w:t>Even though I walk through the valley</w:t>
      </w:r>
    </w:p>
    <w:p w14:paraId="2F883E26"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of the shadow of death, I will fear no </w:t>
      </w:r>
      <w:r w:rsidRPr="00400F57">
        <w:rPr>
          <w:rFonts w:cs="Times"/>
          <w:sz w:val="20"/>
          <w:szCs w:val="20"/>
          <w:u w:val="single"/>
        </w:rPr>
        <w:t>e</w:t>
      </w:r>
      <w:r w:rsidRPr="00400F57">
        <w:rPr>
          <w:rFonts w:cs="Times"/>
          <w:sz w:val="20"/>
          <w:szCs w:val="20"/>
        </w:rPr>
        <w:t>vil,*</w:t>
      </w:r>
    </w:p>
    <w:p w14:paraId="18C5025C"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for you are with me;</w:t>
      </w:r>
    </w:p>
    <w:p w14:paraId="58F852FF"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your rod and your staff, they </w:t>
      </w:r>
      <w:r w:rsidRPr="00400F57">
        <w:rPr>
          <w:rFonts w:cs="Times"/>
          <w:sz w:val="20"/>
          <w:szCs w:val="20"/>
          <w:u w:val="single"/>
        </w:rPr>
        <w:t>com</w:t>
      </w:r>
      <w:r w:rsidRPr="00400F57">
        <w:rPr>
          <w:rFonts w:cs="Times"/>
          <w:sz w:val="20"/>
          <w:szCs w:val="20"/>
        </w:rPr>
        <w:t>fort me.</w:t>
      </w:r>
    </w:p>
    <w:p w14:paraId="6DFE9275" w14:textId="77777777" w:rsidR="00400F57" w:rsidRPr="00400F57" w:rsidRDefault="00400F57" w:rsidP="00400F57">
      <w:pPr>
        <w:widowControl w:val="0"/>
        <w:autoSpaceDE w:val="0"/>
        <w:autoSpaceDN w:val="0"/>
        <w:adjustRightInd w:val="0"/>
        <w:rPr>
          <w:rFonts w:cs="Times"/>
          <w:b/>
          <w:bCs/>
          <w:i/>
          <w:iCs/>
          <w:sz w:val="20"/>
          <w:szCs w:val="20"/>
        </w:rPr>
      </w:pPr>
      <w:r w:rsidRPr="00400F57">
        <w:rPr>
          <w:rFonts w:cs="Times"/>
          <w:b/>
          <w:bCs/>
          <w:i/>
          <w:iCs/>
          <w:sz w:val="20"/>
          <w:szCs w:val="20"/>
        </w:rPr>
        <w:t>Refrain</w:t>
      </w:r>
    </w:p>
    <w:p w14:paraId="366B25EC" w14:textId="77777777" w:rsidR="00400F57" w:rsidRPr="00400F57" w:rsidRDefault="00400F57" w:rsidP="00400F57">
      <w:pPr>
        <w:widowControl w:val="0"/>
        <w:autoSpaceDE w:val="0"/>
        <w:autoSpaceDN w:val="0"/>
        <w:adjustRightInd w:val="0"/>
        <w:rPr>
          <w:rFonts w:cs="Times"/>
          <w:sz w:val="20"/>
          <w:szCs w:val="20"/>
        </w:rPr>
      </w:pPr>
      <w:r w:rsidRPr="00400F57">
        <w:rPr>
          <w:rFonts w:cs="Times"/>
          <w:sz w:val="20"/>
          <w:szCs w:val="20"/>
        </w:rPr>
        <w:t xml:space="preserve">You prepare a table before me in the presence of my </w:t>
      </w:r>
      <w:r w:rsidRPr="00400F57">
        <w:rPr>
          <w:rFonts w:cs="Times"/>
          <w:sz w:val="20"/>
          <w:szCs w:val="20"/>
          <w:u w:val="single"/>
        </w:rPr>
        <w:t>en</w:t>
      </w:r>
      <w:r w:rsidRPr="00400F57">
        <w:rPr>
          <w:rFonts w:cs="Times"/>
          <w:sz w:val="20"/>
          <w:szCs w:val="20"/>
        </w:rPr>
        <w:t>emies.*</w:t>
      </w:r>
    </w:p>
    <w:p w14:paraId="479A91B8"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You anoint my head with oil;</w:t>
      </w:r>
    </w:p>
    <w:p w14:paraId="0FD52886"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my cup </w:t>
      </w:r>
      <w:r w:rsidRPr="00400F57">
        <w:rPr>
          <w:rFonts w:cs="Times"/>
          <w:sz w:val="20"/>
          <w:szCs w:val="20"/>
          <w:u w:val="single"/>
        </w:rPr>
        <w:t>o</w:t>
      </w:r>
      <w:r w:rsidRPr="00400F57">
        <w:rPr>
          <w:rFonts w:cs="Times"/>
          <w:sz w:val="20"/>
          <w:szCs w:val="20"/>
        </w:rPr>
        <w:t>verflows.</w:t>
      </w:r>
    </w:p>
    <w:p w14:paraId="7722D0A0" w14:textId="77777777" w:rsidR="00400F57" w:rsidRPr="00400F57" w:rsidRDefault="00400F57" w:rsidP="00400F57">
      <w:pPr>
        <w:widowControl w:val="0"/>
        <w:autoSpaceDE w:val="0"/>
        <w:autoSpaceDN w:val="0"/>
        <w:adjustRightInd w:val="0"/>
        <w:rPr>
          <w:rFonts w:cs="Times"/>
          <w:sz w:val="20"/>
          <w:szCs w:val="20"/>
        </w:rPr>
      </w:pPr>
      <w:r w:rsidRPr="00400F57">
        <w:rPr>
          <w:rFonts w:cs="Times"/>
          <w:sz w:val="20"/>
          <w:szCs w:val="20"/>
        </w:rPr>
        <w:t>Surely goodness and love will follow me</w:t>
      </w:r>
    </w:p>
    <w:p w14:paraId="0DAA7C3F"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 xml:space="preserve">all the days </w:t>
      </w:r>
      <w:r w:rsidRPr="00400F57">
        <w:rPr>
          <w:rFonts w:cs="Times"/>
          <w:sz w:val="20"/>
          <w:szCs w:val="20"/>
          <w:u w:val="single"/>
        </w:rPr>
        <w:t>of</w:t>
      </w:r>
      <w:r w:rsidRPr="00400F57">
        <w:rPr>
          <w:rFonts w:cs="Times"/>
          <w:sz w:val="20"/>
          <w:szCs w:val="20"/>
        </w:rPr>
        <w:t xml:space="preserve"> my life,*</w:t>
      </w:r>
    </w:p>
    <w:p w14:paraId="606D2293" w14:textId="77777777" w:rsidR="00400F57" w:rsidRPr="00400F57" w:rsidRDefault="00400F57" w:rsidP="00400F57">
      <w:pPr>
        <w:widowControl w:val="0"/>
        <w:autoSpaceDE w:val="0"/>
        <w:autoSpaceDN w:val="0"/>
        <w:adjustRightInd w:val="0"/>
        <w:ind w:firstLine="360"/>
        <w:rPr>
          <w:rFonts w:cs="Times"/>
          <w:sz w:val="20"/>
          <w:szCs w:val="20"/>
        </w:rPr>
      </w:pPr>
      <w:r w:rsidRPr="00400F57">
        <w:rPr>
          <w:rFonts w:cs="Times"/>
          <w:sz w:val="20"/>
          <w:szCs w:val="20"/>
        </w:rPr>
        <w:t>and I will dwell in the house of the LORD for</w:t>
      </w:r>
      <w:r w:rsidRPr="00400F57">
        <w:rPr>
          <w:rFonts w:cs="Times"/>
          <w:sz w:val="20"/>
          <w:szCs w:val="20"/>
          <w:u w:val="single"/>
        </w:rPr>
        <w:t>ev</w:t>
      </w:r>
      <w:r w:rsidRPr="00400F57">
        <w:rPr>
          <w:rFonts w:cs="Times"/>
          <w:sz w:val="20"/>
          <w:szCs w:val="20"/>
        </w:rPr>
        <w:t>er.</w:t>
      </w:r>
    </w:p>
    <w:p w14:paraId="4C0B1303" w14:textId="77777777" w:rsidR="00400F57" w:rsidRPr="00400F57" w:rsidRDefault="00400F57" w:rsidP="00400F57">
      <w:pPr>
        <w:widowControl w:val="0"/>
        <w:autoSpaceDE w:val="0"/>
        <w:autoSpaceDN w:val="0"/>
        <w:adjustRightInd w:val="0"/>
        <w:rPr>
          <w:rFonts w:cs="Times"/>
          <w:b/>
          <w:bCs/>
          <w:sz w:val="20"/>
          <w:szCs w:val="20"/>
        </w:rPr>
      </w:pPr>
      <w:r w:rsidRPr="00400F57">
        <w:rPr>
          <w:rFonts w:cs="Times"/>
          <w:b/>
          <w:bCs/>
          <w:sz w:val="20"/>
          <w:szCs w:val="20"/>
        </w:rPr>
        <w:t xml:space="preserve">Glory be to the Father and </w:t>
      </w:r>
      <w:r w:rsidRPr="00400F57">
        <w:rPr>
          <w:rFonts w:cs="Times"/>
          <w:b/>
          <w:bCs/>
          <w:sz w:val="20"/>
          <w:szCs w:val="20"/>
          <w:u w:val="single"/>
        </w:rPr>
        <w:t>to</w:t>
      </w:r>
      <w:r w:rsidRPr="00400F57">
        <w:rPr>
          <w:rFonts w:cs="Times"/>
          <w:b/>
          <w:bCs/>
          <w:sz w:val="20"/>
          <w:szCs w:val="20"/>
        </w:rPr>
        <w:t xml:space="preserve"> the Son*</w:t>
      </w:r>
    </w:p>
    <w:p w14:paraId="5FE5301B" w14:textId="77777777" w:rsidR="00400F57" w:rsidRPr="00400F57" w:rsidRDefault="00400F57" w:rsidP="00400F57">
      <w:pPr>
        <w:widowControl w:val="0"/>
        <w:autoSpaceDE w:val="0"/>
        <w:autoSpaceDN w:val="0"/>
        <w:adjustRightInd w:val="0"/>
        <w:ind w:firstLine="360"/>
        <w:rPr>
          <w:rFonts w:cs="Times"/>
          <w:b/>
          <w:bCs/>
          <w:sz w:val="20"/>
          <w:szCs w:val="20"/>
        </w:rPr>
      </w:pPr>
      <w:r w:rsidRPr="00400F57">
        <w:rPr>
          <w:rFonts w:cs="Times"/>
          <w:b/>
          <w:bCs/>
          <w:sz w:val="20"/>
          <w:szCs w:val="20"/>
        </w:rPr>
        <w:t xml:space="preserve">and to the Holy </w:t>
      </w:r>
      <w:r w:rsidRPr="00400F57">
        <w:rPr>
          <w:rFonts w:cs="Times"/>
          <w:b/>
          <w:bCs/>
          <w:sz w:val="20"/>
          <w:szCs w:val="20"/>
          <w:u w:val="single"/>
        </w:rPr>
        <w:t>Spir</w:t>
      </w:r>
      <w:r w:rsidRPr="00400F57">
        <w:rPr>
          <w:rFonts w:cs="Times"/>
          <w:b/>
          <w:bCs/>
          <w:sz w:val="20"/>
          <w:szCs w:val="20"/>
        </w:rPr>
        <w:t>it,</w:t>
      </w:r>
    </w:p>
    <w:p w14:paraId="767369BA" w14:textId="77777777" w:rsidR="00400F57" w:rsidRPr="00400F57" w:rsidRDefault="00400F57" w:rsidP="00400F57">
      <w:pPr>
        <w:widowControl w:val="0"/>
        <w:autoSpaceDE w:val="0"/>
        <w:autoSpaceDN w:val="0"/>
        <w:adjustRightInd w:val="0"/>
        <w:rPr>
          <w:rFonts w:cs="Times"/>
          <w:b/>
          <w:bCs/>
          <w:sz w:val="20"/>
          <w:szCs w:val="20"/>
        </w:rPr>
      </w:pPr>
      <w:r w:rsidRPr="00400F57">
        <w:rPr>
          <w:rFonts w:cs="Times"/>
          <w:b/>
          <w:bCs/>
          <w:sz w:val="20"/>
          <w:szCs w:val="20"/>
        </w:rPr>
        <w:t>as it was in the be</w:t>
      </w:r>
      <w:r w:rsidRPr="00400F57">
        <w:rPr>
          <w:rFonts w:cs="Times"/>
          <w:b/>
          <w:bCs/>
          <w:sz w:val="20"/>
          <w:szCs w:val="20"/>
          <w:u w:val="single"/>
        </w:rPr>
        <w:t>gin</w:t>
      </w:r>
      <w:r w:rsidRPr="00400F57">
        <w:rPr>
          <w:rFonts w:cs="Times"/>
          <w:b/>
          <w:bCs/>
          <w:sz w:val="20"/>
          <w:szCs w:val="20"/>
        </w:rPr>
        <w:t>ning,*</w:t>
      </w:r>
    </w:p>
    <w:p w14:paraId="44ABF051" w14:textId="77777777" w:rsidR="00400F57" w:rsidRPr="00400F57" w:rsidRDefault="00400F57" w:rsidP="00400F57">
      <w:pPr>
        <w:widowControl w:val="0"/>
        <w:autoSpaceDE w:val="0"/>
        <w:autoSpaceDN w:val="0"/>
        <w:adjustRightInd w:val="0"/>
        <w:ind w:firstLine="360"/>
        <w:rPr>
          <w:rFonts w:cs="Times"/>
          <w:b/>
          <w:bCs/>
          <w:sz w:val="20"/>
          <w:szCs w:val="20"/>
        </w:rPr>
      </w:pPr>
      <w:r w:rsidRPr="00400F57">
        <w:rPr>
          <w:rFonts w:cs="Times"/>
          <w:b/>
          <w:bCs/>
          <w:sz w:val="20"/>
          <w:szCs w:val="20"/>
        </w:rPr>
        <w:t xml:space="preserve">is now, and will be forever. </w:t>
      </w:r>
      <w:r w:rsidRPr="00400F57">
        <w:rPr>
          <w:rFonts w:cs="Times"/>
          <w:b/>
          <w:bCs/>
          <w:sz w:val="20"/>
          <w:szCs w:val="20"/>
          <w:u w:val="single"/>
        </w:rPr>
        <w:t>A</w:t>
      </w:r>
      <w:r w:rsidRPr="00400F57">
        <w:rPr>
          <w:rFonts w:cs="Times"/>
          <w:b/>
          <w:bCs/>
          <w:sz w:val="20"/>
          <w:szCs w:val="20"/>
        </w:rPr>
        <w:t>men.</w:t>
      </w:r>
    </w:p>
    <w:p w14:paraId="15134DEE" w14:textId="77777777" w:rsidR="00400F57" w:rsidRPr="00400F57" w:rsidRDefault="00400F57" w:rsidP="00400F57">
      <w:pPr>
        <w:widowControl w:val="0"/>
        <w:autoSpaceDE w:val="0"/>
        <w:autoSpaceDN w:val="0"/>
        <w:adjustRightInd w:val="0"/>
        <w:rPr>
          <w:rFonts w:cs="Times"/>
          <w:b/>
          <w:bCs/>
          <w:i/>
          <w:iCs/>
          <w:sz w:val="20"/>
          <w:szCs w:val="20"/>
        </w:rPr>
      </w:pPr>
      <w:r w:rsidRPr="00400F57">
        <w:rPr>
          <w:rFonts w:cs="Times"/>
          <w:b/>
          <w:bCs/>
          <w:i/>
          <w:iCs/>
          <w:sz w:val="20"/>
          <w:szCs w:val="20"/>
        </w:rPr>
        <w:t>Refrain</w:t>
      </w:r>
    </w:p>
    <w:p w14:paraId="20A14FE5" w14:textId="77777777" w:rsidR="00400F57" w:rsidRDefault="00400F57" w:rsidP="00400F57">
      <w:pPr>
        <w:widowControl w:val="0"/>
        <w:autoSpaceDE w:val="0"/>
        <w:autoSpaceDN w:val="0"/>
        <w:adjustRightInd w:val="0"/>
        <w:spacing w:after="60"/>
        <w:rPr>
          <w:rFonts w:ascii="Times" w:hAnsi="Times" w:cs="Times"/>
        </w:rPr>
      </w:pPr>
    </w:p>
    <w:p w14:paraId="6782D304" w14:textId="77777777" w:rsidR="00400F57" w:rsidRDefault="00400F57" w:rsidP="00400F57">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Richard Proulx. © 1986 GIA Publications, Inc., Chicago, IL, </w:t>
      </w:r>
      <w:hyperlink r:id="rId17" w:history="1">
        <w:r>
          <w:rPr>
            <w:rFonts w:ascii="Times" w:hAnsi="Times" w:cs="Times"/>
            <w:sz w:val="20"/>
            <w:szCs w:val="20"/>
          </w:rPr>
          <w:t>www.giamusic.com</w:t>
        </w:r>
      </w:hyperlink>
      <w:r>
        <w:rPr>
          <w:rFonts w:ascii="Times" w:hAnsi="Times" w:cs="Times"/>
          <w:sz w:val="20"/>
          <w:szCs w:val="20"/>
        </w:rPr>
        <w:t>. All rights reserved. Used by permission.</w:t>
      </w:r>
    </w:p>
    <w:p w14:paraId="57CDA9A1" w14:textId="46BD28B7" w:rsidR="00D4471F" w:rsidRPr="00D4471F" w:rsidRDefault="001868A0" w:rsidP="00A15F9E">
      <w:pPr>
        <w:pStyle w:val="Style1"/>
        <w:tabs>
          <w:tab w:val="right" w:pos="8640"/>
        </w:tabs>
        <w:ind w:firstLine="0"/>
        <w:rPr>
          <w:b/>
          <w:sz w:val="22"/>
          <w:szCs w:val="22"/>
        </w:rPr>
      </w:pPr>
      <w:bookmarkStart w:id="7" w:name="_Hlk59009485"/>
      <w:r w:rsidRPr="001868A0">
        <w:rPr>
          <w:b/>
          <w:sz w:val="22"/>
          <w:szCs w:val="22"/>
        </w:rPr>
        <w:lastRenderedPageBreak/>
        <w:t>THE</w:t>
      </w:r>
      <w:r w:rsidR="007B535E" w:rsidRPr="001868A0">
        <w:rPr>
          <w:b/>
          <w:sz w:val="22"/>
          <w:szCs w:val="22"/>
        </w:rPr>
        <w:t xml:space="preserve"> S</w:t>
      </w:r>
      <w:r w:rsidRPr="001868A0">
        <w:rPr>
          <w:b/>
          <w:sz w:val="22"/>
          <w:szCs w:val="22"/>
        </w:rPr>
        <w:t>ECOND LESSON</w:t>
      </w:r>
      <w:r w:rsidR="004A0C50" w:rsidRPr="001868A0">
        <w:rPr>
          <w:b/>
          <w:sz w:val="22"/>
          <w:szCs w:val="22"/>
        </w:rPr>
        <w:t xml:space="preserve"> </w:t>
      </w:r>
      <w:r w:rsidR="003B70B2">
        <w:rPr>
          <w:b/>
          <w:sz w:val="22"/>
          <w:szCs w:val="22"/>
        </w:rPr>
        <w:tab/>
      </w:r>
      <w:bookmarkEnd w:id="7"/>
      <w:r w:rsidR="001D3BD9">
        <w:rPr>
          <w:b/>
          <w:sz w:val="22"/>
          <w:szCs w:val="22"/>
        </w:rPr>
        <w:t>1 John 3:1-2</w:t>
      </w:r>
    </w:p>
    <w:p w14:paraId="25A84A83" w14:textId="7FED5A61" w:rsidR="00591CBD" w:rsidRPr="00D4471F" w:rsidRDefault="00591CBD" w:rsidP="001F292C">
      <w:pPr>
        <w:pStyle w:val="Style1"/>
        <w:tabs>
          <w:tab w:val="right" w:pos="8640"/>
        </w:tabs>
        <w:ind w:firstLine="0"/>
        <w:rPr>
          <w:rFonts w:ascii="Palatino Linotype" w:hAnsi="Palatino Linotype"/>
          <w:b/>
          <w:sz w:val="20"/>
          <w:szCs w:val="20"/>
        </w:rPr>
      </w:pPr>
    </w:p>
    <w:p w14:paraId="569BDCAF" w14:textId="2F06F88F" w:rsidR="00D4471F" w:rsidRPr="001D3BD9" w:rsidRDefault="001D3BD9" w:rsidP="00D4471F">
      <w:pPr>
        <w:pStyle w:val="Style1"/>
        <w:rPr>
          <w:rFonts w:ascii="Palatino Linotype" w:hAnsi="Palatino Linotype"/>
          <w:sz w:val="20"/>
          <w:szCs w:val="20"/>
        </w:rPr>
      </w:pPr>
      <w:r w:rsidRPr="001D3BD9">
        <w:rPr>
          <w:rStyle w:val="text"/>
          <w:rFonts w:ascii="Palatino Linotype" w:hAnsi="Palatino Linotype" w:cs="Segoe UI"/>
          <w:b/>
          <w:bCs/>
          <w:color w:val="000000"/>
          <w:sz w:val="20"/>
          <w:szCs w:val="20"/>
          <w:shd w:val="clear" w:color="auto" w:fill="FFFFFF"/>
          <w:vertAlign w:val="superscript"/>
        </w:rPr>
        <w:t>1 </w:t>
      </w:r>
      <w:r w:rsidRPr="001D3BD9">
        <w:rPr>
          <w:rStyle w:val="text"/>
          <w:rFonts w:ascii="Palatino Linotype" w:hAnsi="Palatino Linotype" w:cs="Segoe UI"/>
          <w:color w:val="000000"/>
          <w:sz w:val="20"/>
          <w:szCs w:val="20"/>
          <w:shd w:val="clear" w:color="auto" w:fill="FFFFFF"/>
        </w:rPr>
        <w:t>See the kind of love the Father has given us that we should be called children of God, and that is what we are! The world does not know us, because it did not know him. </w:t>
      </w:r>
      <w:r w:rsidRPr="001D3BD9">
        <w:rPr>
          <w:rStyle w:val="text"/>
          <w:rFonts w:ascii="Palatino Linotype" w:hAnsi="Palatino Linotype" w:cs="Segoe UI"/>
          <w:b/>
          <w:bCs/>
          <w:color w:val="000000"/>
          <w:sz w:val="20"/>
          <w:szCs w:val="20"/>
          <w:shd w:val="clear" w:color="auto" w:fill="FFFFFF"/>
          <w:vertAlign w:val="superscript"/>
        </w:rPr>
        <w:t>2 </w:t>
      </w:r>
      <w:r w:rsidRPr="001D3BD9">
        <w:rPr>
          <w:rStyle w:val="text"/>
          <w:rFonts w:ascii="Palatino Linotype" w:hAnsi="Palatino Linotype" w:cs="Segoe UI"/>
          <w:color w:val="000000"/>
          <w:sz w:val="20"/>
          <w:szCs w:val="20"/>
          <w:shd w:val="clear" w:color="auto" w:fill="FFFFFF"/>
        </w:rPr>
        <w:t>Dear friends, we are children of God now, but what we will be has not yet been revealed. We know that when he is revealed we will be like him, and we will see him as he really is.</w:t>
      </w:r>
    </w:p>
    <w:p w14:paraId="7A28DFF8" w14:textId="5F578B4E" w:rsidR="00D4471F" w:rsidRDefault="00D4471F" w:rsidP="00D4471F">
      <w:pPr>
        <w:pStyle w:val="Style1"/>
        <w:rPr>
          <w:rFonts w:ascii="Palatino Linotype" w:hAnsi="Palatino Linotype"/>
          <w:sz w:val="20"/>
          <w:szCs w:val="20"/>
        </w:rPr>
      </w:pPr>
    </w:p>
    <w:p w14:paraId="3C880E92" w14:textId="77777777" w:rsidR="00A15F9E" w:rsidRPr="00D4471F" w:rsidRDefault="00A15F9E" w:rsidP="00D4471F">
      <w:pPr>
        <w:pStyle w:val="Style1"/>
        <w:rPr>
          <w:rFonts w:ascii="Palatino Linotype" w:hAnsi="Palatino Linotype"/>
          <w:sz w:val="20"/>
          <w:szCs w:val="20"/>
        </w:rPr>
      </w:pPr>
    </w:p>
    <w:p w14:paraId="4BC82F77" w14:textId="77777777" w:rsidR="00822702" w:rsidRPr="00822702" w:rsidRDefault="00822702" w:rsidP="00A60410">
      <w:pPr>
        <w:pStyle w:val="Style1"/>
        <w:ind w:firstLine="0"/>
        <w:rPr>
          <w:rFonts w:ascii="Palatino Linotype" w:hAnsi="Palatino Linotype"/>
          <w:color w:val="FF0000"/>
          <w:sz w:val="20"/>
          <w:szCs w:val="20"/>
        </w:rPr>
      </w:pPr>
    </w:p>
    <w:p w14:paraId="59D1B33C" w14:textId="77777777" w:rsidR="007655EC" w:rsidRPr="00EB1F7D" w:rsidRDefault="00B51006" w:rsidP="001868A0">
      <w:pPr>
        <w:pStyle w:val="Heading"/>
        <w:spacing w:after="0"/>
        <w:rPr>
          <w:caps w:val="0"/>
          <w:sz w:val="22"/>
          <w:szCs w:val="22"/>
        </w:rPr>
      </w:pPr>
      <w:r w:rsidRPr="00EB1F7D">
        <w:rPr>
          <w:sz w:val="22"/>
          <w:szCs w:val="22"/>
        </w:rPr>
        <w:fldChar w:fldCharType="begin">
          <w:ffData>
            <w:name w:val="Text63"/>
            <w:enabled/>
            <w:calcOnExit w:val="0"/>
            <w:textInput>
              <w:default w:val="Verse of the day"/>
            </w:textInput>
          </w:ffData>
        </w:fldChar>
      </w:r>
      <w:bookmarkStart w:id="8"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8"/>
      <w:r w:rsidR="007655EC" w:rsidRPr="00EB1F7D">
        <w:rPr>
          <w:caps w:val="0"/>
          <w:sz w:val="22"/>
          <w:szCs w:val="22"/>
        </w:rPr>
        <w:t xml:space="preserve"> </w:t>
      </w:r>
      <w:r w:rsidR="007655EC" w:rsidRPr="00EB1F7D">
        <w:rPr>
          <w:caps w:val="0"/>
          <w:sz w:val="22"/>
          <w:szCs w:val="22"/>
        </w:rPr>
        <w:tab/>
      </w:r>
    </w:p>
    <w:p w14:paraId="5CD5D7D1" w14:textId="77777777" w:rsidR="00102B2C" w:rsidRDefault="00E94EBE">
      <w:pPr>
        <w:pStyle w:val="Heading"/>
      </w:pPr>
      <w:r>
        <w:rPr>
          <w:noProof/>
        </w:rPr>
        <w:drawing>
          <wp:anchor distT="0" distB="0" distL="114300" distR="114300" simplePos="0" relativeHeight="251655168" behindDoc="0" locked="0" layoutInCell="1" allowOverlap="1" wp14:anchorId="6E090B3F" wp14:editId="7C034A39">
            <wp:simplePos x="0" y="0"/>
            <wp:positionH relativeFrom="column">
              <wp:posOffset>0</wp:posOffset>
            </wp:positionH>
            <wp:positionV relativeFrom="paragraph">
              <wp:posOffset>144780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14:paraId="12C550A9" w14:textId="77777777" w:rsidR="00A81DC8" w:rsidRDefault="00A81DC8" w:rsidP="006C0D69">
      <w:pPr>
        <w:pStyle w:val="Heading"/>
        <w:spacing w:after="0"/>
        <w:rPr>
          <w:bCs/>
          <w:i/>
          <w:kern w:val="30"/>
          <w:sz w:val="16"/>
          <w:szCs w:val="16"/>
        </w:rPr>
      </w:pPr>
    </w:p>
    <w:p w14:paraId="36B40DCE" w14:textId="77777777" w:rsidR="00DD1FA0" w:rsidRDefault="00DD1FA0" w:rsidP="006C0D69">
      <w:pPr>
        <w:pStyle w:val="Heading"/>
        <w:spacing w:after="0"/>
        <w:rPr>
          <w:bCs/>
          <w:i/>
          <w:kern w:val="30"/>
          <w:sz w:val="16"/>
          <w:szCs w:val="16"/>
        </w:rPr>
      </w:pPr>
    </w:p>
    <w:p w14:paraId="34826A55" w14:textId="77777777" w:rsidR="00822702" w:rsidRDefault="00822702" w:rsidP="006C0D69">
      <w:pPr>
        <w:pStyle w:val="Heading"/>
        <w:spacing w:after="0"/>
        <w:rPr>
          <w:bCs/>
          <w:i/>
          <w:kern w:val="30"/>
          <w:sz w:val="16"/>
          <w:szCs w:val="16"/>
        </w:rPr>
      </w:pPr>
    </w:p>
    <w:p w14:paraId="18717A02" w14:textId="77777777" w:rsidR="00A15F9E" w:rsidRDefault="00A15F9E" w:rsidP="006C0D69">
      <w:pPr>
        <w:pStyle w:val="Heading"/>
        <w:spacing w:after="0"/>
        <w:rPr>
          <w:bCs/>
          <w:i/>
          <w:kern w:val="30"/>
          <w:sz w:val="16"/>
          <w:szCs w:val="16"/>
        </w:rPr>
      </w:pPr>
    </w:p>
    <w:p w14:paraId="3AE2FA9A" w14:textId="77777777" w:rsidR="007968F9" w:rsidRDefault="007968F9" w:rsidP="006C0D69">
      <w:pPr>
        <w:pStyle w:val="Heading"/>
        <w:spacing w:after="0"/>
        <w:rPr>
          <w:bCs/>
          <w:i/>
          <w:kern w:val="30"/>
          <w:sz w:val="16"/>
          <w:szCs w:val="16"/>
        </w:rPr>
      </w:pPr>
    </w:p>
    <w:p w14:paraId="70518A47" w14:textId="77777777" w:rsidR="005A4678" w:rsidRDefault="005A4678" w:rsidP="006C0D69">
      <w:pPr>
        <w:pStyle w:val="Heading"/>
        <w:spacing w:after="0"/>
        <w:rPr>
          <w:bCs/>
          <w:i/>
          <w:kern w:val="30"/>
          <w:sz w:val="16"/>
          <w:szCs w:val="16"/>
        </w:rPr>
      </w:pPr>
    </w:p>
    <w:p w14:paraId="4B505713" w14:textId="77777777" w:rsidR="005A4678" w:rsidRDefault="005A4678" w:rsidP="006C0D69">
      <w:pPr>
        <w:pStyle w:val="Heading"/>
        <w:spacing w:after="0"/>
        <w:rPr>
          <w:bCs/>
          <w:i/>
          <w:kern w:val="30"/>
          <w:sz w:val="16"/>
          <w:szCs w:val="16"/>
        </w:rPr>
      </w:pPr>
    </w:p>
    <w:p w14:paraId="1F507DEF" w14:textId="77777777" w:rsidR="005A4678" w:rsidRDefault="005A4678" w:rsidP="006C0D69">
      <w:pPr>
        <w:pStyle w:val="Heading"/>
        <w:spacing w:after="0"/>
        <w:rPr>
          <w:bCs/>
          <w:i/>
          <w:kern w:val="30"/>
          <w:sz w:val="16"/>
          <w:szCs w:val="16"/>
        </w:rPr>
      </w:pPr>
    </w:p>
    <w:p w14:paraId="4FE8E81B" w14:textId="64294BDE" w:rsidR="00B53B37" w:rsidRDefault="00A60410" w:rsidP="006C0D69">
      <w:pPr>
        <w:pStyle w:val="Heading"/>
        <w:spacing w:after="0"/>
        <w:rPr>
          <w:bCs/>
          <w:i/>
          <w:kern w:val="30"/>
          <w:sz w:val="16"/>
          <w:szCs w:val="16"/>
        </w:rPr>
      </w:pPr>
      <w:r>
        <w:rPr>
          <w:bCs/>
          <w:i/>
          <w:kern w:val="30"/>
          <w:sz w:val="16"/>
          <w:szCs w:val="16"/>
        </w:rPr>
        <w:t>PLEASE S</w:t>
      </w:r>
      <w:r w:rsidR="00B53B37" w:rsidRPr="00203F44">
        <w:rPr>
          <w:bCs/>
          <w:i/>
          <w:kern w:val="30"/>
          <w:sz w:val="16"/>
          <w:szCs w:val="16"/>
        </w:rPr>
        <w:t>tand</w:t>
      </w:r>
      <w:r>
        <w:rPr>
          <w:bCs/>
          <w:i/>
          <w:kern w:val="30"/>
          <w:sz w:val="16"/>
          <w:szCs w:val="16"/>
        </w:rPr>
        <w:t>, IF YOU ARE ABLE</w:t>
      </w:r>
    </w:p>
    <w:p w14:paraId="7A9D1089" w14:textId="77777777" w:rsidR="0080662F" w:rsidRDefault="0080662F" w:rsidP="006C0D69">
      <w:pPr>
        <w:pStyle w:val="Heading"/>
        <w:spacing w:after="0"/>
        <w:rPr>
          <w:bCs/>
          <w:i/>
          <w:kern w:val="30"/>
          <w:sz w:val="16"/>
          <w:szCs w:val="16"/>
        </w:rPr>
      </w:pPr>
    </w:p>
    <w:p w14:paraId="3F0AA155" w14:textId="0D25388A" w:rsidR="00A60410" w:rsidRDefault="00A60410" w:rsidP="006C0D69">
      <w:pPr>
        <w:pStyle w:val="Heading"/>
        <w:spacing w:after="0"/>
        <w:rPr>
          <w:bCs/>
          <w:i/>
          <w:kern w:val="30"/>
          <w:sz w:val="16"/>
          <w:szCs w:val="16"/>
        </w:rPr>
      </w:pPr>
    </w:p>
    <w:p w14:paraId="67F6BAF5" w14:textId="0679843A" w:rsidR="00D4471F" w:rsidRDefault="00D4471F" w:rsidP="006C0D69">
      <w:pPr>
        <w:pStyle w:val="Heading"/>
        <w:spacing w:after="0"/>
        <w:rPr>
          <w:bCs/>
          <w:i/>
          <w:kern w:val="30"/>
          <w:sz w:val="16"/>
          <w:szCs w:val="16"/>
        </w:rPr>
      </w:pPr>
    </w:p>
    <w:p w14:paraId="7ED24880" w14:textId="77777777" w:rsidR="00D4471F" w:rsidRDefault="00D4471F" w:rsidP="006C0D69">
      <w:pPr>
        <w:pStyle w:val="Heading"/>
        <w:spacing w:after="0"/>
        <w:rPr>
          <w:bCs/>
          <w:i/>
          <w:kern w:val="30"/>
          <w:sz w:val="16"/>
          <w:szCs w:val="16"/>
        </w:rPr>
      </w:pPr>
    </w:p>
    <w:p w14:paraId="76C071F1" w14:textId="085E13D7" w:rsidR="007968F9" w:rsidRPr="007968F9" w:rsidRDefault="00102B2C" w:rsidP="007968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9"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9"/>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1D3BD9">
        <w:rPr>
          <w:sz w:val="22"/>
          <w:szCs w:val="22"/>
        </w:rPr>
        <w:t>John 10:11-18</w:t>
      </w:r>
    </w:p>
    <w:p w14:paraId="53CC32EC" w14:textId="77777777" w:rsidR="001D3BD9" w:rsidRDefault="001D3BD9" w:rsidP="005A62A7">
      <w:pPr>
        <w:pStyle w:val="Heading"/>
        <w:rPr>
          <w:rFonts w:eastAsia="Times New Roman"/>
          <w:b w:val="0"/>
          <w:caps w:val="0"/>
          <w:color w:val="auto"/>
        </w:rPr>
      </w:pPr>
    </w:p>
    <w:p w14:paraId="3937B122" w14:textId="1668F6AE" w:rsidR="005A62A7" w:rsidRPr="005A62A7" w:rsidRDefault="00335992" w:rsidP="005A62A7">
      <w:pPr>
        <w:pStyle w:val="Heading"/>
      </w:pPr>
      <w:r w:rsidRPr="00335992">
        <w:rPr>
          <w:rFonts w:eastAsia="Times New Roman"/>
          <w:b w:val="0"/>
          <w:caps w:val="0"/>
          <w:color w:val="auto"/>
        </w:rPr>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1D3BD9">
        <w:rPr>
          <w:rFonts w:eastAsia="Times New Roman"/>
          <w:b w:val="0"/>
          <w:caps w:val="0"/>
          <w:color w:val="auto"/>
        </w:rPr>
        <w:t>John</w:t>
      </w:r>
      <w:r w:rsidR="007968F9">
        <w:rPr>
          <w:rFonts w:eastAsia="Times New Roman"/>
          <w:b w:val="0"/>
          <w:caps w:val="0"/>
          <w:color w:val="auto"/>
        </w:rPr>
        <w:t xml:space="preserve"> chapter 1</w:t>
      </w:r>
      <w:r w:rsidR="001D3BD9">
        <w:rPr>
          <w:rFonts w:eastAsia="Times New Roman"/>
          <w:b w:val="0"/>
          <w:caps w:val="0"/>
          <w:color w:val="auto"/>
        </w:rPr>
        <w:t>0:11-18</w:t>
      </w:r>
    </w:p>
    <w:p w14:paraId="2893420A" w14:textId="5743BFFF" w:rsidR="006B5996" w:rsidRDefault="00D4471F" w:rsidP="005A62A7">
      <w:pPr>
        <w:pStyle w:val="Heading"/>
        <w:rPr>
          <w:rFonts w:eastAsia="Times New Roman"/>
          <w:b w:val="0"/>
          <w:caps w:val="0"/>
          <w:color w:val="auto"/>
        </w:rPr>
      </w:pPr>
      <w:r w:rsidRPr="00562448">
        <w:rPr>
          <w:noProof/>
        </w:rPr>
        <w:drawing>
          <wp:anchor distT="0" distB="0" distL="114300" distR="114300" simplePos="0" relativeHeight="251653120" behindDoc="0" locked="0" layoutInCell="1" allowOverlap="1" wp14:anchorId="0A1FA32E" wp14:editId="25436079">
            <wp:simplePos x="0" y="0"/>
            <wp:positionH relativeFrom="column">
              <wp:posOffset>-47625</wp:posOffset>
            </wp:positionH>
            <wp:positionV relativeFrom="paragraph">
              <wp:posOffset>74295</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9478F" w14:textId="77777777" w:rsidR="00CF602F" w:rsidRPr="00335992" w:rsidRDefault="00CF602F" w:rsidP="006C0D69">
      <w:pPr>
        <w:pStyle w:val="Heading"/>
        <w:spacing w:after="0"/>
        <w:rPr>
          <w:b w:val="0"/>
        </w:rPr>
      </w:pPr>
    </w:p>
    <w:p w14:paraId="601B0F31" w14:textId="77777777" w:rsidR="002A0132" w:rsidRDefault="002A0132" w:rsidP="006C0D69">
      <w:pPr>
        <w:pStyle w:val="ResponseMinister"/>
        <w:spacing w:after="0"/>
      </w:pPr>
    </w:p>
    <w:p w14:paraId="0922A744" w14:textId="26CFA93A" w:rsidR="002A0132" w:rsidRDefault="002A0132" w:rsidP="006C0D69">
      <w:pPr>
        <w:pStyle w:val="ResponseMinister"/>
        <w:spacing w:after="0"/>
      </w:pPr>
    </w:p>
    <w:p w14:paraId="5D3AB03A" w14:textId="32DA63C5" w:rsidR="001D3BD9" w:rsidRPr="001D3BD9" w:rsidRDefault="00D4471F" w:rsidP="001D3BD9">
      <w:pPr>
        <w:pStyle w:val="NormalWeb"/>
        <w:shd w:val="clear" w:color="auto" w:fill="FFFFFF"/>
        <w:rPr>
          <w:rFonts w:ascii="Palatino Linotype" w:hAnsi="Palatino Linotype" w:cs="Segoe UI"/>
          <w:color w:val="000000"/>
          <w:sz w:val="20"/>
          <w:szCs w:val="20"/>
        </w:rPr>
      </w:pPr>
      <w:r w:rsidRPr="00D4471F">
        <w:rPr>
          <w:rFonts w:ascii="Palatino Linotype" w:hAnsi="Palatino Linotype"/>
          <w:sz w:val="20"/>
          <w:szCs w:val="20"/>
        </w:rPr>
        <w:t xml:space="preserve"> </w:t>
      </w:r>
      <w:r w:rsidR="001D3BD9" w:rsidRPr="001D3BD9">
        <w:rPr>
          <w:rStyle w:val="text"/>
          <w:rFonts w:ascii="Palatino Linotype" w:hAnsi="Palatino Linotype" w:cs="Segoe UI"/>
          <w:b/>
          <w:bCs/>
          <w:color w:val="000000"/>
          <w:sz w:val="20"/>
          <w:szCs w:val="20"/>
          <w:vertAlign w:val="superscript"/>
        </w:rPr>
        <w:t>11 </w:t>
      </w:r>
      <w:r w:rsidR="001D3BD9" w:rsidRPr="001D3BD9">
        <w:rPr>
          <w:rStyle w:val="text"/>
          <w:rFonts w:ascii="Palatino Linotype" w:hAnsi="Palatino Linotype" w:cs="Segoe UI"/>
          <w:color w:val="000000"/>
          <w:sz w:val="20"/>
          <w:szCs w:val="20"/>
        </w:rPr>
        <w:t>“I am the Good Shepherd. The Good Shepherd lays down his life for the sheep. </w:t>
      </w:r>
      <w:r w:rsidR="001D3BD9" w:rsidRPr="001D3BD9">
        <w:rPr>
          <w:rStyle w:val="text"/>
          <w:rFonts w:ascii="Palatino Linotype" w:hAnsi="Palatino Linotype" w:cs="Segoe UI"/>
          <w:b/>
          <w:bCs/>
          <w:color w:val="000000"/>
          <w:sz w:val="20"/>
          <w:szCs w:val="20"/>
          <w:vertAlign w:val="superscript"/>
        </w:rPr>
        <w:t>12 </w:t>
      </w:r>
      <w:r w:rsidR="001D3BD9" w:rsidRPr="001D3BD9">
        <w:rPr>
          <w:rStyle w:val="text"/>
          <w:rFonts w:ascii="Palatino Linotype" w:hAnsi="Palatino Linotype" w:cs="Segoe UI"/>
          <w:color w:val="000000"/>
          <w:sz w:val="20"/>
          <w:szCs w:val="20"/>
        </w:rPr>
        <w:t>The hired man, who is not a shepherd, does not own the sheep. He sees the wolf coming, leaves the sheep, and runs away. Then the wolf attacks the sheep and scatters them. </w:t>
      </w:r>
      <w:r w:rsidR="001D3BD9" w:rsidRPr="001D3BD9">
        <w:rPr>
          <w:rStyle w:val="text"/>
          <w:rFonts w:ascii="Palatino Linotype" w:hAnsi="Palatino Linotype" w:cs="Segoe UI"/>
          <w:b/>
          <w:bCs/>
          <w:color w:val="000000"/>
          <w:sz w:val="20"/>
          <w:szCs w:val="20"/>
          <w:vertAlign w:val="superscript"/>
        </w:rPr>
        <w:t>13 </w:t>
      </w:r>
      <w:r w:rsidR="001D3BD9" w:rsidRPr="001D3BD9">
        <w:rPr>
          <w:rStyle w:val="text"/>
          <w:rFonts w:ascii="Palatino Linotype" w:hAnsi="Palatino Linotype" w:cs="Segoe UI"/>
          <w:color w:val="000000"/>
          <w:sz w:val="20"/>
          <w:szCs w:val="20"/>
        </w:rPr>
        <w:t>Because he works for money, he does not care about the sheep.</w:t>
      </w:r>
    </w:p>
    <w:p w14:paraId="2F878F97" w14:textId="77777777" w:rsidR="001D3BD9" w:rsidRPr="001D3BD9" w:rsidRDefault="001D3BD9" w:rsidP="001D3BD9">
      <w:pPr>
        <w:pStyle w:val="NormalWeb"/>
        <w:shd w:val="clear" w:color="auto" w:fill="FFFFFF"/>
        <w:rPr>
          <w:rFonts w:ascii="Palatino Linotype" w:hAnsi="Palatino Linotype" w:cs="Segoe UI"/>
          <w:color w:val="000000"/>
          <w:sz w:val="20"/>
          <w:szCs w:val="20"/>
        </w:rPr>
      </w:pPr>
      <w:r w:rsidRPr="001D3BD9">
        <w:rPr>
          <w:rStyle w:val="text"/>
          <w:rFonts w:ascii="Palatino Linotype" w:hAnsi="Palatino Linotype" w:cs="Segoe UI"/>
          <w:b/>
          <w:bCs/>
          <w:color w:val="000000"/>
          <w:sz w:val="20"/>
          <w:szCs w:val="20"/>
          <w:vertAlign w:val="superscript"/>
        </w:rPr>
        <w:lastRenderedPageBreak/>
        <w:t>14 </w:t>
      </w:r>
      <w:r w:rsidRPr="001D3BD9">
        <w:rPr>
          <w:rStyle w:val="text"/>
          <w:rFonts w:ascii="Palatino Linotype" w:hAnsi="Palatino Linotype" w:cs="Segoe UI"/>
          <w:color w:val="000000"/>
          <w:sz w:val="20"/>
          <w:szCs w:val="20"/>
        </w:rPr>
        <w:t>“I am the Good Shepherd. I know my sheep and my sheep know me </w:t>
      </w:r>
      <w:r w:rsidRPr="001D3BD9">
        <w:rPr>
          <w:rStyle w:val="text"/>
          <w:rFonts w:ascii="Palatino Linotype" w:hAnsi="Palatino Linotype" w:cs="Segoe UI"/>
          <w:b/>
          <w:bCs/>
          <w:color w:val="000000"/>
          <w:sz w:val="20"/>
          <w:szCs w:val="20"/>
          <w:vertAlign w:val="superscript"/>
        </w:rPr>
        <w:t>15 </w:t>
      </w:r>
      <w:r w:rsidRPr="001D3BD9">
        <w:rPr>
          <w:rStyle w:val="text"/>
          <w:rFonts w:ascii="Palatino Linotype" w:hAnsi="Palatino Linotype" w:cs="Segoe UI"/>
          <w:color w:val="000000"/>
          <w:sz w:val="20"/>
          <w:szCs w:val="20"/>
        </w:rPr>
        <w:t>(just as the Father knows me and I know the Father). And I lay down my life for the sheep. </w:t>
      </w:r>
      <w:r w:rsidRPr="001D3BD9">
        <w:rPr>
          <w:rStyle w:val="text"/>
          <w:rFonts w:ascii="Palatino Linotype" w:hAnsi="Palatino Linotype" w:cs="Segoe UI"/>
          <w:b/>
          <w:bCs/>
          <w:color w:val="000000"/>
          <w:sz w:val="20"/>
          <w:szCs w:val="20"/>
          <w:vertAlign w:val="superscript"/>
        </w:rPr>
        <w:t>16 </w:t>
      </w:r>
      <w:r w:rsidRPr="001D3BD9">
        <w:rPr>
          <w:rStyle w:val="text"/>
          <w:rFonts w:ascii="Palatino Linotype" w:hAnsi="Palatino Linotype" w:cs="Segoe UI"/>
          <w:color w:val="000000"/>
          <w:sz w:val="20"/>
          <w:szCs w:val="20"/>
        </w:rPr>
        <w:t>I also have other sheep that are not of this sheep pen. I must bring them also, and they will listen to my voice. Then there will be one flock and one shepherd. </w:t>
      </w:r>
      <w:r w:rsidRPr="001D3BD9">
        <w:rPr>
          <w:rStyle w:val="text"/>
          <w:rFonts w:ascii="Palatino Linotype" w:hAnsi="Palatino Linotype" w:cs="Segoe UI"/>
          <w:b/>
          <w:bCs/>
          <w:color w:val="000000"/>
          <w:sz w:val="20"/>
          <w:szCs w:val="20"/>
          <w:vertAlign w:val="superscript"/>
        </w:rPr>
        <w:t>17 </w:t>
      </w:r>
      <w:r w:rsidRPr="001D3BD9">
        <w:rPr>
          <w:rStyle w:val="text"/>
          <w:rFonts w:ascii="Palatino Linotype" w:hAnsi="Palatino Linotype" w:cs="Segoe UI"/>
          <w:color w:val="000000"/>
          <w:sz w:val="20"/>
          <w:szCs w:val="20"/>
        </w:rPr>
        <w:t>This is why the Father loves me, because I lay down my life so that I may take it up again. </w:t>
      </w:r>
      <w:r w:rsidRPr="001D3BD9">
        <w:rPr>
          <w:rStyle w:val="text"/>
          <w:rFonts w:ascii="Palatino Linotype" w:hAnsi="Palatino Linotype" w:cs="Segoe UI"/>
          <w:b/>
          <w:bCs/>
          <w:color w:val="000000"/>
          <w:sz w:val="20"/>
          <w:szCs w:val="20"/>
          <w:vertAlign w:val="superscript"/>
        </w:rPr>
        <w:t>18 </w:t>
      </w:r>
      <w:r w:rsidRPr="001D3BD9">
        <w:rPr>
          <w:rStyle w:val="text"/>
          <w:rFonts w:ascii="Palatino Linotype" w:hAnsi="Palatino Linotype" w:cs="Segoe UI"/>
          <w:color w:val="000000"/>
          <w:sz w:val="20"/>
          <w:szCs w:val="20"/>
        </w:rPr>
        <w:t>No one takes it from me, but I lay it down on my own. I have the authority to lay it down, and I have the authority to take it up again. This is the commission I received from my Father.”</w:t>
      </w:r>
    </w:p>
    <w:p w14:paraId="4C21F2EA" w14:textId="77777777" w:rsidR="00B67A75" w:rsidRDefault="00B67A75" w:rsidP="00822702">
      <w:pPr>
        <w:pStyle w:val="ResponseMinister"/>
        <w:spacing w:after="0" w:line="240" w:lineRule="auto"/>
      </w:pPr>
    </w:p>
    <w:p w14:paraId="6B1589E6" w14:textId="5C914571" w:rsidR="007655EC" w:rsidRDefault="007655EC" w:rsidP="00822702">
      <w:pPr>
        <w:pStyle w:val="ResponseMinister"/>
        <w:spacing w:after="0" w:line="240" w:lineRule="auto"/>
      </w:pPr>
      <w:r w:rsidRPr="00BE4589">
        <w:t>M:</w:t>
      </w:r>
      <w:r w:rsidRPr="00BE4589">
        <w:tab/>
      </w:r>
      <w:r w:rsidR="00B51006">
        <w:fldChar w:fldCharType="begin">
          <w:ffData>
            <w:name w:val="Text72"/>
            <w:enabled/>
            <w:calcOnExit w:val="0"/>
            <w:textInput>
              <w:default w:val="This is the Gospel of the Lord."/>
            </w:textInput>
          </w:ffData>
        </w:fldChar>
      </w:r>
      <w:bookmarkStart w:id="10" w:name="Text72"/>
      <w:r w:rsidR="00D3022C">
        <w:instrText xml:space="preserve"> FORMTEXT </w:instrText>
      </w:r>
      <w:r w:rsidR="00B51006">
        <w:fldChar w:fldCharType="separate"/>
      </w:r>
      <w:r w:rsidR="00D3022C">
        <w:rPr>
          <w:noProof/>
        </w:rPr>
        <w:t>This is the Gospel of the Lord.</w:t>
      </w:r>
      <w:r w:rsidR="00B51006">
        <w:fldChar w:fldCharType="end"/>
      </w:r>
      <w:bookmarkEnd w:id="10"/>
    </w:p>
    <w:p w14:paraId="34582681" w14:textId="2707D583" w:rsidR="00822702" w:rsidRDefault="007968F9" w:rsidP="00822702">
      <w:pPr>
        <w:pStyle w:val="ResponseMinister"/>
        <w:spacing w:after="0" w:line="240" w:lineRule="auto"/>
      </w:pPr>
      <w:r>
        <w:rPr>
          <w:noProof/>
        </w:rPr>
        <w:drawing>
          <wp:anchor distT="0" distB="0" distL="114300" distR="114300" simplePos="0" relativeHeight="251649024" behindDoc="0" locked="0" layoutInCell="1" allowOverlap="1" wp14:anchorId="4682A401" wp14:editId="24D8CDDD">
            <wp:simplePos x="0" y="0"/>
            <wp:positionH relativeFrom="column">
              <wp:posOffset>-29210</wp:posOffset>
            </wp:positionH>
            <wp:positionV relativeFrom="paragraph">
              <wp:posOffset>118110</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6169" w14:textId="1A14B246" w:rsidR="002A0132" w:rsidRDefault="002A0132" w:rsidP="002A0132">
      <w:pPr>
        <w:spacing w:after="120"/>
        <w:rPr>
          <w:rFonts w:ascii="Times" w:eastAsiaTheme="minorEastAsia" w:hAnsi="Times" w:cs="Times"/>
        </w:rPr>
      </w:pPr>
    </w:p>
    <w:p w14:paraId="0047C2F4" w14:textId="77777777" w:rsidR="002A0132" w:rsidRDefault="002A0132">
      <w:pPr>
        <w:pStyle w:val="ResponseMinister"/>
      </w:pPr>
    </w:p>
    <w:p w14:paraId="5C0EBAE5" w14:textId="77777777" w:rsidR="00F143A1" w:rsidRDefault="00F143A1">
      <w:pPr>
        <w:pStyle w:val="Heading"/>
        <w:tabs>
          <w:tab w:val="clear" w:pos="8640"/>
          <w:tab w:val="right" w:pos="7920"/>
        </w:tabs>
        <w:rPr>
          <w:sz w:val="22"/>
          <w:szCs w:val="22"/>
        </w:rPr>
      </w:pPr>
    </w:p>
    <w:p w14:paraId="68523D84" w14:textId="77777777" w:rsidR="007655EC" w:rsidRDefault="000D1287">
      <w:pPr>
        <w:pStyle w:val="Heading"/>
        <w:tabs>
          <w:tab w:val="clear" w:pos="8640"/>
          <w:tab w:val="right" w:pos="7920"/>
        </w:tabs>
        <w:rPr>
          <w:sz w:val="22"/>
          <w:szCs w:val="22"/>
        </w:rPr>
      </w:pPr>
      <w:r>
        <w:rPr>
          <w:sz w:val="22"/>
          <w:szCs w:val="22"/>
        </w:rPr>
        <w:t>t</w:t>
      </w:r>
      <w:r w:rsidR="00DB3B76" w:rsidRPr="00EB1F7D">
        <w:rPr>
          <w:sz w:val="22"/>
          <w:szCs w:val="22"/>
        </w:rPr>
        <w:t>HE APOSTLES’ CREED</w:t>
      </w:r>
    </w:p>
    <w:p w14:paraId="360ED0A3" w14:textId="77777777" w:rsidR="00DB3B76" w:rsidRPr="00E84493" w:rsidRDefault="00DB3B76" w:rsidP="00DB3B76">
      <w:pPr>
        <w:ind w:firstLine="540"/>
        <w:rPr>
          <w:b/>
          <w:bCs/>
          <w:sz w:val="20"/>
          <w:szCs w:val="20"/>
        </w:rPr>
      </w:pPr>
      <w:r w:rsidRPr="00E84493">
        <w:rPr>
          <w:b/>
          <w:bCs/>
          <w:sz w:val="20"/>
          <w:szCs w:val="20"/>
        </w:rPr>
        <w:t>I believe in God, the Father almighty,</w:t>
      </w:r>
    </w:p>
    <w:p w14:paraId="7166D554" w14:textId="77777777" w:rsidR="00DB3B76" w:rsidRPr="00E84493" w:rsidRDefault="00DB3B76" w:rsidP="00DB3B76">
      <w:pPr>
        <w:spacing w:after="120"/>
        <w:ind w:left="1080" w:firstLine="540"/>
        <w:rPr>
          <w:b/>
          <w:bCs/>
          <w:sz w:val="20"/>
          <w:szCs w:val="20"/>
        </w:rPr>
      </w:pPr>
      <w:r w:rsidRPr="00E84493">
        <w:rPr>
          <w:b/>
          <w:bCs/>
          <w:sz w:val="20"/>
          <w:szCs w:val="20"/>
        </w:rPr>
        <w:t>maker of heaven and earth.</w:t>
      </w:r>
    </w:p>
    <w:p w14:paraId="1112E8BC" w14:textId="77777777" w:rsidR="00DB3B76" w:rsidRPr="00E84493" w:rsidRDefault="00DB3B76" w:rsidP="00DB3B76">
      <w:pPr>
        <w:ind w:firstLine="540"/>
        <w:rPr>
          <w:b/>
          <w:bCs/>
          <w:sz w:val="20"/>
          <w:szCs w:val="20"/>
        </w:rPr>
      </w:pPr>
      <w:r w:rsidRPr="00E84493">
        <w:rPr>
          <w:b/>
          <w:bCs/>
          <w:sz w:val="20"/>
          <w:szCs w:val="20"/>
        </w:rPr>
        <w:t>I believe in Jesus Christ, his only Son, our Lord,</w:t>
      </w:r>
    </w:p>
    <w:p w14:paraId="1D773975" w14:textId="77777777" w:rsidR="00DB3B76" w:rsidRPr="00E84493" w:rsidRDefault="00DB3B76" w:rsidP="00DB3B76">
      <w:pPr>
        <w:ind w:left="1080" w:firstLine="540"/>
        <w:rPr>
          <w:b/>
          <w:bCs/>
          <w:sz w:val="20"/>
          <w:szCs w:val="20"/>
        </w:rPr>
      </w:pPr>
      <w:r w:rsidRPr="00E84493">
        <w:rPr>
          <w:b/>
          <w:bCs/>
          <w:sz w:val="20"/>
          <w:szCs w:val="20"/>
        </w:rPr>
        <w:t>who was conceived by the Holy Spirit,</w:t>
      </w:r>
    </w:p>
    <w:p w14:paraId="01E40A16" w14:textId="77777777" w:rsidR="00DB3B76" w:rsidRPr="00E84493" w:rsidRDefault="00DB3B76" w:rsidP="00DB3B76">
      <w:pPr>
        <w:ind w:left="1080" w:firstLine="540"/>
        <w:rPr>
          <w:b/>
          <w:bCs/>
          <w:sz w:val="20"/>
          <w:szCs w:val="20"/>
        </w:rPr>
      </w:pPr>
      <w:r w:rsidRPr="00E84493">
        <w:rPr>
          <w:b/>
          <w:bCs/>
          <w:sz w:val="20"/>
          <w:szCs w:val="20"/>
        </w:rPr>
        <w:t>born of the virgin Mary,</w:t>
      </w:r>
    </w:p>
    <w:p w14:paraId="24639389" w14:textId="77777777" w:rsidR="00DB3B76" w:rsidRPr="00E84493" w:rsidRDefault="00DB3B76" w:rsidP="00DB3B76">
      <w:pPr>
        <w:ind w:left="1080" w:firstLine="540"/>
        <w:rPr>
          <w:b/>
          <w:bCs/>
          <w:sz w:val="20"/>
          <w:szCs w:val="20"/>
        </w:rPr>
      </w:pPr>
      <w:r w:rsidRPr="00E84493">
        <w:rPr>
          <w:b/>
          <w:bCs/>
          <w:sz w:val="20"/>
          <w:szCs w:val="20"/>
        </w:rPr>
        <w:t>suffered under Pontius Pilate,</w:t>
      </w:r>
    </w:p>
    <w:p w14:paraId="1B1FA253" w14:textId="77777777" w:rsidR="00DB3B76" w:rsidRPr="00E84493" w:rsidRDefault="00DB3B76" w:rsidP="00DB3B76">
      <w:pPr>
        <w:ind w:left="1080" w:firstLine="540"/>
        <w:rPr>
          <w:b/>
          <w:bCs/>
          <w:sz w:val="20"/>
          <w:szCs w:val="20"/>
        </w:rPr>
      </w:pPr>
      <w:r w:rsidRPr="00E84493">
        <w:rPr>
          <w:b/>
          <w:bCs/>
          <w:sz w:val="20"/>
          <w:szCs w:val="20"/>
        </w:rPr>
        <w:t>was crucified, died, and was buried.</w:t>
      </w:r>
    </w:p>
    <w:p w14:paraId="27A3136F" w14:textId="77777777"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14:paraId="362D5587" w14:textId="77777777" w:rsidR="00DB3B76" w:rsidRPr="00E84493" w:rsidRDefault="00DB3B76" w:rsidP="00DB3B76">
      <w:pPr>
        <w:ind w:left="540" w:firstLine="540"/>
        <w:rPr>
          <w:b/>
          <w:bCs/>
          <w:sz w:val="20"/>
          <w:szCs w:val="20"/>
        </w:rPr>
      </w:pPr>
      <w:r w:rsidRPr="00E84493">
        <w:rPr>
          <w:b/>
          <w:bCs/>
          <w:sz w:val="20"/>
          <w:szCs w:val="20"/>
        </w:rPr>
        <w:t>The third day he rose again from the dead.</w:t>
      </w:r>
    </w:p>
    <w:p w14:paraId="0436EB79" w14:textId="77777777" w:rsidR="00DB3B76" w:rsidRDefault="00DB3B76" w:rsidP="00DB3B76">
      <w:pPr>
        <w:ind w:left="900" w:firstLine="180"/>
        <w:rPr>
          <w:b/>
          <w:bCs/>
          <w:sz w:val="20"/>
          <w:szCs w:val="20"/>
        </w:rPr>
      </w:pPr>
      <w:r w:rsidRPr="00E84493">
        <w:rPr>
          <w:b/>
          <w:bCs/>
          <w:sz w:val="20"/>
          <w:szCs w:val="20"/>
        </w:rPr>
        <w:t>He ascended into heaven</w:t>
      </w:r>
    </w:p>
    <w:p w14:paraId="49F422C0" w14:textId="77777777"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14:paraId="35E5F685" w14:textId="77777777"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14:paraId="522F0CD4" w14:textId="77777777" w:rsidR="00DB3B76" w:rsidRPr="00185336" w:rsidRDefault="00DB3B76" w:rsidP="00DB3B76">
      <w:pPr>
        <w:ind w:firstLine="540"/>
        <w:rPr>
          <w:b/>
          <w:bCs/>
          <w:sz w:val="20"/>
          <w:szCs w:val="20"/>
        </w:rPr>
      </w:pPr>
      <w:r w:rsidRPr="00185336">
        <w:rPr>
          <w:b/>
          <w:bCs/>
          <w:sz w:val="20"/>
          <w:szCs w:val="20"/>
        </w:rPr>
        <w:t>I believe in the Holy Spirit,</w:t>
      </w:r>
    </w:p>
    <w:p w14:paraId="720C09EA" w14:textId="77777777" w:rsidR="00DB3B76" w:rsidRPr="00185336" w:rsidRDefault="00DB3B76" w:rsidP="00DB3B76">
      <w:pPr>
        <w:ind w:left="900" w:firstLine="720"/>
        <w:rPr>
          <w:b/>
          <w:bCs/>
          <w:sz w:val="20"/>
          <w:szCs w:val="20"/>
        </w:rPr>
      </w:pPr>
      <w:r w:rsidRPr="00185336">
        <w:rPr>
          <w:b/>
          <w:bCs/>
          <w:sz w:val="20"/>
          <w:szCs w:val="20"/>
        </w:rPr>
        <w:t xml:space="preserve">the holy Christian Church, </w:t>
      </w:r>
    </w:p>
    <w:p w14:paraId="52E53B3C" w14:textId="77777777" w:rsidR="00DB3B76" w:rsidRPr="00185336" w:rsidRDefault="00DB3B76" w:rsidP="00DB3B76">
      <w:pPr>
        <w:ind w:left="1440" w:firstLine="720"/>
        <w:rPr>
          <w:b/>
          <w:bCs/>
          <w:sz w:val="20"/>
          <w:szCs w:val="20"/>
        </w:rPr>
      </w:pPr>
      <w:r w:rsidRPr="00185336">
        <w:rPr>
          <w:b/>
          <w:bCs/>
          <w:sz w:val="20"/>
          <w:szCs w:val="20"/>
        </w:rPr>
        <w:t>the communion of saints,</w:t>
      </w:r>
    </w:p>
    <w:p w14:paraId="3F1E55EC" w14:textId="77777777" w:rsidR="00DB3B76" w:rsidRPr="00185336" w:rsidRDefault="00DB3B76" w:rsidP="00DB3B76">
      <w:pPr>
        <w:ind w:left="1080" w:firstLine="540"/>
        <w:rPr>
          <w:b/>
          <w:bCs/>
          <w:sz w:val="20"/>
          <w:szCs w:val="20"/>
        </w:rPr>
      </w:pPr>
      <w:r w:rsidRPr="00185336">
        <w:rPr>
          <w:b/>
          <w:bCs/>
          <w:sz w:val="20"/>
          <w:szCs w:val="20"/>
        </w:rPr>
        <w:t>the forgiveness of sins,</w:t>
      </w:r>
    </w:p>
    <w:p w14:paraId="09D31282" w14:textId="77777777" w:rsidR="00DB3B76" w:rsidRPr="00185336" w:rsidRDefault="00DB3B76" w:rsidP="00DB3B76">
      <w:pPr>
        <w:ind w:left="900" w:firstLine="720"/>
        <w:rPr>
          <w:b/>
          <w:bCs/>
          <w:sz w:val="20"/>
          <w:szCs w:val="20"/>
        </w:rPr>
      </w:pPr>
      <w:r w:rsidRPr="00185336">
        <w:rPr>
          <w:b/>
          <w:bCs/>
          <w:sz w:val="20"/>
          <w:szCs w:val="20"/>
        </w:rPr>
        <w:t>the resurrection of the body,</w:t>
      </w:r>
    </w:p>
    <w:p w14:paraId="0179BB8E" w14:textId="77777777" w:rsidR="00DB3B76" w:rsidRDefault="00DB3B76" w:rsidP="00DB3B76">
      <w:pPr>
        <w:ind w:left="900" w:firstLine="720"/>
        <w:rPr>
          <w:b/>
          <w:bCs/>
          <w:sz w:val="20"/>
          <w:szCs w:val="20"/>
        </w:rPr>
      </w:pPr>
      <w:r w:rsidRPr="00185336">
        <w:rPr>
          <w:b/>
          <w:bCs/>
          <w:sz w:val="20"/>
          <w:szCs w:val="20"/>
        </w:rPr>
        <w:t>and the life everlasting. Amen.</w:t>
      </w:r>
    </w:p>
    <w:p w14:paraId="2082AC12" w14:textId="77777777" w:rsidR="001D3BD9" w:rsidRDefault="001D3BD9" w:rsidP="00412ABE">
      <w:pPr>
        <w:pStyle w:val="Captionindentsmall"/>
        <w:rPr>
          <w:b/>
          <w:szCs w:val="16"/>
        </w:rPr>
      </w:pPr>
    </w:p>
    <w:p w14:paraId="0C832E0D" w14:textId="48026FAA" w:rsidR="00412ABE" w:rsidRDefault="00822702" w:rsidP="00412ABE">
      <w:pPr>
        <w:pStyle w:val="Captionindentsmall"/>
        <w:rPr>
          <w:b/>
          <w:szCs w:val="16"/>
        </w:rPr>
      </w:pPr>
      <w:r>
        <w:rPr>
          <w:b/>
          <w:szCs w:val="16"/>
        </w:rPr>
        <w:t xml:space="preserve">PLEASE </w:t>
      </w:r>
      <w:r w:rsidR="00C50FC6" w:rsidRPr="002D5934">
        <w:rPr>
          <w:b/>
          <w:szCs w:val="16"/>
        </w:rPr>
        <w:t>BE S</w:t>
      </w:r>
      <w:r w:rsidR="00412ABE" w:rsidRPr="002D5934">
        <w:rPr>
          <w:b/>
          <w:szCs w:val="16"/>
        </w:rPr>
        <w:t>EAT</w:t>
      </w:r>
      <w:r w:rsidR="00C50FC6" w:rsidRPr="002D5934">
        <w:rPr>
          <w:b/>
          <w:szCs w:val="16"/>
        </w:rPr>
        <w:t>ED</w:t>
      </w:r>
    </w:p>
    <w:p w14:paraId="044B5B5E" w14:textId="2FE9EC66" w:rsidR="00C50FC6" w:rsidRDefault="00623683" w:rsidP="00C50FC6">
      <w:pPr>
        <w:pStyle w:val="Captionindentsmall"/>
        <w:tabs>
          <w:tab w:val="right" w:pos="8640"/>
        </w:tabs>
        <w:rPr>
          <w:rFonts w:cs="Times"/>
          <w:b/>
          <w:bCs/>
          <w:i w:val="0"/>
          <w:sz w:val="20"/>
        </w:rPr>
      </w:pPr>
      <w:r>
        <w:rPr>
          <w:rFonts w:cs="Times"/>
          <w:b/>
          <w:bCs/>
          <w:i w:val="0"/>
          <w:sz w:val="20"/>
        </w:rPr>
        <w:lastRenderedPageBreak/>
        <w:t>SERMON HYMN</w:t>
      </w:r>
      <w:r>
        <w:rPr>
          <w:rFonts w:cs="Times"/>
          <w:b/>
          <w:bCs/>
          <w:i w:val="0"/>
          <w:sz w:val="20"/>
        </w:rPr>
        <w:tab/>
        <w:t>CW #</w:t>
      </w:r>
      <w:r w:rsidR="00400F57">
        <w:rPr>
          <w:rFonts w:cs="Times"/>
          <w:b/>
          <w:bCs/>
          <w:i w:val="0"/>
          <w:sz w:val="20"/>
        </w:rPr>
        <w:t>375</w:t>
      </w:r>
    </w:p>
    <w:p w14:paraId="59FCC6B7" w14:textId="32D50B58" w:rsidR="00E0657A" w:rsidRPr="00DD7A7D" w:rsidRDefault="00400F57" w:rsidP="00C50FC6">
      <w:pPr>
        <w:pStyle w:val="Captionindentsmall"/>
        <w:tabs>
          <w:tab w:val="right" w:pos="8640"/>
        </w:tabs>
        <w:rPr>
          <w:i w:val="0"/>
          <w:iCs/>
          <w:noProof/>
        </w:rPr>
      </w:pPr>
      <w:r>
        <w:rPr>
          <w:noProof/>
        </w:rPr>
        <w:drawing>
          <wp:inline distT="0" distB="0" distL="0" distR="0" wp14:anchorId="3C3924E2" wp14:editId="37BDA5FC">
            <wp:extent cx="4366260" cy="4831080"/>
            <wp:effectExtent l="0" t="0" r="0" b="0"/>
            <wp:docPr id="20" name="Picture 20" descr="C:\Users\Pastor Natsis\AppData\Local\Microsoft\Windows\INetCacheContent.Word\CW 37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375.tif"/>
                    <pic:cNvPicPr>
                      <a:picLocks noChangeAspect="1" noChangeArrowheads="1"/>
                    </pic:cNvPicPr>
                  </pic:nvPicPr>
                  <pic:blipFill rotWithShape="1">
                    <a:blip r:embed="rId21">
                      <a:extLst>
                        <a:ext uri="{28A0092B-C50C-407E-A947-70E740481C1C}">
                          <a14:useLocalDpi xmlns:a14="http://schemas.microsoft.com/office/drawing/2010/main" val="0"/>
                        </a:ext>
                      </a:extLst>
                    </a:blip>
                    <a:srcRect t="3794"/>
                    <a:stretch/>
                  </pic:blipFill>
                  <pic:spPr bwMode="auto">
                    <a:xfrm>
                      <a:off x="0" y="0"/>
                      <a:ext cx="4366260" cy="4831080"/>
                    </a:xfrm>
                    <a:prstGeom prst="rect">
                      <a:avLst/>
                    </a:prstGeom>
                    <a:noFill/>
                    <a:ln>
                      <a:noFill/>
                    </a:ln>
                    <a:extLst>
                      <a:ext uri="{53640926-AAD7-44D8-BBD7-CCE9431645EC}">
                        <a14:shadowObscured xmlns:a14="http://schemas.microsoft.com/office/drawing/2010/main"/>
                      </a:ext>
                    </a:extLst>
                  </pic:spPr>
                </pic:pic>
              </a:graphicData>
            </a:graphic>
          </wp:inline>
        </w:drawing>
      </w:r>
    </w:p>
    <w:p w14:paraId="7D9CC97B" w14:textId="174BB8E2" w:rsidR="00CE4CDC" w:rsidRDefault="00CE4CDC" w:rsidP="007F190F">
      <w:pPr>
        <w:tabs>
          <w:tab w:val="right" w:pos="8460"/>
          <w:tab w:val="right" w:pos="9540"/>
        </w:tabs>
        <w:spacing w:after="120"/>
        <w:rPr>
          <w:rFonts w:cs="Times"/>
          <w:b/>
          <w:bCs/>
          <w:sz w:val="22"/>
          <w:szCs w:val="22"/>
        </w:rPr>
      </w:pPr>
      <w:bookmarkStart w:id="11" w:name="_GoBack"/>
      <w:bookmarkEnd w:id="11"/>
    </w:p>
    <w:p w14:paraId="74EBE6A1" w14:textId="2F623F06"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t>SER</w:t>
      </w:r>
      <w:r w:rsidR="0096314B">
        <w:rPr>
          <w:rFonts w:cs="Times"/>
          <w:b/>
          <w:bCs/>
          <w:sz w:val="22"/>
          <w:szCs w:val="22"/>
        </w:rPr>
        <w:t>MON</w:t>
      </w:r>
      <w:r w:rsidR="00C52258">
        <w:rPr>
          <w:rFonts w:cs="Times"/>
          <w:b/>
          <w:bCs/>
          <w:sz w:val="22"/>
          <w:szCs w:val="22"/>
        </w:rPr>
        <w:tab/>
      </w:r>
      <w:r w:rsidR="00370A6A">
        <w:rPr>
          <w:rFonts w:cs="Times"/>
          <w:b/>
          <w:bCs/>
          <w:sz w:val="22"/>
          <w:szCs w:val="22"/>
        </w:rPr>
        <w:t>John 12:20-21</w:t>
      </w:r>
    </w:p>
    <w:p w14:paraId="48E5C4F1" w14:textId="3567F7DB" w:rsidR="00400F57" w:rsidRPr="00370A6A" w:rsidRDefault="00370A6A" w:rsidP="007F190F">
      <w:pPr>
        <w:tabs>
          <w:tab w:val="right" w:pos="8460"/>
          <w:tab w:val="right" w:pos="9540"/>
        </w:tabs>
        <w:spacing w:after="120"/>
        <w:rPr>
          <w:rFonts w:cs="Segoe UI"/>
          <w:color w:val="000000"/>
          <w:sz w:val="20"/>
          <w:szCs w:val="20"/>
          <w:shd w:val="clear" w:color="auto" w:fill="FFFFFF"/>
        </w:rPr>
      </w:pPr>
      <w:r w:rsidRPr="00370A6A">
        <w:rPr>
          <w:rStyle w:val="text"/>
          <w:rFonts w:cs="Segoe UI"/>
          <w:b/>
          <w:bCs/>
          <w:color w:val="000000"/>
          <w:sz w:val="20"/>
          <w:szCs w:val="20"/>
          <w:shd w:val="clear" w:color="auto" w:fill="FFFFFF"/>
          <w:vertAlign w:val="superscript"/>
        </w:rPr>
        <w:t>20 </w:t>
      </w:r>
      <w:r w:rsidRPr="00370A6A">
        <w:rPr>
          <w:rStyle w:val="text"/>
          <w:rFonts w:cs="Segoe UI"/>
          <w:color w:val="000000"/>
          <w:sz w:val="20"/>
          <w:szCs w:val="20"/>
          <w:shd w:val="clear" w:color="auto" w:fill="FFFFFF"/>
        </w:rPr>
        <w:t>Now there were some Greeks among those who went up to worship at the Festival. </w:t>
      </w:r>
      <w:r w:rsidRPr="00370A6A">
        <w:rPr>
          <w:rStyle w:val="text"/>
          <w:rFonts w:cs="Segoe UI"/>
          <w:b/>
          <w:bCs/>
          <w:color w:val="000000"/>
          <w:sz w:val="20"/>
          <w:szCs w:val="20"/>
          <w:shd w:val="clear" w:color="auto" w:fill="FFFFFF"/>
          <w:vertAlign w:val="superscript"/>
        </w:rPr>
        <w:t>21 </w:t>
      </w:r>
      <w:r w:rsidRPr="00370A6A">
        <w:rPr>
          <w:rStyle w:val="text"/>
          <w:rFonts w:cs="Segoe UI"/>
          <w:color w:val="000000"/>
          <w:sz w:val="20"/>
          <w:szCs w:val="20"/>
          <w:shd w:val="clear" w:color="auto" w:fill="FFFFFF"/>
        </w:rPr>
        <w:t>They came to Philip, who was from Bethsaida in Galilee, and asked him, “Sir, we want to see Jesus.” </w:t>
      </w:r>
    </w:p>
    <w:p w14:paraId="4F69C507" w14:textId="7B7D45FC" w:rsidR="00400F57" w:rsidRPr="005F7139" w:rsidRDefault="00400F57" w:rsidP="00400F57">
      <w:pPr>
        <w:tabs>
          <w:tab w:val="right" w:pos="8460"/>
          <w:tab w:val="right" w:pos="9540"/>
        </w:tabs>
        <w:spacing w:after="120"/>
        <w:jc w:val="center"/>
        <w:rPr>
          <w:rFonts w:cs="Times"/>
          <w:b/>
          <w:bCs/>
        </w:rPr>
      </w:pPr>
      <w:r w:rsidRPr="005F7139">
        <w:rPr>
          <w:rFonts w:cs="Times"/>
          <w:b/>
          <w:bCs/>
        </w:rPr>
        <w:t>“</w:t>
      </w:r>
      <w:r w:rsidR="00370A6A">
        <w:rPr>
          <w:rFonts w:cs="Times"/>
          <w:b/>
          <w:bCs/>
        </w:rPr>
        <w:t>Stewards of Our Faith in Jesus…Pass It On to the World”</w:t>
      </w:r>
    </w:p>
    <w:p w14:paraId="59C75737" w14:textId="77777777" w:rsidR="00400F57" w:rsidRPr="00400F57" w:rsidRDefault="00400F57" w:rsidP="007F190F">
      <w:pPr>
        <w:tabs>
          <w:tab w:val="right" w:pos="8460"/>
          <w:tab w:val="right" w:pos="9540"/>
        </w:tabs>
        <w:spacing w:after="120"/>
        <w:rPr>
          <w:rFonts w:cs="Times-Bold"/>
          <w:b/>
          <w:bCs/>
          <w:i/>
          <w:iCs/>
          <w:sz w:val="20"/>
          <w:szCs w:val="20"/>
        </w:rPr>
      </w:pPr>
    </w:p>
    <w:p w14:paraId="20D06A5D" w14:textId="6EA3B2DA" w:rsidR="000E561E"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r w:rsidR="00822702">
        <w:rPr>
          <w:rFonts w:cs="Times-Bold"/>
          <w:b/>
          <w:bCs/>
          <w:i/>
          <w:iCs/>
          <w:sz w:val="16"/>
          <w:szCs w:val="16"/>
        </w:rPr>
        <w:t xml:space="preserve">PLEASE </w:t>
      </w:r>
      <w:r w:rsidR="007474CD">
        <w:rPr>
          <w:rFonts w:cs="Times-Bold"/>
          <w:b/>
          <w:bCs/>
          <w:i/>
          <w:iCs/>
          <w:sz w:val="16"/>
          <w:szCs w:val="16"/>
        </w:rPr>
        <w:t>S</w:t>
      </w:r>
      <w:r w:rsidR="00FB0768" w:rsidRPr="00FB0768">
        <w:rPr>
          <w:rFonts w:cs="Times-Bold"/>
          <w:b/>
          <w:bCs/>
          <w:i/>
          <w:iCs/>
          <w:sz w:val="16"/>
          <w:szCs w:val="16"/>
        </w:rPr>
        <w:t>TAND</w:t>
      </w:r>
      <w:r w:rsidR="00822702">
        <w:rPr>
          <w:rFonts w:cs="Times-Bold"/>
          <w:b/>
          <w:bCs/>
          <w:i/>
          <w:iCs/>
          <w:sz w:val="16"/>
          <w:szCs w:val="16"/>
        </w:rPr>
        <w:t>, IF YOU ARE ABLE</w:t>
      </w:r>
    </w:p>
    <w:p w14:paraId="08BB81A3" w14:textId="77777777" w:rsidR="00282C73" w:rsidRDefault="00282C73" w:rsidP="007F190F">
      <w:pPr>
        <w:tabs>
          <w:tab w:val="right" w:pos="8460"/>
          <w:tab w:val="right" w:pos="9540"/>
        </w:tabs>
        <w:spacing w:after="120"/>
        <w:rPr>
          <w:rFonts w:cs="Times-Bold"/>
          <w:b/>
          <w:bCs/>
          <w:i/>
          <w:iCs/>
          <w:sz w:val="16"/>
          <w:szCs w:val="16"/>
        </w:rPr>
      </w:pPr>
    </w:p>
    <w:p w14:paraId="768D34D8" w14:textId="1C6906AF" w:rsidR="00822702" w:rsidRDefault="00822702" w:rsidP="007F190F">
      <w:pPr>
        <w:tabs>
          <w:tab w:val="right" w:pos="8460"/>
          <w:tab w:val="right" w:pos="9540"/>
        </w:tabs>
        <w:spacing w:after="120"/>
        <w:rPr>
          <w:rFonts w:cs="Times-Bold"/>
          <w:b/>
          <w:bCs/>
          <w:i/>
          <w:iCs/>
          <w:sz w:val="16"/>
          <w:szCs w:val="16"/>
        </w:rPr>
      </w:pPr>
      <w:r>
        <w:rPr>
          <w:rFonts w:cs="Times-Bold"/>
          <w:b/>
          <w:bCs/>
          <w:i/>
          <w:iCs/>
          <w:sz w:val="16"/>
          <w:szCs w:val="16"/>
        </w:rPr>
        <w:t>AFTER THE SERMON, THE CONGREGATION SINGS</w:t>
      </w:r>
    </w:p>
    <w:p w14:paraId="335283C7" w14:textId="2965CA38" w:rsidR="005847A9" w:rsidRDefault="005847A9" w:rsidP="007F190F">
      <w:pPr>
        <w:tabs>
          <w:tab w:val="right" w:pos="8460"/>
          <w:tab w:val="right" w:pos="9540"/>
        </w:tabs>
        <w:spacing w:after="120"/>
        <w:rPr>
          <w:rFonts w:cs="Times-Bold"/>
          <w:b/>
          <w:bCs/>
          <w:i/>
          <w:iCs/>
          <w:sz w:val="16"/>
          <w:szCs w:val="16"/>
        </w:rPr>
      </w:pPr>
    </w:p>
    <w:p w14:paraId="545C4EE3" w14:textId="5FFB0A3D"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2"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2"/>
    </w:p>
    <w:p w14:paraId="744B37D3" w14:textId="7F426137" w:rsidR="00FB0768" w:rsidRDefault="00807BB8">
      <w:pPr>
        <w:pStyle w:val="Captionindentsmall"/>
      </w:pPr>
      <w:r>
        <w:rPr>
          <w:noProof/>
        </w:rPr>
        <w:drawing>
          <wp:anchor distT="0" distB="0" distL="114300" distR="114300" simplePos="0" relativeHeight="251651072" behindDoc="0" locked="0" layoutInCell="1" allowOverlap="1" wp14:anchorId="71EF3BBF" wp14:editId="4B7EA270">
            <wp:simplePos x="0" y="0"/>
            <wp:positionH relativeFrom="column">
              <wp:posOffset>342900</wp:posOffset>
            </wp:positionH>
            <wp:positionV relativeFrom="paragraph">
              <wp:posOffset>213360</wp:posOffset>
            </wp:positionV>
            <wp:extent cx="4526915" cy="31527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56" b="2"/>
                    <a:stretch/>
                  </pic:blipFill>
                  <pic:spPr bwMode="auto">
                    <a:xfrm>
                      <a:off x="0" y="0"/>
                      <a:ext cx="452691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97FEF" w14:textId="0F41C9D9" w:rsidR="00FB0768" w:rsidRDefault="00FB0768">
      <w:pPr>
        <w:pStyle w:val="Captionindentsmall"/>
      </w:pPr>
    </w:p>
    <w:p w14:paraId="759DA50D" w14:textId="7D45F7A6" w:rsidR="00FB0768" w:rsidRDefault="00FB0768">
      <w:pPr>
        <w:pStyle w:val="Captionindentsmall"/>
      </w:pPr>
    </w:p>
    <w:p w14:paraId="3BD1CA86" w14:textId="2946BC4A" w:rsidR="00EB1F7D" w:rsidRDefault="00EB1F7D" w:rsidP="005B2077">
      <w:pPr>
        <w:pStyle w:val="Captionindentsmall"/>
        <w:rPr>
          <w:b/>
        </w:rPr>
      </w:pPr>
    </w:p>
    <w:p w14:paraId="7A53589C" w14:textId="1577B2A8" w:rsidR="00FB64DE" w:rsidRDefault="00FB64DE" w:rsidP="005B2077">
      <w:pPr>
        <w:pStyle w:val="Captionindentsmall"/>
        <w:rPr>
          <w:b/>
        </w:rPr>
      </w:pPr>
    </w:p>
    <w:p w14:paraId="6A7B4205" w14:textId="61385288" w:rsidR="001A24BD" w:rsidRDefault="001A24BD" w:rsidP="005B2077">
      <w:pPr>
        <w:pStyle w:val="Captionindentsmall"/>
        <w:rPr>
          <w:b/>
        </w:rPr>
      </w:pPr>
    </w:p>
    <w:p w14:paraId="15A0A2A5" w14:textId="347F2803" w:rsidR="00EF4052" w:rsidRDefault="00EF4052" w:rsidP="005B2077">
      <w:pPr>
        <w:pStyle w:val="Captionindentsmall"/>
        <w:rPr>
          <w:b/>
        </w:rPr>
      </w:pPr>
    </w:p>
    <w:p w14:paraId="4E8C4BD6" w14:textId="6E95DE46" w:rsidR="00EF4052" w:rsidRDefault="00EF4052" w:rsidP="005B2077">
      <w:pPr>
        <w:pStyle w:val="Captionindentsmall"/>
        <w:rPr>
          <w:b/>
        </w:rPr>
      </w:pPr>
    </w:p>
    <w:p w14:paraId="77463DE9" w14:textId="69AC14CA" w:rsidR="00EF4052" w:rsidRDefault="00EF4052" w:rsidP="005B2077">
      <w:pPr>
        <w:pStyle w:val="Captionindentsmall"/>
        <w:rPr>
          <w:b/>
        </w:rPr>
      </w:pPr>
    </w:p>
    <w:p w14:paraId="5CC2066F" w14:textId="76AB5A6F" w:rsidR="00EF4052" w:rsidRDefault="00EF4052" w:rsidP="005B2077">
      <w:pPr>
        <w:pStyle w:val="Captionindentsmall"/>
        <w:rPr>
          <w:b/>
        </w:rPr>
      </w:pPr>
    </w:p>
    <w:p w14:paraId="1A7DB4A8" w14:textId="77777777" w:rsidR="00EF4052" w:rsidRDefault="00EF4052" w:rsidP="005B2077">
      <w:pPr>
        <w:pStyle w:val="Captionindentsmall"/>
        <w:rPr>
          <w:b/>
        </w:rPr>
      </w:pPr>
    </w:p>
    <w:p w14:paraId="63884CD2" w14:textId="7CDFBD41" w:rsidR="00EF4052" w:rsidRDefault="00EF4052" w:rsidP="005B2077">
      <w:pPr>
        <w:pStyle w:val="Captionindentsmall"/>
        <w:rPr>
          <w:b/>
        </w:rPr>
      </w:pPr>
    </w:p>
    <w:p w14:paraId="7EF8128A" w14:textId="527288D5" w:rsidR="00E17E86" w:rsidRDefault="00E17E86" w:rsidP="005B2077">
      <w:pPr>
        <w:pStyle w:val="Captionindentsmall"/>
        <w:rPr>
          <w:b/>
        </w:rPr>
      </w:pPr>
    </w:p>
    <w:p w14:paraId="0DEC3AD0" w14:textId="78EB8909" w:rsidR="00E17E86" w:rsidRDefault="00E17E86" w:rsidP="005B2077">
      <w:pPr>
        <w:pStyle w:val="Captionindentsmall"/>
        <w:rPr>
          <w:b/>
        </w:rPr>
      </w:pPr>
    </w:p>
    <w:p w14:paraId="3A98E8A6" w14:textId="77777777" w:rsidR="009566F5" w:rsidRDefault="009566F5" w:rsidP="005B2077">
      <w:pPr>
        <w:pStyle w:val="Captionindentsmall"/>
        <w:rPr>
          <w:b/>
        </w:rPr>
      </w:pPr>
    </w:p>
    <w:p w14:paraId="1721ECCB" w14:textId="709A22A4" w:rsidR="00086B3B" w:rsidRDefault="00086B3B" w:rsidP="00CD5521">
      <w:pPr>
        <w:rPr>
          <w:rFonts w:eastAsiaTheme="minorEastAsia" w:cs="Times"/>
          <w:b/>
          <w:bCs/>
          <w:iCs/>
          <w:sz w:val="22"/>
          <w:szCs w:val="22"/>
        </w:rPr>
      </w:pPr>
    </w:p>
    <w:p w14:paraId="20052DBE" w14:textId="6C7A221F"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p>
    <w:p w14:paraId="01B8A0ED" w14:textId="4D2F6A36" w:rsidR="00086B3B" w:rsidRDefault="00086B3B" w:rsidP="00CD5521">
      <w:pPr>
        <w:rPr>
          <w:rFonts w:eastAsiaTheme="minorEastAsia" w:cs="Times"/>
          <w:b/>
          <w:bCs/>
          <w:sz w:val="22"/>
          <w:szCs w:val="22"/>
        </w:rPr>
      </w:pPr>
    </w:p>
    <w:p w14:paraId="2F0A7568" w14:textId="47B55EA3" w:rsidR="00FC004F" w:rsidRDefault="00FC004F" w:rsidP="00CD5521">
      <w:pPr>
        <w:rPr>
          <w:rFonts w:eastAsiaTheme="minorEastAsia" w:cs="Times"/>
          <w:b/>
          <w:bCs/>
          <w:sz w:val="22"/>
          <w:szCs w:val="22"/>
        </w:rPr>
      </w:pPr>
    </w:p>
    <w:p w14:paraId="230261D7" w14:textId="3F6CB237" w:rsidR="00FB0768" w:rsidRPr="00C40821" w:rsidRDefault="00FB0768" w:rsidP="00CD5521">
      <w:pPr>
        <w:rPr>
          <w:rFonts w:eastAsiaTheme="minorEastAsia" w:cs="Times"/>
          <w:b/>
          <w:bCs/>
          <w:sz w:val="22"/>
          <w:szCs w:val="22"/>
        </w:rPr>
      </w:pPr>
      <w:r w:rsidRPr="00C40821">
        <w:rPr>
          <w:rFonts w:eastAsiaTheme="minorEastAsia" w:cs="Times"/>
          <w:b/>
          <w:bCs/>
          <w:sz w:val="22"/>
          <w:szCs w:val="22"/>
        </w:rPr>
        <w:t>LORD’S PRAYER</w:t>
      </w:r>
    </w:p>
    <w:p w14:paraId="2D70425C" w14:textId="555FA303" w:rsidR="00CD5521" w:rsidRPr="00FB0768" w:rsidRDefault="00CD5521" w:rsidP="00CD5521">
      <w:pPr>
        <w:rPr>
          <w:rFonts w:eastAsiaTheme="minorEastAsia" w:cs="Times"/>
          <w:b/>
          <w:bCs/>
          <w:sz w:val="20"/>
          <w:szCs w:val="20"/>
        </w:rPr>
      </w:pPr>
    </w:p>
    <w:p w14:paraId="46AE9851" w14:textId="11FB4037" w:rsidR="00FB0768" w:rsidRDefault="00FB0768" w:rsidP="00CD5521">
      <w:pPr>
        <w:ind w:left="540" w:hanging="540"/>
        <w:jc w:val="both"/>
        <w:rPr>
          <w:rFonts w:eastAsiaTheme="minorEastAsia" w:cs="Times"/>
          <w:b/>
          <w:bCs/>
          <w:sz w:val="20"/>
          <w:szCs w:val="20"/>
        </w:rPr>
      </w:pPr>
      <w:r w:rsidRPr="00FB0768">
        <w:rPr>
          <w:rFonts w:eastAsiaTheme="minorEastAsia" w:cs="Times"/>
          <w:b/>
          <w:bCs/>
          <w:sz w:val="20"/>
          <w:szCs w:val="20"/>
        </w:rPr>
        <w:t>C:</w:t>
      </w:r>
      <w:r w:rsidRPr="00FB0768">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44E7ABA" w14:textId="4902D3FA" w:rsidR="00163453" w:rsidRDefault="00163453" w:rsidP="00437B5F">
      <w:pPr>
        <w:pStyle w:val="Captionindentsmall"/>
        <w:rPr>
          <w:b/>
        </w:rPr>
      </w:pPr>
    </w:p>
    <w:p w14:paraId="74DE30B1" w14:textId="41C6F96D" w:rsidR="00AE5B1A" w:rsidRDefault="00822702" w:rsidP="00437B5F">
      <w:pPr>
        <w:pStyle w:val="Captionindentsmall"/>
        <w:rPr>
          <w:b/>
        </w:rPr>
      </w:pPr>
      <w:r>
        <w:rPr>
          <w:b/>
        </w:rPr>
        <w:t xml:space="preserve">PLEASE </w:t>
      </w:r>
      <w:r w:rsidR="00AE5B1A">
        <w:rPr>
          <w:b/>
        </w:rPr>
        <w:t>B</w:t>
      </w:r>
      <w:r w:rsidR="00437B5F">
        <w:rPr>
          <w:b/>
        </w:rPr>
        <w:t>E SE</w:t>
      </w:r>
      <w:r w:rsidR="00AE5B1A" w:rsidRPr="00FB0768">
        <w:rPr>
          <w:b/>
        </w:rPr>
        <w:t>ATED</w:t>
      </w:r>
    </w:p>
    <w:p w14:paraId="6A5B812F" w14:textId="77777777" w:rsidR="00400F57" w:rsidRDefault="00400F57" w:rsidP="006A1088">
      <w:pPr>
        <w:tabs>
          <w:tab w:val="right" w:pos="8640"/>
        </w:tabs>
        <w:jc w:val="both"/>
        <w:rPr>
          <w:rFonts w:eastAsiaTheme="minorEastAsia" w:cs="Times"/>
          <w:b/>
          <w:bCs/>
          <w:sz w:val="22"/>
          <w:szCs w:val="22"/>
        </w:rPr>
      </w:pPr>
    </w:p>
    <w:p w14:paraId="72912131" w14:textId="27B87489"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t>HYMN</w:t>
      </w:r>
      <w:r w:rsidRPr="00C40821">
        <w:rPr>
          <w:rFonts w:eastAsiaTheme="minorEastAsia" w:cs="Times"/>
          <w:b/>
          <w:bCs/>
          <w:sz w:val="22"/>
          <w:szCs w:val="22"/>
        </w:rPr>
        <w:tab/>
        <w:t>CW</w:t>
      </w:r>
      <w:r w:rsidR="0002762F">
        <w:rPr>
          <w:rFonts w:eastAsiaTheme="minorEastAsia" w:cs="Times"/>
          <w:b/>
          <w:bCs/>
          <w:sz w:val="22"/>
          <w:szCs w:val="22"/>
        </w:rPr>
        <w:t>S</w:t>
      </w:r>
      <w:r w:rsidRPr="00C40821">
        <w:rPr>
          <w:rFonts w:eastAsiaTheme="minorEastAsia" w:cs="Times"/>
          <w:b/>
          <w:bCs/>
          <w:sz w:val="22"/>
          <w:szCs w:val="22"/>
        </w:rPr>
        <w:t xml:space="preserve"> #</w:t>
      </w:r>
      <w:r w:rsidR="00400F57">
        <w:rPr>
          <w:rFonts w:eastAsiaTheme="minorEastAsia" w:cs="Times"/>
          <w:b/>
          <w:bCs/>
          <w:sz w:val="22"/>
          <w:szCs w:val="22"/>
        </w:rPr>
        <w:t>432</w:t>
      </w:r>
    </w:p>
    <w:p w14:paraId="44B33FF3" w14:textId="77777777" w:rsidR="00EA0B96" w:rsidRDefault="00EA0B96" w:rsidP="00EA0B96">
      <w:pPr>
        <w:tabs>
          <w:tab w:val="right" w:pos="8550"/>
        </w:tabs>
        <w:jc w:val="both"/>
        <w:rPr>
          <w:rFonts w:eastAsiaTheme="minorEastAsia" w:cs="Times"/>
          <w:b/>
          <w:bCs/>
          <w:sz w:val="22"/>
          <w:szCs w:val="22"/>
        </w:rPr>
      </w:pPr>
    </w:p>
    <w:p w14:paraId="6BA21D10" w14:textId="14230C0F" w:rsidR="00282C73" w:rsidRDefault="00400F57" w:rsidP="0018393B">
      <w:pPr>
        <w:pStyle w:val="Captionindentsmall"/>
        <w:ind w:left="0" w:firstLine="0"/>
        <w:rPr>
          <w:rFonts w:eastAsiaTheme="minorEastAsia" w:cs="Times"/>
          <w:b/>
          <w:bCs/>
          <w:iCs/>
          <w:szCs w:val="16"/>
        </w:rPr>
      </w:pPr>
      <w:r>
        <w:rPr>
          <w:noProof/>
        </w:rPr>
        <w:drawing>
          <wp:inline distT="0" distB="0" distL="0" distR="0" wp14:anchorId="6A438208" wp14:editId="4ECA5F27">
            <wp:extent cx="4366260" cy="4259580"/>
            <wp:effectExtent l="0" t="0" r="0" b="0"/>
            <wp:docPr id="21" name="Picture 21" descr="C:\Users\Pastor Natsis\AppData\Local\Microsoft\Windows\INetCacheContent.Word\CW 4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432.tif"/>
                    <pic:cNvPicPr>
                      <a:picLocks noChangeAspect="1" noChangeArrowheads="1"/>
                    </pic:cNvPicPr>
                  </pic:nvPicPr>
                  <pic:blipFill rotWithShape="1">
                    <a:blip r:embed="rId23">
                      <a:extLst>
                        <a:ext uri="{28A0092B-C50C-407E-A947-70E740481C1C}">
                          <a14:useLocalDpi xmlns:a14="http://schemas.microsoft.com/office/drawing/2010/main" val="0"/>
                        </a:ext>
                      </a:extLst>
                    </a:blip>
                    <a:srcRect t="3454"/>
                    <a:stretch/>
                  </pic:blipFill>
                  <pic:spPr bwMode="auto">
                    <a:xfrm>
                      <a:off x="0" y="0"/>
                      <a:ext cx="4366260" cy="4259580"/>
                    </a:xfrm>
                    <a:prstGeom prst="rect">
                      <a:avLst/>
                    </a:prstGeom>
                    <a:noFill/>
                    <a:ln>
                      <a:noFill/>
                    </a:ln>
                    <a:extLst>
                      <a:ext uri="{53640926-AAD7-44D8-BBD7-CCE9431645EC}">
                        <a14:shadowObscured xmlns:a14="http://schemas.microsoft.com/office/drawing/2010/main"/>
                      </a:ext>
                    </a:extLst>
                  </pic:spPr>
                </pic:pic>
              </a:graphicData>
            </a:graphic>
          </wp:inline>
        </w:drawing>
      </w:r>
    </w:p>
    <w:p w14:paraId="0B8434C3" w14:textId="0C79A1D6" w:rsidR="00282C73" w:rsidRDefault="00282C73" w:rsidP="0018393B">
      <w:pPr>
        <w:pStyle w:val="Captionindentsmall"/>
        <w:ind w:left="0" w:firstLine="0"/>
        <w:rPr>
          <w:rFonts w:eastAsiaTheme="minorEastAsia" w:cs="Times"/>
          <w:b/>
          <w:bCs/>
          <w:iCs/>
          <w:szCs w:val="16"/>
        </w:rPr>
      </w:pPr>
    </w:p>
    <w:p w14:paraId="31424C69" w14:textId="577A1E6D" w:rsidR="00282C73" w:rsidRDefault="00282C73" w:rsidP="0018393B">
      <w:pPr>
        <w:pStyle w:val="Captionindentsmall"/>
        <w:ind w:left="0" w:firstLine="0"/>
        <w:rPr>
          <w:rFonts w:eastAsiaTheme="minorEastAsia" w:cs="Times"/>
          <w:b/>
          <w:bCs/>
          <w:iCs/>
          <w:szCs w:val="16"/>
        </w:rPr>
      </w:pPr>
    </w:p>
    <w:p w14:paraId="02EE23FA" w14:textId="04E6E246" w:rsidR="00282C73" w:rsidRDefault="00282C73" w:rsidP="0018393B">
      <w:pPr>
        <w:pStyle w:val="Captionindentsmall"/>
        <w:ind w:left="0" w:firstLine="0"/>
        <w:rPr>
          <w:rFonts w:eastAsiaTheme="minorEastAsia" w:cs="Times"/>
          <w:b/>
          <w:bCs/>
          <w:iCs/>
          <w:szCs w:val="16"/>
        </w:rPr>
      </w:pPr>
    </w:p>
    <w:p w14:paraId="2883509B" w14:textId="50B8051E" w:rsidR="00282C73" w:rsidRDefault="00282C73" w:rsidP="0018393B">
      <w:pPr>
        <w:pStyle w:val="Captionindentsmall"/>
        <w:ind w:left="0" w:firstLine="0"/>
        <w:rPr>
          <w:rFonts w:eastAsiaTheme="minorEastAsia" w:cs="Times"/>
          <w:b/>
          <w:bCs/>
          <w:iCs/>
          <w:szCs w:val="16"/>
        </w:rPr>
      </w:pPr>
    </w:p>
    <w:p w14:paraId="3EA9310B" w14:textId="7BCB4CC2" w:rsidR="00282C73" w:rsidRDefault="00282C73" w:rsidP="0018393B">
      <w:pPr>
        <w:pStyle w:val="Captionindentsmall"/>
        <w:ind w:left="0" w:firstLine="0"/>
        <w:rPr>
          <w:rFonts w:eastAsiaTheme="minorEastAsia" w:cs="Times"/>
          <w:b/>
          <w:bCs/>
          <w:iCs/>
          <w:szCs w:val="16"/>
        </w:rPr>
      </w:pPr>
    </w:p>
    <w:p w14:paraId="414C9F8B" w14:textId="33917515" w:rsidR="00282C73" w:rsidRDefault="00282C73" w:rsidP="0018393B">
      <w:pPr>
        <w:pStyle w:val="Captionindentsmall"/>
        <w:ind w:left="0" w:firstLine="0"/>
        <w:rPr>
          <w:rFonts w:eastAsiaTheme="minorEastAsia" w:cs="Times"/>
          <w:b/>
          <w:bCs/>
          <w:iCs/>
          <w:szCs w:val="16"/>
        </w:rPr>
      </w:pPr>
    </w:p>
    <w:p w14:paraId="6E457B72" w14:textId="7A9DB5ED" w:rsidR="00282C73" w:rsidRDefault="00282C73" w:rsidP="0018393B">
      <w:pPr>
        <w:pStyle w:val="Captionindentsmall"/>
        <w:ind w:left="0" w:firstLine="0"/>
        <w:rPr>
          <w:rFonts w:eastAsiaTheme="minorEastAsia" w:cs="Times"/>
          <w:b/>
          <w:bCs/>
          <w:iCs/>
          <w:szCs w:val="16"/>
        </w:rPr>
      </w:pPr>
    </w:p>
    <w:p w14:paraId="21B2776D" w14:textId="69E8C825" w:rsidR="00AE5B1A" w:rsidRDefault="00822702" w:rsidP="0018393B">
      <w:pPr>
        <w:pStyle w:val="Captionindentsmall"/>
        <w:ind w:left="0" w:firstLine="0"/>
        <w:rPr>
          <w:rFonts w:eastAsiaTheme="minorEastAsia" w:cs="Times"/>
          <w:b/>
          <w:bCs/>
          <w:iCs/>
          <w:szCs w:val="16"/>
        </w:rPr>
      </w:pPr>
      <w:r>
        <w:rPr>
          <w:rFonts w:eastAsiaTheme="minorEastAsia" w:cs="Times"/>
          <w:b/>
          <w:bCs/>
          <w:iCs/>
          <w:szCs w:val="16"/>
        </w:rPr>
        <w:t xml:space="preserve">PLEASE </w:t>
      </w:r>
      <w:r w:rsidR="006918CA">
        <w:rPr>
          <w:rFonts w:eastAsiaTheme="minorEastAsia" w:cs="Times"/>
          <w:b/>
          <w:bCs/>
          <w:iCs/>
          <w:szCs w:val="16"/>
        </w:rPr>
        <w:t>S</w:t>
      </w:r>
      <w:r w:rsidR="00AE5B1A" w:rsidRPr="00DC24BA">
        <w:rPr>
          <w:rFonts w:eastAsiaTheme="minorEastAsia" w:cs="Times"/>
          <w:b/>
          <w:bCs/>
          <w:iCs/>
          <w:szCs w:val="16"/>
        </w:rPr>
        <w:t>TAND</w:t>
      </w:r>
      <w:r>
        <w:rPr>
          <w:rFonts w:eastAsiaTheme="minorEastAsia" w:cs="Times"/>
          <w:b/>
          <w:bCs/>
          <w:iCs/>
          <w:szCs w:val="16"/>
        </w:rPr>
        <w:t xml:space="preserve">, IF YOU ARE ABLE </w:t>
      </w:r>
    </w:p>
    <w:p w14:paraId="3A7E38CF" w14:textId="77777777" w:rsidR="00400F57" w:rsidRDefault="00400F57" w:rsidP="00693656">
      <w:pPr>
        <w:spacing w:after="120"/>
        <w:ind w:left="360" w:hanging="360"/>
        <w:jc w:val="both"/>
        <w:rPr>
          <w:b/>
          <w:bCs/>
          <w:sz w:val="20"/>
          <w:szCs w:val="20"/>
        </w:rPr>
      </w:pPr>
    </w:p>
    <w:p w14:paraId="467EA0F5" w14:textId="5377EAF9" w:rsidR="00693656" w:rsidRPr="00693656" w:rsidRDefault="00CD5521" w:rsidP="00693656">
      <w:pPr>
        <w:spacing w:after="120"/>
        <w:ind w:left="360" w:hanging="360"/>
        <w:jc w:val="both"/>
        <w:rPr>
          <w:rFonts w:cs="Times"/>
          <w:sz w:val="20"/>
          <w:szCs w:val="20"/>
        </w:rPr>
      </w:pPr>
      <w:r w:rsidRPr="00CD5521">
        <w:rPr>
          <w:b/>
          <w:bCs/>
          <w:sz w:val="20"/>
          <w:szCs w:val="20"/>
        </w:rPr>
        <w:t>M:</w:t>
      </w:r>
      <w:r w:rsidR="00202C6C">
        <w:rPr>
          <w:b/>
          <w:bCs/>
          <w:sz w:val="20"/>
          <w:szCs w:val="20"/>
        </w:rPr>
        <w:tab/>
      </w:r>
      <w:r w:rsidR="00693656" w:rsidRPr="00693656">
        <w:rPr>
          <w:rFonts w:cs="Times"/>
          <w:sz w:val="20"/>
          <w:szCs w:val="20"/>
        </w:rPr>
        <w:t>Almighty God, grant to your Church the Holy Spirit and the wisdom that comes from above. Let nothing hinder your Word from being freely proclaimed to the joy and edifying of Christ’s holy people, so that we may serve you in steadfast faith and confess your name as long as we live, through Jesus Christ, our Lord, who lives and reigns with you and the Holy Spirit, one God, now and forever.</w:t>
      </w:r>
    </w:p>
    <w:p w14:paraId="02F1BFC2" w14:textId="77777777" w:rsidR="00693656" w:rsidRPr="00693656" w:rsidRDefault="00693656" w:rsidP="00693656">
      <w:pPr>
        <w:spacing w:after="120"/>
        <w:rPr>
          <w:rFonts w:ascii="Times" w:hAnsi="Times" w:cs="Times"/>
        </w:rPr>
      </w:pPr>
    </w:p>
    <w:p w14:paraId="0F562668" w14:textId="77777777"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7E68AC68" wp14:editId="7E4E2952">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14:paraId="770C2EB5" w14:textId="77777777" w:rsidR="00D56EDC" w:rsidRDefault="00D56EDC" w:rsidP="00D56EDC">
      <w:pPr>
        <w:ind w:left="540" w:hanging="540"/>
        <w:jc w:val="both"/>
        <w:rPr>
          <w:sz w:val="20"/>
          <w:szCs w:val="20"/>
        </w:rPr>
      </w:pPr>
    </w:p>
    <w:p w14:paraId="2968DF2D" w14:textId="1CB855E6" w:rsidR="00822702" w:rsidRDefault="00822702" w:rsidP="00CD5521">
      <w:pPr>
        <w:tabs>
          <w:tab w:val="left" w:pos="360"/>
        </w:tabs>
        <w:ind w:left="360" w:hanging="360"/>
        <w:jc w:val="both"/>
        <w:rPr>
          <w:rFonts w:cs="Times"/>
          <w:b/>
          <w:bCs/>
          <w:sz w:val="20"/>
          <w:szCs w:val="20"/>
        </w:rPr>
      </w:pPr>
    </w:p>
    <w:p w14:paraId="66C40A28" w14:textId="77777777" w:rsidR="00FC004F" w:rsidRDefault="00FC004F" w:rsidP="00CD5521">
      <w:pPr>
        <w:tabs>
          <w:tab w:val="left" w:pos="360"/>
        </w:tabs>
        <w:ind w:left="360" w:hanging="360"/>
        <w:jc w:val="both"/>
        <w:rPr>
          <w:rFonts w:cs="Times"/>
          <w:b/>
          <w:bCs/>
          <w:sz w:val="20"/>
          <w:szCs w:val="20"/>
        </w:rPr>
      </w:pPr>
    </w:p>
    <w:p w14:paraId="374679EB" w14:textId="77777777"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25C00B88" w14:textId="77777777"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14:paraId="53872E1B" w14:textId="77777777"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14:paraId="0400A983" w14:textId="77777777"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6192" behindDoc="0" locked="0" layoutInCell="1" allowOverlap="1" wp14:anchorId="0E8A3A8A" wp14:editId="179436DD">
            <wp:simplePos x="0" y="0"/>
            <wp:positionH relativeFrom="column">
              <wp:posOffset>0</wp:posOffset>
            </wp:positionH>
            <wp:positionV relativeFrom="paragraph">
              <wp:posOffset>137795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C90E" w14:textId="77777777" w:rsidR="000C3469" w:rsidRPr="000C3469" w:rsidRDefault="000C3469" w:rsidP="000C3469">
      <w:pPr>
        <w:spacing w:after="120"/>
        <w:jc w:val="both"/>
        <w:rPr>
          <w:rFonts w:ascii="Times" w:hAnsi="Times" w:cs="Times"/>
          <w:sz w:val="22"/>
          <w:szCs w:val="22"/>
        </w:rPr>
      </w:pPr>
    </w:p>
    <w:p w14:paraId="7CF4D5FB" w14:textId="77777777" w:rsidR="000C3469" w:rsidRDefault="000C3469" w:rsidP="000C3469">
      <w:pPr>
        <w:spacing w:after="120"/>
        <w:rPr>
          <w:rFonts w:ascii="Times" w:hAnsi="Times" w:cs="Times"/>
          <w:sz w:val="22"/>
          <w:szCs w:val="22"/>
        </w:rPr>
      </w:pPr>
    </w:p>
    <w:p w14:paraId="57C1EB5A" w14:textId="77777777" w:rsidR="008F5C4D" w:rsidRPr="00065501" w:rsidRDefault="008F5C4D" w:rsidP="000C3469">
      <w:pPr>
        <w:spacing w:after="120"/>
        <w:rPr>
          <w:rFonts w:ascii="Times" w:hAnsi="Times" w:cs="Times"/>
          <w:sz w:val="16"/>
          <w:szCs w:val="16"/>
        </w:rPr>
      </w:pPr>
    </w:p>
    <w:p w14:paraId="456ECE8F" w14:textId="09C683D1" w:rsidR="00FE799A" w:rsidRDefault="00FE799A" w:rsidP="000C3469">
      <w:pPr>
        <w:tabs>
          <w:tab w:val="right" w:pos="9450"/>
        </w:tabs>
        <w:spacing w:after="120"/>
        <w:rPr>
          <w:rFonts w:cs="Times"/>
          <w:b/>
          <w:bCs/>
          <w:i/>
          <w:sz w:val="16"/>
          <w:szCs w:val="16"/>
        </w:rPr>
      </w:pPr>
    </w:p>
    <w:p w14:paraId="1FBB8FE4" w14:textId="77777777" w:rsidR="00FC004F" w:rsidRDefault="00FC004F" w:rsidP="000C3469">
      <w:pPr>
        <w:tabs>
          <w:tab w:val="right" w:pos="9450"/>
        </w:tabs>
        <w:spacing w:after="120"/>
        <w:rPr>
          <w:rFonts w:cs="Times"/>
          <w:b/>
          <w:bCs/>
          <w:i/>
          <w:sz w:val="16"/>
          <w:szCs w:val="16"/>
        </w:rPr>
      </w:pPr>
    </w:p>
    <w:p w14:paraId="46F72F3F" w14:textId="77777777" w:rsidR="000C3469" w:rsidRPr="00065501" w:rsidRDefault="000C3469" w:rsidP="000C3469">
      <w:pPr>
        <w:tabs>
          <w:tab w:val="right" w:pos="9450"/>
        </w:tabs>
        <w:spacing w:after="120"/>
        <w:rPr>
          <w:rFonts w:cs="Times"/>
          <w:b/>
          <w:bCs/>
          <w:i/>
          <w:sz w:val="16"/>
          <w:szCs w:val="16"/>
        </w:rPr>
      </w:pPr>
      <w:r w:rsidRPr="00065501">
        <w:rPr>
          <w:rFonts w:cs="Times"/>
          <w:b/>
          <w:bCs/>
          <w:i/>
          <w:sz w:val="16"/>
          <w:szCs w:val="16"/>
        </w:rPr>
        <w:t>BE SEATED</w:t>
      </w:r>
    </w:p>
    <w:p w14:paraId="13DC61ED" w14:textId="77777777" w:rsidR="006D32A0" w:rsidRDefault="006D32A0" w:rsidP="00BA6FBA">
      <w:pPr>
        <w:tabs>
          <w:tab w:val="right" w:pos="8640"/>
          <w:tab w:val="right" w:pos="9450"/>
        </w:tabs>
        <w:spacing w:after="120"/>
        <w:rPr>
          <w:rFonts w:cs="Times"/>
          <w:b/>
          <w:bCs/>
          <w:sz w:val="22"/>
          <w:szCs w:val="22"/>
        </w:rPr>
      </w:pPr>
    </w:p>
    <w:p w14:paraId="08A57301" w14:textId="77777777" w:rsidR="000E561E" w:rsidRDefault="000E561E">
      <w:pPr>
        <w:rPr>
          <w:rFonts w:cs="Times"/>
          <w:b/>
          <w:bCs/>
          <w:sz w:val="22"/>
          <w:szCs w:val="22"/>
        </w:rPr>
      </w:pPr>
      <w:r>
        <w:rPr>
          <w:rFonts w:cs="Times"/>
          <w:b/>
          <w:bCs/>
          <w:sz w:val="22"/>
          <w:szCs w:val="22"/>
        </w:rPr>
        <w:br w:type="page"/>
      </w:r>
    </w:p>
    <w:p w14:paraId="13B3EB97" w14:textId="2AEBD478" w:rsidR="000C3469" w:rsidRDefault="000C3469" w:rsidP="00BA6FBA">
      <w:pPr>
        <w:tabs>
          <w:tab w:val="right" w:pos="8640"/>
          <w:tab w:val="right" w:pos="9450"/>
        </w:tabs>
        <w:spacing w:after="120"/>
        <w:rPr>
          <w:rFonts w:cs="Times"/>
          <w:b/>
          <w:bCs/>
          <w:sz w:val="22"/>
          <w:szCs w:val="22"/>
        </w:rPr>
      </w:pPr>
      <w:r w:rsidRPr="00C40821">
        <w:rPr>
          <w:rFonts w:cs="Times"/>
          <w:b/>
          <w:bCs/>
          <w:sz w:val="22"/>
          <w:szCs w:val="22"/>
        </w:rPr>
        <w:lastRenderedPageBreak/>
        <w:t>CLOSING HYMN</w:t>
      </w:r>
      <w:r w:rsidR="00B2427E">
        <w:rPr>
          <w:rFonts w:cs="Times"/>
          <w:b/>
          <w:bCs/>
          <w:sz w:val="22"/>
          <w:szCs w:val="22"/>
        </w:rPr>
        <w:tab/>
        <w:t>CW #</w:t>
      </w:r>
      <w:r w:rsidR="00400F57">
        <w:rPr>
          <w:rFonts w:cs="Times"/>
          <w:b/>
          <w:bCs/>
          <w:sz w:val="22"/>
          <w:szCs w:val="22"/>
        </w:rPr>
        <w:t>436</w:t>
      </w:r>
    </w:p>
    <w:p w14:paraId="7861C636" w14:textId="6F9007F6" w:rsidR="00B30951" w:rsidRDefault="00400F57" w:rsidP="000C3469">
      <w:pPr>
        <w:tabs>
          <w:tab w:val="right" w:pos="8460"/>
          <w:tab w:val="right" w:pos="9450"/>
        </w:tabs>
        <w:spacing w:after="120"/>
        <w:rPr>
          <w:rFonts w:cs="Times"/>
          <w:b/>
          <w:bCs/>
          <w:sz w:val="22"/>
          <w:szCs w:val="22"/>
        </w:rPr>
      </w:pPr>
      <w:r>
        <w:rPr>
          <w:noProof/>
        </w:rPr>
        <w:drawing>
          <wp:inline distT="0" distB="0" distL="0" distR="0" wp14:anchorId="0C33AE40" wp14:editId="0A0F1233">
            <wp:extent cx="4366260" cy="4160520"/>
            <wp:effectExtent l="0" t="0" r="0" b="0"/>
            <wp:docPr id="26" name="Picture 26" descr="C:\Users\Pastor Natsis\AppData\Local\Microsoft\Windows\INetCacheContent.Word\CW 4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Natsis\AppData\Local\Microsoft\Windows\INetCacheContent.Word\CW 436.tif"/>
                    <pic:cNvPicPr>
                      <a:picLocks noChangeAspect="1" noChangeArrowheads="1"/>
                    </pic:cNvPicPr>
                  </pic:nvPicPr>
                  <pic:blipFill rotWithShape="1">
                    <a:blip r:embed="rId26">
                      <a:extLst>
                        <a:ext uri="{28A0092B-C50C-407E-A947-70E740481C1C}">
                          <a14:useLocalDpi xmlns:a14="http://schemas.microsoft.com/office/drawing/2010/main" val="0"/>
                        </a:ext>
                      </a:extLst>
                    </a:blip>
                    <a:srcRect t="3191"/>
                    <a:stretch/>
                  </pic:blipFill>
                  <pic:spPr bwMode="auto">
                    <a:xfrm>
                      <a:off x="0" y="0"/>
                      <a:ext cx="4366260" cy="4160520"/>
                    </a:xfrm>
                    <a:prstGeom prst="rect">
                      <a:avLst/>
                    </a:prstGeom>
                    <a:noFill/>
                    <a:ln>
                      <a:noFill/>
                    </a:ln>
                    <a:extLst>
                      <a:ext uri="{53640926-AAD7-44D8-BBD7-CCE9431645EC}">
                        <a14:shadowObscured xmlns:a14="http://schemas.microsoft.com/office/drawing/2010/main"/>
                      </a:ext>
                    </a:extLst>
                  </pic:spPr>
                </pic:pic>
              </a:graphicData>
            </a:graphic>
          </wp:inline>
        </w:drawing>
      </w:r>
    </w:p>
    <w:p w14:paraId="59FDF4F6" w14:textId="2C49E3F4" w:rsidR="00B30951" w:rsidRDefault="00B30951" w:rsidP="000C3469">
      <w:pPr>
        <w:tabs>
          <w:tab w:val="right" w:pos="8460"/>
          <w:tab w:val="right" w:pos="9450"/>
        </w:tabs>
        <w:spacing w:after="120"/>
        <w:rPr>
          <w:rFonts w:cs="Times"/>
          <w:b/>
          <w:bCs/>
          <w:sz w:val="22"/>
          <w:szCs w:val="22"/>
        </w:rPr>
      </w:pPr>
    </w:p>
    <w:p w14:paraId="7EAB5835" w14:textId="3442CF78" w:rsidR="000E561E" w:rsidRDefault="000E561E">
      <w:pPr>
        <w:rPr>
          <w:rFonts w:cs="Times"/>
          <w:b/>
          <w:bCs/>
          <w:sz w:val="22"/>
          <w:szCs w:val="22"/>
        </w:rPr>
      </w:pPr>
      <w:r>
        <w:rPr>
          <w:rFonts w:cs="Times"/>
          <w:b/>
          <w:bCs/>
          <w:sz w:val="22"/>
          <w:szCs w:val="22"/>
        </w:rPr>
        <w:br w:type="page"/>
      </w:r>
    </w:p>
    <w:p w14:paraId="0E63D71A" w14:textId="77777777" w:rsidR="000E561E" w:rsidRDefault="000E561E" w:rsidP="005355F9">
      <w:pPr>
        <w:pStyle w:val="Heading"/>
        <w:spacing w:after="0"/>
        <w:rPr>
          <w:u w:val="single"/>
        </w:rPr>
      </w:pPr>
    </w:p>
    <w:p w14:paraId="273FBF03" w14:textId="77777777" w:rsidR="005355F9" w:rsidRDefault="005355F9" w:rsidP="005355F9">
      <w:pPr>
        <w:pStyle w:val="Heading"/>
        <w:spacing w:after="0"/>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38FA344" w14:textId="77777777" w:rsidR="005355F9" w:rsidRPr="00D236F9" w:rsidRDefault="005355F9" w:rsidP="005355F9">
      <w:pPr>
        <w:pStyle w:val="Heading"/>
        <w:spacing w:after="0"/>
        <w:rPr>
          <w:u w:val="single"/>
        </w:rPr>
      </w:pPr>
    </w:p>
    <w:p w14:paraId="487744FD" w14:textId="07C8AD6E" w:rsidR="00BD0755" w:rsidRPr="002F02AB"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Pr>
          <w:rFonts w:eastAsia="ヒラギノ角ゴ Pro W3" w:cs="Segoe UI"/>
          <w:color w:val="000000"/>
          <w:sz w:val="20"/>
          <w:szCs w:val="20"/>
        </w:rPr>
        <w:t xml:space="preserve">Pastor </w:t>
      </w:r>
      <w:r w:rsidR="001D3BD9">
        <w:rPr>
          <w:rFonts w:eastAsia="ヒラギノ角ゴ Pro W3" w:cs="Segoe UI"/>
          <w:color w:val="000000"/>
          <w:sz w:val="20"/>
          <w:szCs w:val="20"/>
        </w:rPr>
        <w:t>Natsis</w:t>
      </w:r>
    </w:p>
    <w:p w14:paraId="229E7D39" w14:textId="2BD46B1F" w:rsidR="00BD0755" w:rsidRPr="002F02AB"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Pr>
          <w:rFonts w:eastAsia="ヒラギノ角ゴ Pro W3" w:cs="Segoe UI"/>
          <w:color w:val="000000"/>
          <w:sz w:val="20"/>
          <w:szCs w:val="20"/>
        </w:rPr>
        <w:t>Pastor</w:t>
      </w:r>
      <w:r w:rsidR="00304B06">
        <w:rPr>
          <w:rFonts w:eastAsia="ヒラギノ角ゴ Pro W3" w:cs="Segoe UI"/>
          <w:color w:val="000000"/>
          <w:sz w:val="20"/>
          <w:szCs w:val="20"/>
        </w:rPr>
        <w:t xml:space="preserve"> </w:t>
      </w:r>
      <w:r w:rsidR="001D3BD9">
        <w:rPr>
          <w:rFonts w:eastAsia="ヒラギノ角ゴ Pro W3" w:cs="Segoe UI"/>
          <w:color w:val="000000"/>
          <w:sz w:val="20"/>
          <w:szCs w:val="20"/>
        </w:rPr>
        <w:t>Natsis</w:t>
      </w:r>
    </w:p>
    <w:p w14:paraId="68B42924" w14:textId="0C181D18" w:rsidR="00165031" w:rsidRDefault="00BD0755" w:rsidP="001D3BD9">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1D3BD9">
        <w:rPr>
          <w:rFonts w:eastAsia="ヒラギノ角ゴ Pro W3" w:cs="Segoe UI"/>
          <w:color w:val="000000"/>
          <w:sz w:val="20"/>
          <w:szCs w:val="20"/>
          <w:u w:color="B3B3B3"/>
        </w:rPr>
        <w:t xml:space="preserve">Ann </w:t>
      </w:r>
      <w:proofErr w:type="spellStart"/>
      <w:r w:rsidR="001D3BD9">
        <w:rPr>
          <w:rFonts w:eastAsia="ヒラギノ角ゴ Pro W3" w:cs="Segoe UI"/>
          <w:color w:val="000000"/>
          <w:sz w:val="20"/>
          <w:szCs w:val="20"/>
          <w:u w:color="B3B3B3"/>
        </w:rPr>
        <w:t>Hoeft</w:t>
      </w:r>
      <w:proofErr w:type="spellEnd"/>
    </w:p>
    <w:p w14:paraId="0CFD84A5" w14:textId="77777777"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14:paraId="74D67126" w14:textId="3F413662" w:rsidR="00542648" w:rsidRPr="000E2E59" w:rsidRDefault="00542648"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 xml:space="preserve">(8:30) </w:t>
      </w:r>
      <w:r w:rsidR="00CA7319">
        <w:rPr>
          <w:rFonts w:eastAsia="ヒラギノ角ゴ Pro W3" w:cs="Segoe UI"/>
          <w:color w:val="000000"/>
          <w:sz w:val="20"/>
          <w:szCs w:val="20"/>
          <w:u w:color="B3B3B3"/>
        </w:rPr>
        <w:t>Jim Tice</w:t>
      </w:r>
      <w:r>
        <w:rPr>
          <w:rFonts w:eastAsia="ヒラギノ角ゴ Pro W3" w:cs="Segoe UI"/>
          <w:color w:val="000000"/>
          <w:sz w:val="20"/>
          <w:szCs w:val="20"/>
          <w:u w:color="B3B3B3"/>
        </w:rPr>
        <w:t xml:space="preserve"> and Ed Wheeler</w:t>
      </w:r>
    </w:p>
    <w:p w14:paraId="61BFBC62" w14:textId="6F63A90C" w:rsidR="00542648" w:rsidRPr="000E2E59" w:rsidRDefault="00542648" w:rsidP="00542648">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Robert Niethammer</w:t>
      </w:r>
      <w:r w:rsidRPr="000E2E59">
        <w:rPr>
          <w:rFonts w:eastAsia="ヒラギノ角ゴ Pro W3" w:cs="Segoe UI"/>
          <w:color w:val="000000"/>
          <w:sz w:val="20"/>
          <w:szCs w:val="20"/>
          <w:u w:color="B3B3B3"/>
        </w:rPr>
        <w:t xml:space="preserve"> and </w:t>
      </w:r>
      <w:r w:rsidR="00CA7319">
        <w:rPr>
          <w:rFonts w:eastAsia="ヒラギノ角ゴ Pro W3" w:cs="Segoe UI"/>
          <w:color w:val="000000"/>
          <w:sz w:val="20"/>
          <w:szCs w:val="20"/>
          <w:u w:color="B3B3B3"/>
        </w:rPr>
        <w:t>Jeff Neuburger</w:t>
      </w:r>
    </w:p>
    <w:p w14:paraId="13AAE5EE" w14:textId="0111BA59"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1D3BD9">
        <w:rPr>
          <w:rFonts w:eastAsia="ヒラギノ角ゴ Pro W3" w:cs="Segoe UI"/>
          <w:color w:val="000000"/>
          <w:sz w:val="20"/>
          <w:szCs w:val="20"/>
        </w:rPr>
        <w:t xml:space="preserve">Shirley </w:t>
      </w:r>
      <w:proofErr w:type="spellStart"/>
      <w:r w:rsidR="001D3BD9">
        <w:rPr>
          <w:rFonts w:eastAsia="ヒラギノ角ゴ Pro W3" w:cs="Segoe UI"/>
          <w:color w:val="000000"/>
          <w:sz w:val="20"/>
          <w:szCs w:val="20"/>
        </w:rPr>
        <w:t>Klumpp</w:t>
      </w:r>
      <w:proofErr w:type="spellEnd"/>
      <w:r w:rsidR="001D3BD9">
        <w:rPr>
          <w:rFonts w:eastAsia="ヒラギノ角ゴ Pro W3" w:cs="Segoe UI"/>
          <w:color w:val="000000"/>
          <w:sz w:val="20"/>
          <w:szCs w:val="20"/>
        </w:rPr>
        <w:t xml:space="preserve"> and Ann </w:t>
      </w:r>
      <w:proofErr w:type="spellStart"/>
      <w:r w:rsidR="001D3BD9">
        <w:rPr>
          <w:rFonts w:eastAsia="ヒラギノ角ゴ Pro W3" w:cs="Segoe UI"/>
          <w:color w:val="000000"/>
          <w:sz w:val="20"/>
          <w:szCs w:val="20"/>
        </w:rPr>
        <w:t>Latowski</w:t>
      </w:r>
      <w:proofErr w:type="spellEnd"/>
    </w:p>
    <w:p w14:paraId="1E438546" w14:textId="3A8E6F07" w:rsidR="00BD0755" w:rsidRPr="006876BB" w:rsidRDefault="00BD0755" w:rsidP="00BD0755">
      <w:pPr>
        <w:tabs>
          <w:tab w:val="right" w:leader="dot" w:pos="8640"/>
        </w:tabs>
        <w:spacing w:line="280" w:lineRule="atLeast"/>
        <w:rPr>
          <w:rFonts w:eastAsia="ヒラギノ角ゴ Pro W3" w:cs="Segoe UI"/>
          <w:caps/>
          <w:color w:val="000000"/>
          <w:sz w:val="20"/>
          <w:szCs w:val="20"/>
        </w:rPr>
      </w:pPr>
      <w:r w:rsidRPr="002F02AB">
        <w:rPr>
          <w:rFonts w:eastAsia="ヒラギノ角ゴ Pro W3" w:cs="Segoe UI"/>
          <w:b/>
          <w:color w:val="000000"/>
          <w:sz w:val="20"/>
          <w:szCs w:val="20"/>
        </w:rPr>
        <w:t>Videographer</w:t>
      </w:r>
      <w:r w:rsidR="006876BB">
        <w:rPr>
          <w:rFonts w:eastAsia="ヒラギノ角ゴ Pro W3" w:cs="Segoe UI"/>
          <w:color w:val="000000"/>
          <w:sz w:val="20"/>
          <w:szCs w:val="20"/>
        </w:rPr>
        <w:tab/>
      </w:r>
      <w:r w:rsidR="001D3BD9">
        <w:rPr>
          <w:rFonts w:eastAsia="ヒラギノ角ゴ Pro W3" w:cs="Segoe UI"/>
          <w:color w:val="000000"/>
          <w:sz w:val="20"/>
          <w:szCs w:val="20"/>
        </w:rPr>
        <w:t xml:space="preserve">Cindy </w:t>
      </w:r>
      <w:proofErr w:type="spellStart"/>
      <w:r w:rsidR="001D3BD9">
        <w:rPr>
          <w:rFonts w:eastAsia="ヒラギノ角ゴ Pro W3" w:cs="Segoe UI"/>
          <w:color w:val="000000"/>
          <w:sz w:val="20"/>
          <w:szCs w:val="20"/>
        </w:rPr>
        <w:t>Dresch</w:t>
      </w:r>
      <w:proofErr w:type="spellEnd"/>
    </w:p>
    <w:p w14:paraId="1F5C8F8B" w14:textId="77777777" w:rsidR="005355F9" w:rsidRDefault="005355F9" w:rsidP="005355F9">
      <w:pPr>
        <w:tabs>
          <w:tab w:val="right" w:leader="dot" w:pos="8640"/>
        </w:tabs>
        <w:spacing w:line="280" w:lineRule="atLeast"/>
        <w:rPr>
          <w:rFonts w:eastAsia="ヒラギノ角ゴ Pro W3" w:cs="Segoe UI"/>
          <w:color w:val="000000"/>
          <w:sz w:val="20"/>
          <w:szCs w:val="20"/>
        </w:rPr>
      </w:pPr>
    </w:p>
    <w:p w14:paraId="3CFB9B6B" w14:textId="77777777" w:rsidR="00EF0B09" w:rsidRDefault="00EF0B09" w:rsidP="005355F9">
      <w:pPr>
        <w:tabs>
          <w:tab w:val="right" w:leader="dot" w:pos="8640"/>
        </w:tabs>
        <w:spacing w:line="280" w:lineRule="atLeast"/>
        <w:rPr>
          <w:rFonts w:eastAsia="ヒラギノ角ゴ Pro W3" w:cs="Segoe UI"/>
          <w:color w:val="000000"/>
          <w:sz w:val="20"/>
          <w:szCs w:val="20"/>
        </w:rPr>
      </w:pPr>
    </w:p>
    <w:p w14:paraId="1B861C22" w14:textId="77777777" w:rsidR="00EF0B09" w:rsidRDefault="00EF0B09" w:rsidP="005355F9">
      <w:pPr>
        <w:tabs>
          <w:tab w:val="right" w:leader="dot" w:pos="8640"/>
        </w:tabs>
        <w:spacing w:line="280" w:lineRule="atLeast"/>
        <w:rPr>
          <w:rFonts w:eastAsia="ヒラギノ角ゴ Pro W3" w:cs="Segoe UI"/>
          <w:color w:val="000000"/>
          <w:sz w:val="20"/>
          <w:szCs w:val="20"/>
        </w:rPr>
      </w:pPr>
    </w:p>
    <w:p w14:paraId="02F20A0A" w14:textId="77777777" w:rsidR="005355F9" w:rsidRDefault="005355F9" w:rsidP="005355F9">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1A77D244" w14:textId="77777777" w:rsidR="005355F9" w:rsidRDefault="005355F9" w:rsidP="005355F9">
      <w:pPr>
        <w:spacing w:line="259" w:lineRule="auto"/>
        <w:rPr>
          <w:sz w:val="18"/>
          <w:szCs w:val="18"/>
        </w:rPr>
      </w:pPr>
      <w:r>
        <w:rPr>
          <w:sz w:val="18"/>
          <w:szCs w:val="18"/>
        </w:rPr>
        <w:tab/>
      </w:r>
      <w:r w:rsidRPr="00CC71ED">
        <w:rPr>
          <w:sz w:val="18"/>
          <w:szCs w:val="18"/>
        </w:rPr>
        <w:t>CCLI #1151741/CSPL126093</w:t>
      </w:r>
    </w:p>
    <w:p w14:paraId="01CA29C4" w14:textId="77777777" w:rsidR="004C7AF0" w:rsidRDefault="005355F9" w:rsidP="00EB6B32">
      <w:pPr>
        <w:spacing w:line="259" w:lineRule="auto"/>
        <w:ind w:left="720" w:hanging="720"/>
        <w:rPr>
          <w:sz w:val="18"/>
          <w:szCs w:val="18"/>
        </w:rPr>
      </w:pPr>
      <w:r>
        <w:rPr>
          <w:sz w:val="18"/>
          <w:szCs w:val="18"/>
        </w:rPr>
        <w:t xml:space="preserve"> </w:t>
      </w:r>
    </w:p>
    <w:p w14:paraId="43B0EB04" w14:textId="77777777" w:rsidR="00EF0B09" w:rsidRDefault="00EF0B09" w:rsidP="00EB6B32">
      <w:pPr>
        <w:spacing w:line="259" w:lineRule="auto"/>
        <w:ind w:left="720" w:hanging="720"/>
        <w:rPr>
          <w:sz w:val="18"/>
          <w:szCs w:val="18"/>
        </w:rPr>
      </w:pPr>
    </w:p>
    <w:p w14:paraId="7534D5BD" w14:textId="77777777" w:rsidR="00CD5521" w:rsidRDefault="00372743" w:rsidP="00CD5521">
      <w:pPr>
        <w:spacing w:line="259" w:lineRule="auto"/>
        <w:jc w:val="center"/>
        <w:rPr>
          <w:rStyle w:val="Hyperlink"/>
          <w:color w:val="auto"/>
          <w:sz w:val="20"/>
          <w:szCs w:val="20"/>
        </w:rPr>
      </w:pPr>
      <w:hyperlink r:id="rId27" w:history="1">
        <w:r w:rsidR="00CD5521" w:rsidRPr="00CD5521">
          <w:rPr>
            <w:rStyle w:val="Hyperlink"/>
            <w:color w:val="auto"/>
            <w:sz w:val="20"/>
            <w:szCs w:val="20"/>
          </w:rPr>
          <w:t>trinitylutheran-saline.org</w:t>
        </w:r>
      </w:hyperlink>
    </w:p>
    <w:p w14:paraId="06F8A9FA" w14:textId="77777777" w:rsidR="00EF0B09" w:rsidRDefault="00EF0B09" w:rsidP="00CD5521">
      <w:pPr>
        <w:spacing w:line="259" w:lineRule="auto"/>
        <w:jc w:val="center"/>
        <w:rPr>
          <w:rStyle w:val="Hyperlink"/>
          <w:color w:val="auto"/>
          <w:sz w:val="20"/>
          <w:szCs w:val="20"/>
        </w:rPr>
      </w:pPr>
    </w:p>
    <w:p w14:paraId="0C9D881B" w14:textId="77777777" w:rsidR="00EF0B09" w:rsidRDefault="00EF0B09" w:rsidP="00CD5521">
      <w:pPr>
        <w:spacing w:line="259" w:lineRule="auto"/>
        <w:jc w:val="center"/>
        <w:rPr>
          <w:rStyle w:val="Hyperlink"/>
          <w:color w:val="auto"/>
          <w:sz w:val="20"/>
          <w:szCs w:val="20"/>
        </w:rPr>
      </w:pPr>
    </w:p>
    <w:p w14:paraId="127B34B3" w14:textId="77777777" w:rsidR="00EF0B09" w:rsidRDefault="00EF0B09" w:rsidP="00CD5521">
      <w:pPr>
        <w:spacing w:line="259" w:lineRule="auto"/>
        <w:jc w:val="center"/>
        <w:rPr>
          <w:rStyle w:val="Hyperlink"/>
          <w:color w:val="auto"/>
          <w:sz w:val="20"/>
          <w:szCs w:val="20"/>
        </w:rPr>
      </w:pPr>
    </w:p>
    <w:p w14:paraId="1BA1760B" w14:textId="77777777" w:rsidR="00B05554" w:rsidRDefault="006C7797" w:rsidP="00EE6863">
      <w:pPr>
        <w:spacing w:line="259" w:lineRule="auto"/>
        <w:rPr>
          <w:rStyle w:val="Hyperlink"/>
          <w:color w:val="auto"/>
          <w:sz w:val="20"/>
          <w:szCs w:val="20"/>
        </w:rPr>
      </w:pPr>
      <w:r w:rsidRPr="004C7AF0">
        <w:rPr>
          <w:rFonts w:ascii="Calibri" w:hAnsi="Calibri"/>
          <w:noProof/>
          <w:sz w:val="22"/>
          <w:szCs w:val="22"/>
        </w:rPr>
        <w:drawing>
          <wp:anchor distT="0" distB="0" distL="114300" distR="114300" simplePos="0" relativeHeight="251661312" behindDoc="0" locked="0" layoutInCell="1" allowOverlap="1" wp14:anchorId="20D1310F" wp14:editId="71A82C31">
            <wp:simplePos x="0" y="0"/>
            <wp:positionH relativeFrom="column">
              <wp:posOffset>1821180</wp:posOffset>
            </wp:positionH>
            <wp:positionV relativeFrom="paragraph">
              <wp:posOffset>113030</wp:posOffset>
            </wp:positionV>
            <wp:extent cx="1973580" cy="2038985"/>
            <wp:effectExtent l="0" t="0" r="0" b="0"/>
            <wp:wrapSquare wrapText="bothSides"/>
            <wp:docPr id="18" name="Picture 18"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358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549F" w14:textId="77777777" w:rsidR="00B05554" w:rsidRDefault="00B05554" w:rsidP="00CD5521">
      <w:pPr>
        <w:spacing w:line="259" w:lineRule="auto"/>
        <w:jc w:val="center"/>
        <w:rPr>
          <w:rStyle w:val="Hyperlink"/>
          <w:color w:val="auto"/>
          <w:sz w:val="20"/>
          <w:szCs w:val="20"/>
        </w:rPr>
      </w:pPr>
    </w:p>
    <w:p w14:paraId="04CD1C53" w14:textId="77777777" w:rsidR="00B05554" w:rsidRDefault="00B05554" w:rsidP="00CD5521">
      <w:pPr>
        <w:spacing w:line="259" w:lineRule="auto"/>
        <w:jc w:val="center"/>
        <w:rPr>
          <w:rStyle w:val="Hyperlink"/>
          <w:color w:val="auto"/>
          <w:sz w:val="20"/>
          <w:szCs w:val="20"/>
        </w:rPr>
      </w:pPr>
    </w:p>
    <w:p w14:paraId="4BC45758" w14:textId="77777777" w:rsidR="00210C60" w:rsidRDefault="00210C60" w:rsidP="00CD5521">
      <w:pPr>
        <w:spacing w:line="259" w:lineRule="auto"/>
        <w:jc w:val="center"/>
        <w:rPr>
          <w:rStyle w:val="Hyperlink"/>
          <w:color w:val="auto"/>
          <w:sz w:val="20"/>
          <w:szCs w:val="20"/>
        </w:rPr>
      </w:pPr>
    </w:p>
    <w:p w14:paraId="4657B7D7" w14:textId="77777777" w:rsidR="00822702" w:rsidRDefault="00822702" w:rsidP="00CD5521">
      <w:pPr>
        <w:spacing w:line="259" w:lineRule="auto"/>
        <w:jc w:val="center"/>
        <w:rPr>
          <w:rStyle w:val="Hyperlink"/>
          <w:color w:val="auto"/>
          <w:sz w:val="20"/>
          <w:szCs w:val="20"/>
        </w:rPr>
      </w:pPr>
    </w:p>
    <w:p w14:paraId="2E348A06" w14:textId="77777777" w:rsidR="00822702" w:rsidRDefault="00822702" w:rsidP="00CD5521">
      <w:pPr>
        <w:spacing w:line="259" w:lineRule="auto"/>
        <w:jc w:val="center"/>
        <w:rPr>
          <w:rStyle w:val="Hyperlink"/>
          <w:color w:val="auto"/>
          <w:sz w:val="20"/>
          <w:szCs w:val="20"/>
        </w:rPr>
      </w:pPr>
    </w:p>
    <w:p w14:paraId="309FD6A2" w14:textId="77777777" w:rsidR="00822702" w:rsidRDefault="00822702" w:rsidP="00CD5521">
      <w:pPr>
        <w:spacing w:line="259" w:lineRule="auto"/>
        <w:jc w:val="center"/>
        <w:rPr>
          <w:rStyle w:val="Hyperlink"/>
          <w:color w:val="auto"/>
          <w:sz w:val="20"/>
          <w:szCs w:val="20"/>
        </w:rPr>
      </w:pPr>
    </w:p>
    <w:p w14:paraId="7EF9BF24" w14:textId="77777777" w:rsidR="00822702" w:rsidRDefault="00822702" w:rsidP="00CD5521">
      <w:pPr>
        <w:spacing w:line="259" w:lineRule="auto"/>
        <w:jc w:val="center"/>
        <w:rPr>
          <w:rStyle w:val="Hyperlink"/>
          <w:color w:val="auto"/>
          <w:sz w:val="20"/>
          <w:szCs w:val="20"/>
        </w:rPr>
      </w:pPr>
    </w:p>
    <w:p w14:paraId="4E26D46B" w14:textId="77777777" w:rsidR="00822702" w:rsidRDefault="00822702" w:rsidP="00CD5521">
      <w:pPr>
        <w:spacing w:line="259" w:lineRule="auto"/>
        <w:jc w:val="center"/>
        <w:rPr>
          <w:rStyle w:val="Hyperlink"/>
          <w:color w:val="auto"/>
          <w:sz w:val="20"/>
          <w:szCs w:val="20"/>
        </w:rPr>
      </w:pPr>
    </w:p>
    <w:p w14:paraId="42AFEEF4" w14:textId="77777777" w:rsidR="00822702" w:rsidRDefault="00822702" w:rsidP="00CD5521">
      <w:pPr>
        <w:spacing w:line="259" w:lineRule="auto"/>
        <w:jc w:val="center"/>
        <w:rPr>
          <w:rStyle w:val="Hyperlink"/>
          <w:color w:val="auto"/>
          <w:sz w:val="20"/>
          <w:szCs w:val="20"/>
        </w:rPr>
      </w:pPr>
    </w:p>
    <w:p w14:paraId="726ED78F" w14:textId="77777777" w:rsidR="00822702" w:rsidRDefault="00822702" w:rsidP="00CD5521">
      <w:pPr>
        <w:spacing w:line="259" w:lineRule="auto"/>
        <w:jc w:val="center"/>
        <w:rPr>
          <w:rStyle w:val="Hyperlink"/>
          <w:color w:val="auto"/>
          <w:sz w:val="20"/>
          <w:szCs w:val="20"/>
        </w:rPr>
      </w:pPr>
    </w:p>
    <w:p w14:paraId="21508FBF" w14:textId="77777777" w:rsidR="00822702" w:rsidRDefault="00822702" w:rsidP="00CD5521">
      <w:pPr>
        <w:spacing w:line="259" w:lineRule="auto"/>
        <w:jc w:val="center"/>
        <w:rPr>
          <w:rStyle w:val="Hyperlink"/>
          <w:color w:val="auto"/>
          <w:sz w:val="20"/>
          <w:szCs w:val="20"/>
        </w:rPr>
      </w:pPr>
    </w:p>
    <w:p w14:paraId="2AA76389" w14:textId="77777777" w:rsidR="00822702" w:rsidRDefault="00822702" w:rsidP="00CD5521">
      <w:pPr>
        <w:spacing w:line="259" w:lineRule="auto"/>
        <w:jc w:val="center"/>
        <w:rPr>
          <w:rStyle w:val="Hyperlink"/>
          <w:color w:val="auto"/>
          <w:sz w:val="20"/>
          <w:szCs w:val="20"/>
        </w:rPr>
      </w:pPr>
    </w:p>
    <w:p w14:paraId="578D5D18" w14:textId="77777777" w:rsidR="00822702" w:rsidRDefault="00822702" w:rsidP="00CD5521">
      <w:pPr>
        <w:spacing w:line="259" w:lineRule="auto"/>
        <w:jc w:val="center"/>
        <w:rPr>
          <w:rStyle w:val="Hyperlink"/>
          <w:color w:val="auto"/>
          <w:sz w:val="20"/>
          <w:szCs w:val="20"/>
        </w:rPr>
      </w:pPr>
    </w:p>
    <w:p w14:paraId="62F0491D" w14:textId="77777777" w:rsidR="00822702" w:rsidRDefault="00822702" w:rsidP="00CD5521">
      <w:pPr>
        <w:spacing w:line="259" w:lineRule="auto"/>
        <w:jc w:val="center"/>
        <w:rPr>
          <w:rStyle w:val="Hyperlink"/>
          <w:color w:val="auto"/>
          <w:sz w:val="20"/>
          <w:szCs w:val="20"/>
        </w:rPr>
      </w:pPr>
    </w:p>
    <w:sectPr w:rsidR="00822702" w:rsidSect="005003FF">
      <w:footerReference w:type="even" r:id="rId29"/>
      <w:footerReference w:type="default" r:id="rId3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221D2" w14:textId="77777777" w:rsidR="00372743" w:rsidRDefault="00372743">
      <w:r>
        <w:separator/>
      </w:r>
    </w:p>
  </w:endnote>
  <w:endnote w:type="continuationSeparator" w:id="0">
    <w:p w14:paraId="260543CC" w14:textId="77777777" w:rsidR="00372743" w:rsidRDefault="0037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Palatino Italic">
    <w:altName w:val="Palatino Linotyp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9D12"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C79C"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C27ED" w14:textId="77777777" w:rsidR="00372743" w:rsidRDefault="00372743">
      <w:r>
        <w:separator/>
      </w:r>
    </w:p>
  </w:footnote>
  <w:footnote w:type="continuationSeparator" w:id="0">
    <w:p w14:paraId="4B8D4AC8" w14:textId="77777777" w:rsidR="00372743" w:rsidRDefault="003727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0001A"/>
    <w:rsid w:val="000021D5"/>
    <w:rsid w:val="00002417"/>
    <w:rsid w:val="000052C9"/>
    <w:rsid w:val="000058FA"/>
    <w:rsid w:val="00007E68"/>
    <w:rsid w:val="0001279F"/>
    <w:rsid w:val="00014499"/>
    <w:rsid w:val="00014513"/>
    <w:rsid w:val="00016F84"/>
    <w:rsid w:val="00017124"/>
    <w:rsid w:val="00017DA2"/>
    <w:rsid w:val="00020E56"/>
    <w:rsid w:val="000228F2"/>
    <w:rsid w:val="00026441"/>
    <w:rsid w:val="0002762F"/>
    <w:rsid w:val="0003146D"/>
    <w:rsid w:val="00031894"/>
    <w:rsid w:val="00035B64"/>
    <w:rsid w:val="000360F1"/>
    <w:rsid w:val="00036C8D"/>
    <w:rsid w:val="000404DE"/>
    <w:rsid w:val="0004185B"/>
    <w:rsid w:val="00042240"/>
    <w:rsid w:val="00042970"/>
    <w:rsid w:val="00045687"/>
    <w:rsid w:val="0004657D"/>
    <w:rsid w:val="0006023C"/>
    <w:rsid w:val="0006130B"/>
    <w:rsid w:val="00065501"/>
    <w:rsid w:val="00067C0E"/>
    <w:rsid w:val="00070073"/>
    <w:rsid w:val="000710FC"/>
    <w:rsid w:val="00071899"/>
    <w:rsid w:val="00071DE2"/>
    <w:rsid w:val="00072194"/>
    <w:rsid w:val="000734DE"/>
    <w:rsid w:val="00073C37"/>
    <w:rsid w:val="0007455C"/>
    <w:rsid w:val="00076357"/>
    <w:rsid w:val="0007699C"/>
    <w:rsid w:val="00083D96"/>
    <w:rsid w:val="00085107"/>
    <w:rsid w:val="00085D9B"/>
    <w:rsid w:val="00086B3B"/>
    <w:rsid w:val="0008780D"/>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4D81"/>
    <w:rsid w:val="000E5201"/>
    <w:rsid w:val="000E561E"/>
    <w:rsid w:val="000E5F15"/>
    <w:rsid w:val="000E6F99"/>
    <w:rsid w:val="000F2109"/>
    <w:rsid w:val="000F34F4"/>
    <w:rsid w:val="000F3C7C"/>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28F9"/>
    <w:rsid w:val="00125940"/>
    <w:rsid w:val="00125E6B"/>
    <w:rsid w:val="00130A79"/>
    <w:rsid w:val="00132E51"/>
    <w:rsid w:val="00134583"/>
    <w:rsid w:val="0013641A"/>
    <w:rsid w:val="00141506"/>
    <w:rsid w:val="0014493F"/>
    <w:rsid w:val="00145583"/>
    <w:rsid w:val="0014706A"/>
    <w:rsid w:val="00153F0C"/>
    <w:rsid w:val="001545A4"/>
    <w:rsid w:val="00155B37"/>
    <w:rsid w:val="00157E2E"/>
    <w:rsid w:val="00160A89"/>
    <w:rsid w:val="00162B5D"/>
    <w:rsid w:val="001631A8"/>
    <w:rsid w:val="00163453"/>
    <w:rsid w:val="00165031"/>
    <w:rsid w:val="001703ED"/>
    <w:rsid w:val="001718C2"/>
    <w:rsid w:val="0018393B"/>
    <w:rsid w:val="00185336"/>
    <w:rsid w:val="001860B7"/>
    <w:rsid w:val="001868A0"/>
    <w:rsid w:val="00187C97"/>
    <w:rsid w:val="00190B58"/>
    <w:rsid w:val="00191260"/>
    <w:rsid w:val="00191344"/>
    <w:rsid w:val="00193B64"/>
    <w:rsid w:val="00194328"/>
    <w:rsid w:val="001963AE"/>
    <w:rsid w:val="001A24BD"/>
    <w:rsid w:val="001A26B4"/>
    <w:rsid w:val="001A2E23"/>
    <w:rsid w:val="001A60F5"/>
    <w:rsid w:val="001B539D"/>
    <w:rsid w:val="001B56B8"/>
    <w:rsid w:val="001B5B0E"/>
    <w:rsid w:val="001B6ECC"/>
    <w:rsid w:val="001B6F9F"/>
    <w:rsid w:val="001C10FA"/>
    <w:rsid w:val="001C1966"/>
    <w:rsid w:val="001C399A"/>
    <w:rsid w:val="001C5598"/>
    <w:rsid w:val="001C68D9"/>
    <w:rsid w:val="001C6EA5"/>
    <w:rsid w:val="001D2604"/>
    <w:rsid w:val="001D2E55"/>
    <w:rsid w:val="001D3BD9"/>
    <w:rsid w:val="001D653E"/>
    <w:rsid w:val="001E0911"/>
    <w:rsid w:val="001E1089"/>
    <w:rsid w:val="001E19A0"/>
    <w:rsid w:val="001F11E7"/>
    <w:rsid w:val="001F27B6"/>
    <w:rsid w:val="001F292C"/>
    <w:rsid w:val="001F334F"/>
    <w:rsid w:val="001F40B0"/>
    <w:rsid w:val="001F6032"/>
    <w:rsid w:val="001F727F"/>
    <w:rsid w:val="00202C6C"/>
    <w:rsid w:val="00203F44"/>
    <w:rsid w:val="002043A5"/>
    <w:rsid w:val="00210C60"/>
    <w:rsid w:val="00213445"/>
    <w:rsid w:val="002143F0"/>
    <w:rsid w:val="0021768D"/>
    <w:rsid w:val="00221376"/>
    <w:rsid w:val="00226213"/>
    <w:rsid w:val="0022647B"/>
    <w:rsid w:val="00227290"/>
    <w:rsid w:val="0022775B"/>
    <w:rsid w:val="00230BC1"/>
    <w:rsid w:val="002310B5"/>
    <w:rsid w:val="002419FB"/>
    <w:rsid w:val="00241EDB"/>
    <w:rsid w:val="002426BD"/>
    <w:rsid w:val="00247F7F"/>
    <w:rsid w:val="00250FFD"/>
    <w:rsid w:val="00252313"/>
    <w:rsid w:val="00253BF3"/>
    <w:rsid w:val="0025672B"/>
    <w:rsid w:val="00256FC5"/>
    <w:rsid w:val="00257E9B"/>
    <w:rsid w:val="002602B3"/>
    <w:rsid w:val="00260D5F"/>
    <w:rsid w:val="002616F2"/>
    <w:rsid w:val="00266A09"/>
    <w:rsid w:val="00266D46"/>
    <w:rsid w:val="002716F6"/>
    <w:rsid w:val="0027470E"/>
    <w:rsid w:val="00277C30"/>
    <w:rsid w:val="002805F1"/>
    <w:rsid w:val="002826D8"/>
    <w:rsid w:val="00282C73"/>
    <w:rsid w:val="00282F0B"/>
    <w:rsid w:val="00284CAD"/>
    <w:rsid w:val="00297A31"/>
    <w:rsid w:val="002A0132"/>
    <w:rsid w:val="002A36F5"/>
    <w:rsid w:val="002A5433"/>
    <w:rsid w:val="002A761F"/>
    <w:rsid w:val="002B19C4"/>
    <w:rsid w:val="002B1B62"/>
    <w:rsid w:val="002B2F15"/>
    <w:rsid w:val="002B3C3D"/>
    <w:rsid w:val="002B6E94"/>
    <w:rsid w:val="002B7B99"/>
    <w:rsid w:val="002C01C7"/>
    <w:rsid w:val="002C4193"/>
    <w:rsid w:val="002C6DBE"/>
    <w:rsid w:val="002C72CE"/>
    <w:rsid w:val="002D0755"/>
    <w:rsid w:val="002D0F1A"/>
    <w:rsid w:val="002D5934"/>
    <w:rsid w:val="002E1230"/>
    <w:rsid w:val="002E12AF"/>
    <w:rsid w:val="002E177B"/>
    <w:rsid w:val="002E3862"/>
    <w:rsid w:val="002E4A80"/>
    <w:rsid w:val="002E4CB7"/>
    <w:rsid w:val="002E6C2D"/>
    <w:rsid w:val="002F12FD"/>
    <w:rsid w:val="002F1C1C"/>
    <w:rsid w:val="002F2AA5"/>
    <w:rsid w:val="002F3A0C"/>
    <w:rsid w:val="002F4707"/>
    <w:rsid w:val="002F5CDC"/>
    <w:rsid w:val="002F6125"/>
    <w:rsid w:val="003014AA"/>
    <w:rsid w:val="00304B06"/>
    <w:rsid w:val="00306288"/>
    <w:rsid w:val="003104DF"/>
    <w:rsid w:val="00310969"/>
    <w:rsid w:val="003201CC"/>
    <w:rsid w:val="00321CD5"/>
    <w:rsid w:val="003246DC"/>
    <w:rsid w:val="00325C8E"/>
    <w:rsid w:val="00330853"/>
    <w:rsid w:val="00332827"/>
    <w:rsid w:val="00333DF6"/>
    <w:rsid w:val="00335992"/>
    <w:rsid w:val="003403DC"/>
    <w:rsid w:val="003431F6"/>
    <w:rsid w:val="00346989"/>
    <w:rsid w:val="0034783B"/>
    <w:rsid w:val="00353124"/>
    <w:rsid w:val="0035767C"/>
    <w:rsid w:val="00361BFE"/>
    <w:rsid w:val="0036247A"/>
    <w:rsid w:val="00365085"/>
    <w:rsid w:val="00366183"/>
    <w:rsid w:val="003664C0"/>
    <w:rsid w:val="00370A6A"/>
    <w:rsid w:val="00372743"/>
    <w:rsid w:val="00372E34"/>
    <w:rsid w:val="00374A33"/>
    <w:rsid w:val="00374EFE"/>
    <w:rsid w:val="00384D1B"/>
    <w:rsid w:val="00385BB5"/>
    <w:rsid w:val="0038753E"/>
    <w:rsid w:val="00387BAD"/>
    <w:rsid w:val="003941FA"/>
    <w:rsid w:val="00396C75"/>
    <w:rsid w:val="003A0789"/>
    <w:rsid w:val="003A1585"/>
    <w:rsid w:val="003A43D2"/>
    <w:rsid w:val="003A537D"/>
    <w:rsid w:val="003B12D9"/>
    <w:rsid w:val="003B70B2"/>
    <w:rsid w:val="003B7AB0"/>
    <w:rsid w:val="003C01EB"/>
    <w:rsid w:val="003C112D"/>
    <w:rsid w:val="003C5417"/>
    <w:rsid w:val="003C5BF1"/>
    <w:rsid w:val="003C5C27"/>
    <w:rsid w:val="003D2E13"/>
    <w:rsid w:val="003D351B"/>
    <w:rsid w:val="003D4A6D"/>
    <w:rsid w:val="003E4D91"/>
    <w:rsid w:val="003E6870"/>
    <w:rsid w:val="003E78C3"/>
    <w:rsid w:val="003E7F74"/>
    <w:rsid w:val="003F0C32"/>
    <w:rsid w:val="003F2A81"/>
    <w:rsid w:val="003F3D73"/>
    <w:rsid w:val="00400F57"/>
    <w:rsid w:val="0040168C"/>
    <w:rsid w:val="0040221A"/>
    <w:rsid w:val="00406C9B"/>
    <w:rsid w:val="0041188D"/>
    <w:rsid w:val="00412ABE"/>
    <w:rsid w:val="00416CD8"/>
    <w:rsid w:val="00424DAF"/>
    <w:rsid w:val="004269B6"/>
    <w:rsid w:val="00427D1F"/>
    <w:rsid w:val="004302B2"/>
    <w:rsid w:val="0043171B"/>
    <w:rsid w:val="00434D86"/>
    <w:rsid w:val="00437B5F"/>
    <w:rsid w:val="00440BED"/>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865B4"/>
    <w:rsid w:val="00497752"/>
    <w:rsid w:val="004A0C50"/>
    <w:rsid w:val="004A0DA4"/>
    <w:rsid w:val="004A7678"/>
    <w:rsid w:val="004B22CD"/>
    <w:rsid w:val="004B2D8D"/>
    <w:rsid w:val="004B3559"/>
    <w:rsid w:val="004C2888"/>
    <w:rsid w:val="004C42E0"/>
    <w:rsid w:val="004C6249"/>
    <w:rsid w:val="004C702C"/>
    <w:rsid w:val="004C7AF0"/>
    <w:rsid w:val="004D17D3"/>
    <w:rsid w:val="004D29BA"/>
    <w:rsid w:val="004D3648"/>
    <w:rsid w:val="004D42BA"/>
    <w:rsid w:val="004D57A0"/>
    <w:rsid w:val="004D6138"/>
    <w:rsid w:val="004E1C68"/>
    <w:rsid w:val="004E4138"/>
    <w:rsid w:val="004F0473"/>
    <w:rsid w:val="004F1C76"/>
    <w:rsid w:val="004F23AD"/>
    <w:rsid w:val="004F3C20"/>
    <w:rsid w:val="004F3CD3"/>
    <w:rsid w:val="004F4029"/>
    <w:rsid w:val="004F7B94"/>
    <w:rsid w:val="005003FF"/>
    <w:rsid w:val="00501745"/>
    <w:rsid w:val="005019E1"/>
    <w:rsid w:val="00502C91"/>
    <w:rsid w:val="00504A12"/>
    <w:rsid w:val="00505D42"/>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3C97"/>
    <w:rsid w:val="00555035"/>
    <w:rsid w:val="00557F24"/>
    <w:rsid w:val="005663A0"/>
    <w:rsid w:val="00566E11"/>
    <w:rsid w:val="005673CD"/>
    <w:rsid w:val="005708AF"/>
    <w:rsid w:val="00570D07"/>
    <w:rsid w:val="005749FB"/>
    <w:rsid w:val="00576779"/>
    <w:rsid w:val="005772A5"/>
    <w:rsid w:val="00580B8F"/>
    <w:rsid w:val="00583EE6"/>
    <w:rsid w:val="005847A9"/>
    <w:rsid w:val="005857E0"/>
    <w:rsid w:val="0059125A"/>
    <w:rsid w:val="005917F1"/>
    <w:rsid w:val="00591CBD"/>
    <w:rsid w:val="00594059"/>
    <w:rsid w:val="00594545"/>
    <w:rsid w:val="005A2AF4"/>
    <w:rsid w:val="005A4486"/>
    <w:rsid w:val="005A4678"/>
    <w:rsid w:val="005A48CD"/>
    <w:rsid w:val="005A62A7"/>
    <w:rsid w:val="005A6ECD"/>
    <w:rsid w:val="005B030B"/>
    <w:rsid w:val="005B05E5"/>
    <w:rsid w:val="005B1D28"/>
    <w:rsid w:val="005B2077"/>
    <w:rsid w:val="005C22C9"/>
    <w:rsid w:val="005C27D7"/>
    <w:rsid w:val="005C56E8"/>
    <w:rsid w:val="005C5821"/>
    <w:rsid w:val="005C5A9E"/>
    <w:rsid w:val="005D124D"/>
    <w:rsid w:val="005D278E"/>
    <w:rsid w:val="005D4339"/>
    <w:rsid w:val="005D6B6F"/>
    <w:rsid w:val="005E39D2"/>
    <w:rsid w:val="005F09F5"/>
    <w:rsid w:val="005F7139"/>
    <w:rsid w:val="005F769C"/>
    <w:rsid w:val="005F7E17"/>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409E"/>
    <w:rsid w:val="0064413D"/>
    <w:rsid w:val="0065028F"/>
    <w:rsid w:val="00650975"/>
    <w:rsid w:val="006551B2"/>
    <w:rsid w:val="00655602"/>
    <w:rsid w:val="00656EDA"/>
    <w:rsid w:val="00660167"/>
    <w:rsid w:val="00662330"/>
    <w:rsid w:val="00662471"/>
    <w:rsid w:val="00662F51"/>
    <w:rsid w:val="006644BC"/>
    <w:rsid w:val="006650E4"/>
    <w:rsid w:val="00667AEF"/>
    <w:rsid w:val="0067324C"/>
    <w:rsid w:val="00674376"/>
    <w:rsid w:val="0067667E"/>
    <w:rsid w:val="00682C7F"/>
    <w:rsid w:val="0068477E"/>
    <w:rsid w:val="00684E07"/>
    <w:rsid w:val="006854B6"/>
    <w:rsid w:val="00686ACF"/>
    <w:rsid w:val="006876BB"/>
    <w:rsid w:val="006918CA"/>
    <w:rsid w:val="00693656"/>
    <w:rsid w:val="00694096"/>
    <w:rsid w:val="006959A6"/>
    <w:rsid w:val="0069679C"/>
    <w:rsid w:val="006974FD"/>
    <w:rsid w:val="006A1088"/>
    <w:rsid w:val="006A2371"/>
    <w:rsid w:val="006A304E"/>
    <w:rsid w:val="006A388D"/>
    <w:rsid w:val="006A4EC5"/>
    <w:rsid w:val="006A785B"/>
    <w:rsid w:val="006A7CF6"/>
    <w:rsid w:val="006B0D77"/>
    <w:rsid w:val="006B41D8"/>
    <w:rsid w:val="006B5996"/>
    <w:rsid w:val="006B6B54"/>
    <w:rsid w:val="006B7A2F"/>
    <w:rsid w:val="006C07F2"/>
    <w:rsid w:val="006C0D69"/>
    <w:rsid w:val="006C395E"/>
    <w:rsid w:val="006C53EA"/>
    <w:rsid w:val="006C653E"/>
    <w:rsid w:val="006C69DA"/>
    <w:rsid w:val="006C7797"/>
    <w:rsid w:val="006D3003"/>
    <w:rsid w:val="006D32A0"/>
    <w:rsid w:val="006D4983"/>
    <w:rsid w:val="006D6BFD"/>
    <w:rsid w:val="006E0BC4"/>
    <w:rsid w:val="006E2D2C"/>
    <w:rsid w:val="006E66B6"/>
    <w:rsid w:val="006F15CE"/>
    <w:rsid w:val="006F27E0"/>
    <w:rsid w:val="006F396D"/>
    <w:rsid w:val="006F5B51"/>
    <w:rsid w:val="006F6449"/>
    <w:rsid w:val="006F6698"/>
    <w:rsid w:val="006F735E"/>
    <w:rsid w:val="00702464"/>
    <w:rsid w:val="00702B35"/>
    <w:rsid w:val="007032E3"/>
    <w:rsid w:val="00705CF1"/>
    <w:rsid w:val="00710407"/>
    <w:rsid w:val="00710A2B"/>
    <w:rsid w:val="007149CB"/>
    <w:rsid w:val="007200CD"/>
    <w:rsid w:val="00723503"/>
    <w:rsid w:val="00725028"/>
    <w:rsid w:val="00725193"/>
    <w:rsid w:val="00725B71"/>
    <w:rsid w:val="00726569"/>
    <w:rsid w:val="00727496"/>
    <w:rsid w:val="00730326"/>
    <w:rsid w:val="007307AA"/>
    <w:rsid w:val="007321F4"/>
    <w:rsid w:val="007328C9"/>
    <w:rsid w:val="00734BC3"/>
    <w:rsid w:val="0073523C"/>
    <w:rsid w:val="007360C9"/>
    <w:rsid w:val="00736AAF"/>
    <w:rsid w:val="00745EE5"/>
    <w:rsid w:val="007469DE"/>
    <w:rsid w:val="007474CD"/>
    <w:rsid w:val="00747920"/>
    <w:rsid w:val="00750685"/>
    <w:rsid w:val="00752DF4"/>
    <w:rsid w:val="0075497F"/>
    <w:rsid w:val="00756EF3"/>
    <w:rsid w:val="007570B1"/>
    <w:rsid w:val="00757E6C"/>
    <w:rsid w:val="00760FB7"/>
    <w:rsid w:val="00762C5C"/>
    <w:rsid w:val="00763CC4"/>
    <w:rsid w:val="00765317"/>
    <w:rsid w:val="007655EC"/>
    <w:rsid w:val="00770A5B"/>
    <w:rsid w:val="0077251F"/>
    <w:rsid w:val="00772A82"/>
    <w:rsid w:val="00772AE9"/>
    <w:rsid w:val="00774A28"/>
    <w:rsid w:val="0078081A"/>
    <w:rsid w:val="00784CE2"/>
    <w:rsid w:val="00784DEA"/>
    <w:rsid w:val="00784FF5"/>
    <w:rsid w:val="0078577E"/>
    <w:rsid w:val="00791989"/>
    <w:rsid w:val="00791EC9"/>
    <w:rsid w:val="007956DA"/>
    <w:rsid w:val="007968F9"/>
    <w:rsid w:val="007A1176"/>
    <w:rsid w:val="007A158A"/>
    <w:rsid w:val="007A7945"/>
    <w:rsid w:val="007B15E6"/>
    <w:rsid w:val="007B535E"/>
    <w:rsid w:val="007D0961"/>
    <w:rsid w:val="007D0CC6"/>
    <w:rsid w:val="007D22A4"/>
    <w:rsid w:val="007D60D5"/>
    <w:rsid w:val="007D6D63"/>
    <w:rsid w:val="007D7C7C"/>
    <w:rsid w:val="007E0CD9"/>
    <w:rsid w:val="007E0E54"/>
    <w:rsid w:val="007E1426"/>
    <w:rsid w:val="007E31B3"/>
    <w:rsid w:val="007F190F"/>
    <w:rsid w:val="007F3AD6"/>
    <w:rsid w:val="007F405E"/>
    <w:rsid w:val="007F7C25"/>
    <w:rsid w:val="00800CAA"/>
    <w:rsid w:val="00802B76"/>
    <w:rsid w:val="0080662F"/>
    <w:rsid w:val="00807BB8"/>
    <w:rsid w:val="00810CEE"/>
    <w:rsid w:val="008153BA"/>
    <w:rsid w:val="00822702"/>
    <w:rsid w:val="008253FE"/>
    <w:rsid w:val="00831A2F"/>
    <w:rsid w:val="00835AE6"/>
    <w:rsid w:val="0083636E"/>
    <w:rsid w:val="0084096C"/>
    <w:rsid w:val="00842BDD"/>
    <w:rsid w:val="0084343D"/>
    <w:rsid w:val="00843C1F"/>
    <w:rsid w:val="00845DF2"/>
    <w:rsid w:val="00851CDD"/>
    <w:rsid w:val="00851EAC"/>
    <w:rsid w:val="008568E6"/>
    <w:rsid w:val="00857298"/>
    <w:rsid w:val="00862EBC"/>
    <w:rsid w:val="008637F7"/>
    <w:rsid w:val="00864D93"/>
    <w:rsid w:val="0086567C"/>
    <w:rsid w:val="00867D8D"/>
    <w:rsid w:val="00867F7B"/>
    <w:rsid w:val="00873EB3"/>
    <w:rsid w:val="00873F23"/>
    <w:rsid w:val="00875CC0"/>
    <w:rsid w:val="00877F80"/>
    <w:rsid w:val="0088163D"/>
    <w:rsid w:val="00891E55"/>
    <w:rsid w:val="00892A0C"/>
    <w:rsid w:val="00896B3D"/>
    <w:rsid w:val="008A3318"/>
    <w:rsid w:val="008A3BF0"/>
    <w:rsid w:val="008B012F"/>
    <w:rsid w:val="008B52D4"/>
    <w:rsid w:val="008B562A"/>
    <w:rsid w:val="008B5945"/>
    <w:rsid w:val="008B65F6"/>
    <w:rsid w:val="008C1607"/>
    <w:rsid w:val="008C162A"/>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0711"/>
    <w:rsid w:val="00901954"/>
    <w:rsid w:val="00904483"/>
    <w:rsid w:val="009072A5"/>
    <w:rsid w:val="00921D0D"/>
    <w:rsid w:val="00921D69"/>
    <w:rsid w:val="0092263F"/>
    <w:rsid w:val="00922DAA"/>
    <w:rsid w:val="0093236A"/>
    <w:rsid w:val="00933EDE"/>
    <w:rsid w:val="0094010A"/>
    <w:rsid w:val="00941A5F"/>
    <w:rsid w:val="00944C8F"/>
    <w:rsid w:val="009450A5"/>
    <w:rsid w:val="009452FC"/>
    <w:rsid w:val="00950E47"/>
    <w:rsid w:val="0095334D"/>
    <w:rsid w:val="00953EB8"/>
    <w:rsid w:val="00954244"/>
    <w:rsid w:val="00955D0A"/>
    <w:rsid w:val="009566F5"/>
    <w:rsid w:val="00960147"/>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4E95"/>
    <w:rsid w:val="00996EB6"/>
    <w:rsid w:val="009978B6"/>
    <w:rsid w:val="009A070E"/>
    <w:rsid w:val="009A3702"/>
    <w:rsid w:val="009A3B46"/>
    <w:rsid w:val="009A6BD0"/>
    <w:rsid w:val="009A7115"/>
    <w:rsid w:val="009B097B"/>
    <w:rsid w:val="009B545F"/>
    <w:rsid w:val="009C05DC"/>
    <w:rsid w:val="009C75C4"/>
    <w:rsid w:val="009C7BD9"/>
    <w:rsid w:val="009E0441"/>
    <w:rsid w:val="009E0875"/>
    <w:rsid w:val="009E3E78"/>
    <w:rsid w:val="009E55DA"/>
    <w:rsid w:val="009F6F27"/>
    <w:rsid w:val="00A00A1D"/>
    <w:rsid w:val="00A03220"/>
    <w:rsid w:val="00A04815"/>
    <w:rsid w:val="00A15032"/>
    <w:rsid w:val="00A15757"/>
    <w:rsid w:val="00A15F9E"/>
    <w:rsid w:val="00A23D23"/>
    <w:rsid w:val="00A24382"/>
    <w:rsid w:val="00A25A1D"/>
    <w:rsid w:val="00A276F8"/>
    <w:rsid w:val="00A317FC"/>
    <w:rsid w:val="00A353D0"/>
    <w:rsid w:val="00A4080C"/>
    <w:rsid w:val="00A508E7"/>
    <w:rsid w:val="00A50CE0"/>
    <w:rsid w:val="00A50DA8"/>
    <w:rsid w:val="00A51B84"/>
    <w:rsid w:val="00A535A1"/>
    <w:rsid w:val="00A549E8"/>
    <w:rsid w:val="00A57533"/>
    <w:rsid w:val="00A60410"/>
    <w:rsid w:val="00A604A6"/>
    <w:rsid w:val="00A61239"/>
    <w:rsid w:val="00A61415"/>
    <w:rsid w:val="00A61986"/>
    <w:rsid w:val="00A6423E"/>
    <w:rsid w:val="00A642B8"/>
    <w:rsid w:val="00A6532F"/>
    <w:rsid w:val="00A72076"/>
    <w:rsid w:val="00A7482A"/>
    <w:rsid w:val="00A7595F"/>
    <w:rsid w:val="00A819C6"/>
    <w:rsid w:val="00A81DC8"/>
    <w:rsid w:val="00A82FA4"/>
    <w:rsid w:val="00A83498"/>
    <w:rsid w:val="00A83C82"/>
    <w:rsid w:val="00A847A3"/>
    <w:rsid w:val="00A85044"/>
    <w:rsid w:val="00A85735"/>
    <w:rsid w:val="00A86451"/>
    <w:rsid w:val="00A87D77"/>
    <w:rsid w:val="00A93083"/>
    <w:rsid w:val="00A94CF5"/>
    <w:rsid w:val="00A96407"/>
    <w:rsid w:val="00A96577"/>
    <w:rsid w:val="00A976A9"/>
    <w:rsid w:val="00AA0ABF"/>
    <w:rsid w:val="00AA1F5F"/>
    <w:rsid w:val="00AA25DD"/>
    <w:rsid w:val="00AA2985"/>
    <w:rsid w:val="00AA4261"/>
    <w:rsid w:val="00AB1633"/>
    <w:rsid w:val="00AB47A6"/>
    <w:rsid w:val="00AC0A03"/>
    <w:rsid w:val="00AC2043"/>
    <w:rsid w:val="00AC222A"/>
    <w:rsid w:val="00AC3B5B"/>
    <w:rsid w:val="00AC54FF"/>
    <w:rsid w:val="00AC57D1"/>
    <w:rsid w:val="00AC72E1"/>
    <w:rsid w:val="00AC765D"/>
    <w:rsid w:val="00AD18CD"/>
    <w:rsid w:val="00AD32FF"/>
    <w:rsid w:val="00AD6164"/>
    <w:rsid w:val="00AD6F08"/>
    <w:rsid w:val="00AD7EC0"/>
    <w:rsid w:val="00AE0A4A"/>
    <w:rsid w:val="00AE1B34"/>
    <w:rsid w:val="00AE5B1A"/>
    <w:rsid w:val="00AE5E18"/>
    <w:rsid w:val="00AE6455"/>
    <w:rsid w:val="00AF0787"/>
    <w:rsid w:val="00AF1F37"/>
    <w:rsid w:val="00AF394F"/>
    <w:rsid w:val="00AF3B91"/>
    <w:rsid w:val="00AF41E0"/>
    <w:rsid w:val="00AF5873"/>
    <w:rsid w:val="00AF7287"/>
    <w:rsid w:val="00B0017E"/>
    <w:rsid w:val="00B05523"/>
    <w:rsid w:val="00B05554"/>
    <w:rsid w:val="00B120B2"/>
    <w:rsid w:val="00B12E00"/>
    <w:rsid w:val="00B12E20"/>
    <w:rsid w:val="00B16913"/>
    <w:rsid w:val="00B16D6B"/>
    <w:rsid w:val="00B172AB"/>
    <w:rsid w:val="00B2286A"/>
    <w:rsid w:val="00B22BEC"/>
    <w:rsid w:val="00B23C83"/>
    <w:rsid w:val="00B23FF7"/>
    <w:rsid w:val="00B2427E"/>
    <w:rsid w:val="00B2534A"/>
    <w:rsid w:val="00B30951"/>
    <w:rsid w:val="00B313BB"/>
    <w:rsid w:val="00B34784"/>
    <w:rsid w:val="00B359BC"/>
    <w:rsid w:val="00B35CC8"/>
    <w:rsid w:val="00B432CE"/>
    <w:rsid w:val="00B45101"/>
    <w:rsid w:val="00B4642E"/>
    <w:rsid w:val="00B50CEB"/>
    <w:rsid w:val="00B51006"/>
    <w:rsid w:val="00B52EFF"/>
    <w:rsid w:val="00B53B37"/>
    <w:rsid w:val="00B54FAF"/>
    <w:rsid w:val="00B573B3"/>
    <w:rsid w:val="00B577A4"/>
    <w:rsid w:val="00B64738"/>
    <w:rsid w:val="00B667AF"/>
    <w:rsid w:val="00B67A75"/>
    <w:rsid w:val="00B67FCA"/>
    <w:rsid w:val="00B70316"/>
    <w:rsid w:val="00B703B4"/>
    <w:rsid w:val="00B71400"/>
    <w:rsid w:val="00B71AE5"/>
    <w:rsid w:val="00B72CD7"/>
    <w:rsid w:val="00B7575A"/>
    <w:rsid w:val="00B82294"/>
    <w:rsid w:val="00B865A4"/>
    <w:rsid w:val="00B87F71"/>
    <w:rsid w:val="00B91D0E"/>
    <w:rsid w:val="00B92B15"/>
    <w:rsid w:val="00B93EE8"/>
    <w:rsid w:val="00B955BA"/>
    <w:rsid w:val="00B964B8"/>
    <w:rsid w:val="00B96DA0"/>
    <w:rsid w:val="00B97E4E"/>
    <w:rsid w:val="00BA3619"/>
    <w:rsid w:val="00BA3FF8"/>
    <w:rsid w:val="00BA4E14"/>
    <w:rsid w:val="00BA5350"/>
    <w:rsid w:val="00BA589B"/>
    <w:rsid w:val="00BA62DF"/>
    <w:rsid w:val="00BA6FBA"/>
    <w:rsid w:val="00BB1872"/>
    <w:rsid w:val="00BB4DB8"/>
    <w:rsid w:val="00BB67A3"/>
    <w:rsid w:val="00BC197E"/>
    <w:rsid w:val="00BD00C2"/>
    <w:rsid w:val="00BD0755"/>
    <w:rsid w:val="00BD0A9B"/>
    <w:rsid w:val="00BD5E72"/>
    <w:rsid w:val="00BD72FD"/>
    <w:rsid w:val="00BE0904"/>
    <w:rsid w:val="00BE0FE6"/>
    <w:rsid w:val="00BE1E4D"/>
    <w:rsid w:val="00BE4589"/>
    <w:rsid w:val="00BE70FE"/>
    <w:rsid w:val="00BF02D9"/>
    <w:rsid w:val="00BF4054"/>
    <w:rsid w:val="00C047A7"/>
    <w:rsid w:val="00C05F5B"/>
    <w:rsid w:val="00C10ABF"/>
    <w:rsid w:val="00C118F3"/>
    <w:rsid w:val="00C13235"/>
    <w:rsid w:val="00C1462F"/>
    <w:rsid w:val="00C23875"/>
    <w:rsid w:val="00C25836"/>
    <w:rsid w:val="00C269DC"/>
    <w:rsid w:val="00C341A2"/>
    <w:rsid w:val="00C40821"/>
    <w:rsid w:val="00C43ECB"/>
    <w:rsid w:val="00C44075"/>
    <w:rsid w:val="00C468F8"/>
    <w:rsid w:val="00C47273"/>
    <w:rsid w:val="00C50D65"/>
    <w:rsid w:val="00C50FC6"/>
    <w:rsid w:val="00C52258"/>
    <w:rsid w:val="00C56C69"/>
    <w:rsid w:val="00C613B0"/>
    <w:rsid w:val="00C619FB"/>
    <w:rsid w:val="00C630C9"/>
    <w:rsid w:val="00C644E8"/>
    <w:rsid w:val="00C649EE"/>
    <w:rsid w:val="00C676BD"/>
    <w:rsid w:val="00C709B6"/>
    <w:rsid w:val="00C716F8"/>
    <w:rsid w:val="00C71E83"/>
    <w:rsid w:val="00C7578E"/>
    <w:rsid w:val="00C833FF"/>
    <w:rsid w:val="00C86367"/>
    <w:rsid w:val="00C900B4"/>
    <w:rsid w:val="00C912C3"/>
    <w:rsid w:val="00C9503D"/>
    <w:rsid w:val="00CA0FE1"/>
    <w:rsid w:val="00CA18AD"/>
    <w:rsid w:val="00CA263A"/>
    <w:rsid w:val="00CA4392"/>
    <w:rsid w:val="00CA6CAE"/>
    <w:rsid w:val="00CA7319"/>
    <w:rsid w:val="00CA7484"/>
    <w:rsid w:val="00CB1419"/>
    <w:rsid w:val="00CB2823"/>
    <w:rsid w:val="00CB41BD"/>
    <w:rsid w:val="00CB44D3"/>
    <w:rsid w:val="00CB46A2"/>
    <w:rsid w:val="00CB77B4"/>
    <w:rsid w:val="00CC06C1"/>
    <w:rsid w:val="00CC072A"/>
    <w:rsid w:val="00CC1FC7"/>
    <w:rsid w:val="00CC37B5"/>
    <w:rsid w:val="00CC3A79"/>
    <w:rsid w:val="00CC3F86"/>
    <w:rsid w:val="00CC5CBE"/>
    <w:rsid w:val="00CD23B0"/>
    <w:rsid w:val="00CD5521"/>
    <w:rsid w:val="00CD64B1"/>
    <w:rsid w:val="00CE041F"/>
    <w:rsid w:val="00CE14B6"/>
    <w:rsid w:val="00CE2230"/>
    <w:rsid w:val="00CE2398"/>
    <w:rsid w:val="00CE2B1C"/>
    <w:rsid w:val="00CE34D0"/>
    <w:rsid w:val="00CE3A4A"/>
    <w:rsid w:val="00CE442E"/>
    <w:rsid w:val="00CE4CDC"/>
    <w:rsid w:val="00CE608E"/>
    <w:rsid w:val="00CF3AD7"/>
    <w:rsid w:val="00CF5C42"/>
    <w:rsid w:val="00CF602F"/>
    <w:rsid w:val="00CF6912"/>
    <w:rsid w:val="00CF78EC"/>
    <w:rsid w:val="00D03223"/>
    <w:rsid w:val="00D04383"/>
    <w:rsid w:val="00D04B52"/>
    <w:rsid w:val="00D10B02"/>
    <w:rsid w:val="00D11874"/>
    <w:rsid w:val="00D13AC4"/>
    <w:rsid w:val="00D163AA"/>
    <w:rsid w:val="00D163E5"/>
    <w:rsid w:val="00D16827"/>
    <w:rsid w:val="00D20A29"/>
    <w:rsid w:val="00D22BF7"/>
    <w:rsid w:val="00D25201"/>
    <w:rsid w:val="00D27817"/>
    <w:rsid w:val="00D278F4"/>
    <w:rsid w:val="00D3022C"/>
    <w:rsid w:val="00D36243"/>
    <w:rsid w:val="00D413F2"/>
    <w:rsid w:val="00D4248C"/>
    <w:rsid w:val="00D4471F"/>
    <w:rsid w:val="00D45244"/>
    <w:rsid w:val="00D4734C"/>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D7A7D"/>
    <w:rsid w:val="00DE4926"/>
    <w:rsid w:val="00DE569C"/>
    <w:rsid w:val="00DF0323"/>
    <w:rsid w:val="00DF3047"/>
    <w:rsid w:val="00DF5D64"/>
    <w:rsid w:val="00DF67DF"/>
    <w:rsid w:val="00E02AF7"/>
    <w:rsid w:val="00E0569F"/>
    <w:rsid w:val="00E057A5"/>
    <w:rsid w:val="00E0657A"/>
    <w:rsid w:val="00E07289"/>
    <w:rsid w:val="00E07616"/>
    <w:rsid w:val="00E07964"/>
    <w:rsid w:val="00E10F88"/>
    <w:rsid w:val="00E11F5B"/>
    <w:rsid w:val="00E14359"/>
    <w:rsid w:val="00E1449E"/>
    <w:rsid w:val="00E17E86"/>
    <w:rsid w:val="00E20DF8"/>
    <w:rsid w:val="00E21FBD"/>
    <w:rsid w:val="00E23569"/>
    <w:rsid w:val="00E23B23"/>
    <w:rsid w:val="00E254A5"/>
    <w:rsid w:val="00E26230"/>
    <w:rsid w:val="00E268ED"/>
    <w:rsid w:val="00E270DA"/>
    <w:rsid w:val="00E27479"/>
    <w:rsid w:val="00E30744"/>
    <w:rsid w:val="00E32B7F"/>
    <w:rsid w:val="00E4040D"/>
    <w:rsid w:val="00E40ADA"/>
    <w:rsid w:val="00E42CD6"/>
    <w:rsid w:val="00E441FD"/>
    <w:rsid w:val="00E4559D"/>
    <w:rsid w:val="00E46553"/>
    <w:rsid w:val="00E52940"/>
    <w:rsid w:val="00E52C69"/>
    <w:rsid w:val="00E52E5B"/>
    <w:rsid w:val="00E61E50"/>
    <w:rsid w:val="00E70EF1"/>
    <w:rsid w:val="00E72C07"/>
    <w:rsid w:val="00E72FE2"/>
    <w:rsid w:val="00E734F1"/>
    <w:rsid w:val="00E74FEE"/>
    <w:rsid w:val="00E75B40"/>
    <w:rsid w:val="00E8394D"/>
    <w:rsid w:val="00E84493"/>
    <w:rsid w:val="00E844D0"/>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312"/>
    <w:rsid w:val="00EB3A86"/>
    <w:rsid w:val="00EB3CC8"/>
    <w:rsid w:val="00EB6B32"/>
    <w:rsid w:val="00EB7823"/>
    <w:rsid w:val="00EC4271"/>
    <w:rsid w:val="00EC4E67"/>
    <w:rsid w:val="00EC5628"/>
    <w:rsid w:val="00EC6715"/>
    <w:rsid w:val="00EC74C7"/>
    <w:rsid w:val="00ED0DD2"/>
    <w:rsid w:val="00ED1D96"/>
    <w:rsid w:val="00ED2A72"/>
    <w:rsid w:val="00EE18A9"/>
    <w:rsid w:val="00EE6863"/>
    <w:rsid w:val="00EE7408"/>
    <w:rsid w:val="00EE7545"/>
    <w:rsid w:val="00EF0B09"/>
    <w:rsid w:val="00EF2674"/>
    <w:rsid w:val="00EF4052"/>
    <w:rsid w:val="00EF4E71"/>
    <w:rsid w:val="00F01B23"/>
    <w:rsid w:val="00F01E71"/>
    <w:rsid w:val="00F04723"/>
    <w:rsid w:val="00F04E17"/>
    <w:rsid w:val="00F0534F"/>
    <w:rsid w:val="00F12AB8"/>
    <w:rsid w:val="00F143A1"/>
    <w:rsid w:val="00F15860"/>
    <w:rsid w:val="00F170C6"/>
    <w:rsid w:val="00F216CA"/>
    <w:rsid w:val="00F23316"/>
    <w:rsid w:val="00F24F06"/>
    <w:rsid w:val="00F273B0"/>
    <w:rsid w:val="00F31FAF"/>
    <w:rsid w:val="00F33089"/>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097B"/>
    <w:rsid w:val="00F71F8D"/>
    <w:rsid w:val="00F72440"/>
    <w:rsid w:val="00F7477E"/>
    <w:rsid w:val="00F7671F"/>
    <w:rsid w:val="00F80792"/>
    <w:rsid w:val="00F83FA6"/>
    <w:rsid w:val="00F86046"/>
    <w:rsid w:val="00F862A6"/>
    <w:rsid w:val="00F86FCF"/>
    <w:rsid w:val="00F95949"/>
    <w:rsid w:val="00F97370"/>
    <w:rsid w:val="00FA0100"/>
    <w:rsid w:val="00FA2E0E"/>
    <w:rsid w:val="00FA6271"/>
    <w:rsid w:val="00FA7ED1"/>
    <w:rsid w:val="00FB0768"/>
    <w:rsid w:val="00FB51DA"/>
    <w:rsid w:val="00FB64DE"/>
    <w:rsid w:val="00FC004F"/>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5085"/>
    <w:rsid w:val="00FE799A"/>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08841E"/>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A604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 w:type="character" w:customStyle="1" w:styleId="Heading3Char">
    <w:name w:val="Heading 3 Char"/>
    <w:basedOn w:val="DefaultParagraphFont"/>
    <w:link w:val="Heading3"/>
    <w:semiHidden/>
    <w:rsid w:val="00A6041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239487375">
      <w:bodyDiv w:val="1"/>
      <w:marLeft w:val="0"/>
      <w:marRight w:val="0"/>
      <w:marTop w:val="0"/>
      <w:marBottom w:val="0"/>
      <w:divBdr>
        <w:top w:val="none" w:sz="0" w:space="0" w:color="auto"/>
        <w:left w:val="none" w:sz="0" w:space="0" w:color="auto"/>
        <w:bottom w:val="none" w:sz="0" w:space="0" w:color="auto"/>
        <w:right w:val="none" w:sz="0" w:space="0" w:color="auto"/>
      </w:divBdr>
    </w:div>
    <w:div w:id="468864844">
      <w:bodyDiv w:val="1"/>
      <w:marLeft w:val="0"/>
      <w:marRight w:val="0"/>
      <w:marTop w:val="0"/>
      <w:marBottom w:val="0"/>
      <w:divBdr>
        <w:top w:val="none" w:sz="0" w:space="0" w:color="auto"/>
        <w:left w:val="none" w:sz="0" w:space="0" w:color="auto"/>
        <w:bottom w:val="none" w:sz="0" w:space="0" w:color="auto"/>
        <w:right w:val="none" w:sz="0" w:space="0" w:color="auto"/>
      </w:divBdr>
    </w:div>
    <w:div w:id="483932917">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554856154">
      <w:bodyDiv w:val="1"/>
      <w:marLeft w:val="0"/>
      <w:marRight w:val="0"/>
      <w:marTop w:val="0"/>
      <w:marBottom w:val="0"/>
      <w:divBdr>
        <w:top w:val="none" w:sz="0" w:space="0" w:color="auto"/>
        <w:left w:val="none" w:sz="0" w:space="0" w:color="auto"/>
        <w:bottom w:val="none" w:sz="0" w:space="0" w:color="auto"/>
        <w:right w:val="none" w:sz="0" w:space="0" w:color="auto"/>
      </w:divBdr>
      <w:divsChild>
        <w:div w:id="387387554">
          <w:marLeft w:val="240"/>
          <w:marRight w:val="0"/>
          <w:marTop w:val="240"/>
          <w:marBottom w:val="240"/>
          <w:divBdr>
            <w:top w:val="none" w:sz="0" w:space="0" w:color="auto"/>
            <w:left w:val="none" w:sz="0" w:space="0" w:color="auto"/>
            <w:bottom w:val="none" w:sz="0" w:space="0" w:color="auto"/>
            <w:right w:val="none" w:sz="0" w:space="0" w:color="auto"/>
          </w:divBdr>
        </w:div>
      </w:divsChild>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833684505">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www.giamusic.com" TargetMode="External"/><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2.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tiff"/><Relationship Id="rId28" Type="http://schemas.openxmlformats.org/officeDocument/2006/relationships/image" Target="media/image19.png"/><Relationship Id="rId10" Type="http://schemas.openxmlformats.org/officeDocument/2006/relationships/image" Target="media/image3.tiff"/><Relationship Id="rId19" Type="http://schemas.openxmlformats.org/officeDocument/2006/relationships/image" Target="media/image11.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tiff"/><Relationship Id="rId27" Type="http://schemas.openxmlformats.org/officeDocument/2006/relationships/hyperlink" Target="http://WWW.trinitylutheran-saline.org"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B6F1C-D7A7-4725-98F1-8047A6814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9918</TotalTime>
  <Pages>1</Pages>
  <Words>1483</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171</cp:revision>
  <cp:lastPrinted>2021-04-19T15:19:00Z</cp:lastPrinted>
  <dcterms:created xsi:type="dcterms:W3CDTF">2019-05-20T15:41:00Z</dcterms:created>
  <dcterms:modified xsi:type="dcterms:W3CDTF">2021-04-19T15:21:00Z</dcterms:modified>
</cp:coreProperties>
</file>