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2FAEF" w14:textId="2A00D18E" w:rsidR="007655EC" w:rsidRPr="00BE4589" w:rsidRDefault="00606A3B">
      <w:pPr>
        <w:pStyle w:val="Body"/>
      </w:pPr>
      <w:r>
        <w:t xml:space="preserve"> </w:t>
      </w:r>
    </w:p>
    <w:p w14:paraId="1811630A" w14:textId="2A6B7DBC" w:rsidR="007655EC" w:rsidRPr="00BE4589" w:rsidRDefault="007655EC">
      <w:pPr>
        <w:pStyle w:val="Body"/>
      </w:pPr>
    </w:p>
    <w:p w14:paraId="6E1143A8" w14:textId="191B4706" w:rsidR="005526C6" w:rsidRDefault="005526C6" w:rsidP="00D868E6">
      <w:pPr>
        <w:pStyle w:val="Body"/>
        <w:ind w:left="547"/>
        <w:jc w:val="center"/>
        <w:rPr>
          <w:sz w:val="36"/>
        </w:rPr>
      </w:pPr>
    </w:p>
    <w:p w14:paraId="275D79BF" w14:textId="7C8D2C28" w:rsidR="001963AE" w:rsidRDefault="000021D5" w:rsidP="00C43ECB">
      <w:pPr>
        <w:pStyle w:val="CoverTitle"/>
        <w:spacing w:after="0"/>
        <w:rPr>
          <w:rFonts w:cs="Segoe UI"/>
          <w:sz w:val="52"/>
          <w:szCs w:val="52"/>
        </w:rPr>
      </w:pPr>
      <w:r>
        <w:rPr>
          <w:noProof/>
        </w:rPr>
        <w:drawing>
          <wp:anchor distT="0" distB="0" distL="114300" distR="114300" simplePos="0" relativeHeight="251650048" behindDoc="0" locked="0" layoutInCell="1" allowOverlap="1" wp14:anchorId="257DC0D5" wp14:editId="4D6F597F">
            <wp:simplePos x="0" y="0"/>
            <wp:positionH relativeFrom="column">
              <wp:posOffset>1152525</wp:posOffset>
            </wp:positionH>
            <wp:positionV relativeFrom="paragraph">
              <wp:posOffset>412115</wp:posOffset>
            </wp:positionV>
            <wp:extent cx="3200400" cy="3048000"/>
            <wp:effectExtent l="0" t="0" r="0" b="0"/>
            <wp:wrapSquare wrapText="bothSides"/>
            <wp:docPr id="2" name="Picture 2" descr="Ephipany%20clipart"/>
            <wp:cNvGraphicFramePr/>
            <a:graphic xmlns:a="http://schemas.openxmlformats.org/drawingml/2006/main">
              <a:graphicData uri="http://schemas.openxmlformats.org/drawingml/2006/picture">
                <pic:pic xmlns:pic="http://schemas.openxmlformats.org/drawingml/2006/picture">
                  <pic:nvPicPr>
                    <pic:cNvPr id="6" name="Picture 6" descr="Ephipany%20clipar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455A6" w14:textId="0DFEA1AD" w:rsidR="001963AE" w:rsidRDefault="001963AE" w:rsidP="00C43ECB">
      <w:pPr>
        <w:pStyle w:val="CoverTitle"/>
        <w:spacing w:after="0"/>
        <w:rPr>
          <w:rFonts w:cs="Segoe UI"/>
          <w:sz w:val="52"/>
          <w:szCs w:val="52"/>
        </w:rPr>
      </w:pPr>
    </w:p>
    <w:p w14:paraId="4F26A329" w14:textId="29348EC0" w:rsidR="001963AE" w:rsidRDefault="001963AE" w:rsidP="00C43ECB">
      <w:pPr>
        <w:pStyle w:val="CoverTitle"/>
        <w:spacing w:after="0"/>
        <w:rPr>
          <w:rFonts w:cs="Segoe UI"/>
          <w:sz w:val="52"/>
          <w:szCs w:val="52"/>
        </w:rPr>
      </w:pPr>
    </w:p>
    <w:p w14:paraId="383EAEE4" w14:textId="72339A2C" w:rsidR="0041188D" w:rsidRDefault="0041188D" w:rsidP="00C43ECB">
      <w:pPr>
        <w:pStyle w:val="CoverTitle"/>
        <w:spacing w:after="0"/>
        <w:rPr>
          <w:rFonts w:cs="Segoe UI"/>
          <w:sz w:val="52"/>
          <w:szCs w:val="52"/>
        </w:rPr>
      </w:pPr>
    </w:p>
    <w:p w14:paraId="40AE83AB" w14:textId="01FE105D" w:rsidR="0041188D" w:rsidRDefault="0041188D" w:rsidP="00C43ECB">
      <w:pPr>
        <w:pStyle w:val="CoverTitle"/>
        <w:spacing w:after="0"/>
        <w:rPr>
          <w:rFonts w:cs="Segoe UI"/>
          <w:sz w:val="52"/>
          <w:szCs w:val="52"/>
        </w:rPr>
      </w:pPr>
    </w:p>
    <w:p w14:paraId="0AC68014" w14:textId="7C2C2CE5" w:rsidR="0041188D" w:rsidRDefault="0041188D" w:rsidP="00C43ECB">
      <w:pPr>
        <w:pStyle w:val="CoverTitle"/>
        <w:spacing w:after="0"/>
        <w:rPr>
          <w:rFonts w:cs="Segoe UI"/>
          <w:sz w:val="52"/>
          <w:szCs w:val="52"/>
        </w:rPr>
      </w:pPr>
    </w:p>
    <w:p w14:paraId="45C355C7" w14:textId="71BE82F0" w:rsidR="0041188D" w:rsidRDefault="0041188D" w:rsidP="00C43ECB">
      <w:pPr>
        <w:pStyle w:val="CoverTitle"/>
        <w:spacing w:after="0"/>
        <w:rPr>
          <w:rFonts w:cs="Segoe UI"/>
          <w:sz w:val="52"/>
          <w:szCs w:val="52"/>
        </w:rPr>
      </w:pPr>
    </w:p>
    <w:p w14:paraId="34B2349D" w14:textId="33993597" w:rsidR="0041188D" w:rsidRDefault="0041188D" w:rsidP="00C43ECB">
      <w:pPr>
        <w:pStyle w:val="CoverTitle"/>
        <w:spacing w:after="0"/>
        <w:rPr>
          <w:rFonts w:cs="Segoe UI"/>
          <w:sz w:val="52"/>
          <w:szCs w:val="52"/>
        </w:rPr>
      </w:pPr>
    </w:p>
    <w:p w14:paraId="17A9B16F" w14:textId="08D93A1D" w:rsidR="0041188D" w:rsidRDefault="0041188D" w:rsidP="00C43ECB">
      <w:pPr>
        <w:pStyle w:val="CoverTitle"/>
        <w:spacing w:after="0"/>
        <w:rPr>
          <w:rFonts w:cs="Segoe UI"/>
          <w:sz w:val="52"/>
          <w:szCs w:val="52"/>
        </w:rPr>
      </w:pPr>
    </w:p>
    <w:p w14:paraId="10971BEB" w14:textId="77777777" w:rsidR="0041188D" w:rsidRDefault="0041188D" w:rsidP="00C43ECB">
      <w:pPr>
        <w:pStyle w:val="CoverTitle"/>
        <w:spacing w:after="0"/>
        <w:rPr>
          <w:rFonts w:cs="Segoe UI"/>
          <w:sz w:val="52"/>
          <w:szCs w:val="52"/>
        </w:rPr>
      </w:pPr>
    </w:p>
    <w:p w14:paraId="5EE42657" w14:textId="7558F218" w:rsidR="00765317" w:rsidRPr="004C702C" w:rsidRDefault="00C43ECB" w:rsidP="00C43ECB">
      <w:pPr>
        <w:pStyle w:val="CoverTitle"/>
        <w:spacing w:after="0"/>
        <w:rPr>
          <w:rFonts w:cs="Segoe UI"/>
          <w:szCs w:val="48"/>
        </w:rPr>
      </w:pPr>
      <w:r w:rsidRPr="004C702C">
        <w:rPr>
          <w:rFonts w:cs="Segoe UI"/>
          <w:szCs w:val="48"/>
        </w:rPr>
        <w:t>T</w:t>
      </w:r>
      <w:r w:rsidR="007E1426" w:rsidRPr="004C702C">
        <w:rPr>
          <w:rFonts w:cs="Segoe UI"/>
          <w:szCs w:val="48"/>
        </w:rPr>
        <w:t xml:space="preserve">HE </w:t>
      </w:r>
      <w:r w:rsidR="000021D5" w:rsidRPr="004C702C">
        <w:rPr>
          <w:rFonts w:cs="Segoe UI"/>
          <w:szCs w:val="48"/>
        </w:rPr>
        <w:t>THIRD</w:t>
      </w:r>
      <w:r w:rsidR="007E1426" w:rsidRPr="004C702C">
        <w:rPr>
          <w:rFonts w:cs="Segoe UI"/>
          <w:szCs w:val="48"/>
        </w:rPr>
        <w:t xml:space="preserve"> </w:t>
      </w:r>
      <w:r w:rsidR="00E21FBD" w:rsidRPr="004C702C">
        <w:rPr>
          <w:rFonts w:cs="Segoe UI"/>
          <w:szCs w:val="48"/>
        </w:rPr>
        <w:t>SUNDAY</w:t>
      </w:r>
      <w:r w:rsidR="006974FD" w:rsidRPr="004C702C">
        <w:rPr>
          <w:rFonts w:cs="Segoe UI"/>
          <w:szCs w:val="48"/>
        </w:rPr>
        <w:t xml:space="preserve"> </w:t>
      </w:r>
    </w:p>
    <w:p w14:paraId="184E3E47" w14:textId="0BD9A826" w:rsidR="00AC222A" w:rsidRPr="00540FBF" w:rsidRDefault="00765317" w:rsidP="00C43ECB">
      <w:pPr>
        <w:pStyle w:val="CoverTitle"/>
        <w:spacing w:after="0"/>
        <w:rPr>
          <w:rFonts w:cs="Segoe UI"/>
          <w:sz w:val="52"/>
          <w:szCs w:val="52"/>
        </w:rPr>
      </w:pPr>
      <w:r w:rsidRPr="004C702C">
        <w:rPr>
          <w:rFonts w:cs="Segoe UI"/>
          <w:szCs w:val="48"/>
        </w:rPr>
        <w:t xml:space="preserve">after </w:t>
      </w:r>
      <w:r w:rsidR="000021D5" w:rsidRPr="004C702C">
        <w:rPr>
          <w:rFonts w:cs="Segoe UI"/>
          <w:szCs w:val="48"/>
        </w:rPr>
        <w:t>EPIPHANY</w:t>
      </w:r>
      <w:r w:rsidR="00784DEA" w:rsidRPr="00540FBF">
        <w:rPr>
          <w:rFonts w:cs="Segoe UI"/>
          <w:sz w:val="52"/>
          <w:szCs w:val="52"/>
        </w:rPr>
        <w:t xml:space="preserve"> </w:t>
      </w:r>
    </w:p>
    <w:p w14:paraId="0CB7F03B" w14:textId="0D01416F" w:rsidR="00385BB5" w:rsidRDefault="00385BB5">
      <w:pPr>
        <w:pStyle w:val="CoverSubtitle"/>
        <w:rPr>
          <w:i w:val="0"/>
          <w:sz w:val="52"/>
          <w:szCs w:val="52"/>
        </w:rPr>
      </w:pPr>
    </w:p>
    <w:p w14:paraId="2DA9DA42" w14:textId="77777777" w:rsidR="00045687" w:rsidRDefault="00045687" w:rsidP="007655EC">
      <w:pPr>
        <w:pStyle w:val="FreeForm"/>
        <w:pBdr>
          <w:bottom w:val="single" w:sz="4" w:space="1" w:color="auto"/>
        </w:pBdr>
        <w:spacing w:after="160"/>
        <w:rPr>
          <w:b/>
          <w:caps/>
          <w:sz w:val="24"/>
          <w:szCs w:val="24"/>
        </w:rPr>
      </w:pPr>
    </w:p>
    <w:p w14:paraId="18ECB940" w14:textId="1B47D457"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4C8B8F76" w14:textId="23D03AD2" w:rsidR="007655EC" w:rsidRPr="00BE4589" w:rsidRDefault="000021D5" w:rsidP="00DF67DF">
      <w:pPr>
        <w:pStyle w:val="FreeForm"/>
        <w:spacing w:after="120"/>
        <w:rPr>
          <w:i/>
          <w:sz w:val="24"/>
        </w:rPr>
      </w:pPr>
      <w:r>
        <w:rPr>
          <w:i/>
          <w:sz w:val="24"/>
        </w:rPr>
        <w:t>January 21/24</w:t>
      </w:r>
      <w:r w:rsidR="00BA589B">
        <w:rPr>
          <w:i/>
          <w:sz w:val="24"/>
        </w:rPr>
        <w:t>,</w:t>
      </w:r>
      <w:r w:rsidR="00EB3312">
        <w:rPr>
          <w:i/>
          <w:sz w:val="24"/>
        </w:rPr>
        <w:t xml:space="preserve"> 202</w:t>
      </w:r>
      <w:r>
        <w:rPr>
          <w:i/>
          <w:sz w:val="24"/>
        </w:rPr>
        <w:t>1</w:t>
      </w:r>
    </w:p>
    <w:p w14:paraId="210B7916" w14:textId="77777777" w:rsidR="00DB3B76" w:rsidRDefault="00DB3B76">
      <w:pPr>
        <w:pStyle w:val="Heading"/>
        <w:rPr>
          <w:u w:val="single"/>
        </w:rPr>
      </w:pPr>
    </w:p>
    <w:p w14:paraId="503104F4"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0397D4D1"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2CC1709" w14:textId="77777777" w:rsidR="00DF67DF" w:rsidRPr="00DF67DF" w:rsidRDefault="00DF67DF" w:rsidP="00FD3625">
      <w:pPr>
        <w:ind w:right="180"/>
        <w:jc w:val="both"/>
        <w:rPr>
          <w:rFonts w:cs="Tahoma"/>
          <w:sz w:val="20"/>
          <w:szCs w:val="20"/>
        </w:rPr>
      </w:pPr>
    </w:p>
    <w:p w14:paraId="1A9CAE8E" w14:textId="77777777" w:rsidR="00DF67DF" w:rsidRPr="00DF67DF" w:rsidRDefault="00DF67DF" w:rsidP="00FD3625">
      <w:pPr>
        <w:ind w:right="180"/>
        <w:jc w:val="both"/>
        <w:rPr>
          <w:rFonts w:cs="Tahoma"/>
          <w:sz w:val="20"/>
          <w:szCs w:val="20"/>
        </w:rPr>
      </w:pPr>
      <w:r w:rsidRPr="00662F51">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7E141D9" w14:textId="77777777" w:rsidR="00DF67DF" w:rsidRDefault="00DF67DF" w:rsidP="00FD3625">
      <w:pPr>
        <w:ind w:right="180"/>
        <w:jc w:val="both"/>
        <w:rPr>
          <w:rFonts w:cs="Tahoma"/>
          <w:b/>
          <w:smallCaps/>
          <w:sz w:val="20"/>
          <w:szCs w:val="20"/>
        </w:rPr>
      </w:pPr>
    </w:p>
    <w:p w14:paraId="67A7E783"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F6989F2" w14:textId="77777777" w:rsidR="00DF67DF" w:rsidRDefault="00DF67DF" w:rsidP="00FD3625">
      <w:pPr>
        <w:ind w:right="180"/>
        <w:jc w:val="both"/>
        <w:rPr>
          <w:rFonts w:cs="Tahoma"/>
          <w:b/>
          <w:smallCaps/>
          <w:sz w:val="20"/>
          <w:szCs w:val="20"/>
        </w:rPr>
      </w:pPr>
    </w:p>
    <w:p w14:paraId="7EDDDE54" w14:textId="77777777"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14:paraId="20A73F6B" w14:textId="77777777" w:rsidR="00DB3B76" w:rsidRDefault="00DB3B76" w:rsidP="0025672B">
      <w:pPr>
        <w:pStyle w:val="BodyScripture"/>
        <w:spacing w:after="0"/>
        <w:ind w:left="0"/>
        <w:jc w:val="both"/>
      </w:pPr>
    </w:p>
    <w:p w14:paraId="4B38ABEF" w14:textId="77777777" w:rsidR="00DB3B76" w:rsidRDefault="00DB3B76" w:rsidP="0025672B">
      <w:pPr>
        <w:pStyle w:val="BodyScripture"/>
        <w:spacing w:after="0"/>
        <w:ind w:left="0"/>
        <w:jc w:val="both"/>
      </w:pPr>
    </w:p>
    <w:p w14:paraId="318ADC63" w14:textId="77777777" w:rsidR="00557F24" w:rsidRDefault="00557F24" w:rsidP="004E1C68">
      <w:pPr>
        <w:tabs>
          <w:tab w:val="right" w:pos="8640"/>
        </w:tabs>
        <w:ind w:left="2880" w:hanging="2880"/>
        <w:rPr>
          <w:rFonts w:eastAsiaTheme="minorEastAsia" w:cs="Times-Bold"/>
          <w:b/>
          <w:bCs/>
          <w:sz w:val="32"/>
          <w:szCs w:val="32"/>
          <w:u w:val="single"/>
        </w:rPr>
      </w:pPr>
    </w:p>
    <w:p w14:paraId="37358267" w14:textId="77777777" w:rsidR="00557F24" w:rsidRDefault="00557F24" w:rsidP="004E1C68">
      <w:pPr>
        <w:tabs>
          <w:tab w:val="right" w:pos="8640"/>
        </w:tabs>
        <w:ind w:left="2880" w:hanging="2880"/>
        <w:rPr>
          <w:rFonts w:eastAsiaTheme="minorEastAsia" w:cs="Times-Bold"/>
          <w:b/>
          <w:bCs/>
          <w:sz w:val="32"/>
          <w:szCs w:val="32"/>
          <w:u w:val="single"/>
        </w:rPr>
      </w:pPr>
    </w:p>
    <w:p w14:paraId="0066BEAF" w14:textId="7050C719"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t>THE COMMON SERVICE</w:t>
      </w:r>
      <w:r w:rsidR="00E27479">
        <w:rPr>
          <w:rFonts w:eastAsiaTheme="minorEastAsia" w:cs="Times-Bold"/>
          <w:b/>
          <w:bCs/>
          <w:sz w:val="32"/>
          <w:szCs w:val="32"/>
          <w:u w:val="single"/>
        </w:rPr>
        <w:tab/>
      </w:r>
      <w:r w:rsidR="00E27479" w:rsidRPr="00E27479">
        <w:rPr>
          <w:rFonts w:eastAsiaTheme="minorEastAsia" w:cs="Times-Bold"/>
          <w:b/>
          <w:bCs/>
          <w:sz w:val="20"/>
          <w:szCs w:val="20"/>
          <w:u w:val="single"/>
        </w:rPr>
        <w:t>(Christian Worship, page 15)</w:t>
      </w:r>
    </w:p>
    <w:p w14:paraId="00AE01E4" w14:textId="0149942E" w:rsidR="00557F24" w:rsidRDefault="00557F24" w:rsidP="00994E95">
      <w:pPr>
        <w:spacing w:after="120"/>
        <w:ind w:left="540" w:hanging="540"/>
        <w:jc w:val="both"/>
        <w:rPr>
          <w:bCs/>
        </w:rPr>
      </w:pPr>
    </w:p>
    <w:p w14:paraId="76C6CEA7" w14:textId="7B76348F" w:rsidR="00AF5873" w:rsidRPr="00AF5873" w:rsidRDefault="00AF5873" w:rsidP="00AF5873">
      <w:pPr>
        <w:tabs>
          <w:tab w:val="right" w:pos="8640"/>
        </w:tabs>
        <w:spacing w:after="120"/>
        <w:ind w:left="540" w:hanging="540"/>
        <w:jc w:val="both"/>
        <w:rPr>
          <w:b/>
          <w:sz w:val="22"/>
          <w:szCs w:val="22"/>
        </w:rPr>
      </w:pPr>
      <w:r>
        <w:rPr>
          <w:b/>
          <w:sz w:val="22"/>
          <w:szCs w:val="22"/>
        </w:rPr>
        <w:t xml:space="preserve">Preservice </w:t>
      </w:r>
      <w:r w:rsidR="008C162A">
        <w:rPr>
          <w:b/>
          <w:sz w:val="22"/>
          <w:szCs w:val="22"/>
        </w:rPr>
        <w:t xml:space="preserve"> </w:t>
      </w:r>
      <w:r>
        <w:rPr>
          <w:b/>
          <w:sz w:val="22"/>
          <w:szCs w:val="22"/>
        </w:rPr>
        <w:t xml:space="preserve"> (</w:t>
      </w:r>
      <w:r w:rsidR="008C162A">
        <w:rPr>
          <w:b/>
          <w:sz w:val="22"/>
          <w:szCs w:val="22"/>
        </w:rPr>
        <w:t xml:space="preserve">11:00 – </w:t>
      </w:r>
      <w:r>
        <w:rPr>
          <w:b/>
          <w:sz w:val="22"/>
          <w:szCs w:val="22"/>
        </w:rPr>
        <w:t>Instrumental</w:t>
      </w:r>
      <w:r w:rsidR="008C162A">
        <w:rPr>
          <w:b/>
          <w:sz w:val="22"/>
          <w:szCs w:val="22"/>
        </w:rPr>
        <w:t xml:space="preserve"> -</w:t>
      </w:r>
      <w:r w:rsidR="008C162A" w:rsidRPr="008C162A">
        <w:rPr>
          <w:rFonts w:eastAsiaTheme="minorEastAsia" w:cs="Times"/>
          <w:b/>
          <w:bCs/>
          <w:sz w:val="20"/>
        </w:rPr>
        <w:t xml:space="preserve"> </w:t>
      </w:r>
      <w:r w:rsidR="008C162A" w:rsidRPr="008C162A">
        <w:rPr>
          <w:b/>
          <w:bCs/>
          <w:sz w:val="22"/>
          <w:szCs w:val="22"/>
        </w:rPr>
        <w:t>Bells &amp; Piano)</w:t>
      </w:r>
      <w:r>
        <w:rPr>
          <w:b/>
          <w:sz w:val="22"/>
          <w:szCs w:val="22"/>
        </w:rPr>
        <w:t>)</w:t>
      </w:r>
      <w:r>
        <w:rPr>
          <w:b/>
          <w:sz w:val="22"/>
          <w:szCs w:val="22"/>
        </w:rPr>
        <w:tab/>
        <w:t>“Jesu, Joy of Man’s Desiring”</w:t>
      </w:r>
    </w:p>
    <w:p w14:paraId="2E8B31CA" w14:textId="2AC23061" w:rsidR="00994E95" w:rsidRDefault="00EC74C7" w:rsidP="00994E95">
      <w:pPr>
        <w:spacing w:after="120"/>
        <w:ind w:left="540" w:hanging="540"/>
        <w:jc w:val="both"/>
        <w:rPr>
          <w:rFonts w:eastAsiaTheme="minorEastAsia" w:cs="Times"/>
          <w:b/>
          <w:bCs/>
          <w:sz w:val="20"/>
          <w:szCs w:val="20"/>
        </w:rPr>
      </w:pPr>
      <w:r w:rsidRPr="00A15F9E">
        <w:rPr>
          <w:b/>
        </w:rPr>
        <w:lastRenderedPageBreak/>
        <w:t>THE OPENING HYMN</w:t>
      </w:r>
      <w:r>
        <w:rPr>
          <w:bCs/>
        </w:rPr>
        <w:tab/>
      </w:r>
      <w:r w:rsidR="00994E95">
        <w:rPr>
          <w:bCs/>
        </w:rPr>
        <w:tab/>
      </w:r>
      <w:r w:rsidR="00994E95">
        <w:rPr>
          <w:bCs/>
        </w:rPr>
        <w:tab/>
      </w:r>
      <w:r w:rsidR="00994E95">
        <w:rPr>
          <w:bCs/>
        </w:rPr>
        <w:tab/>
      </w:r>
      <w:r w:rsidR="00994E95">
        <w:rPr>
          <w:bCs/>
        </w:rPr>
        <w:tab/>
      </w:r>
      <w:r w:rsidR="00994E95">
        <w:rPr>
          <w:bCs/>
        </w:rPr>
        <w:tab/>
      </w:r>
      <w:r w:rsidR="00557F24">
        <w:rPr>
          <w:bCs/>
        </w:rPr>
        <w:tab/>
        <w:t xml:space="preserve">          </w:t>
      </w:r>
      <w:r w:rsidR="00994E95">
        <w:rPr>
          <w:rFonts w:eastAsiaTheme="minorEastAsia" w:cs="Times"/>
          <w:b/>
          <w:bCs/>
          <w:sz w:val="20"/>
          <w:szCs w:val="20"/>
        </w:rPr>
        <w:t>CW #</w:t>
      </w:r>
      <w:r w:rsidR="00031894">
        <w:rPr>
          <w:rFonts w:eastAsiaTheme="minorEastAsia" w:cs="Times"/>
          <w:b/>
          <w:bCs/>
          <w:sz w:val="20"/>
          <w:szCs w:val="20"/>
        </w:rPr>
        <w:t>85</w:t>
      </w:r>
    </w:p>
    <w:p w14:paraId="2D01EFCF" w14:textId="65F30DE1" w:rsidR="00E1449E" w:rsidRDefault="002B7B99">
      <w:pPr>
        <w:pStyle w:val="Heading"/>
        <w:rPr>
          <w:bCs/>
        </w:rPr>
      </w:pPr>
      <w:r>
        <w:rPr>
          <w:noProof/>
        </w:rPr>
        <w:drawing>
          <wp:anchor distT="0" distB="0" distL="114300" distR="114300" simplePos="0" relativeHeight="251652096" behindDoc="0" locked="0" layoutInCell="1" allowOverlap="1" wp14:anchorId="36C56942" wp14:editId="43C94703">
            <wp:simplePos x="0" y="0"/>
            <wp:positionH relativeFrom="column">
              <wp:posOffset>390525</wp:posOffset>
            </wp:positionH>
            <wp:positionV relativeFrom="paragraph">
              <wp:posOffset>57785</wp:posOffset>
            </wp:positionV>
            <wp:extent cx="4321175" cy="63531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638" b="4722"/>
                    <a:stretch/>
                  </pic:blipFill>
                  <pic:spPr bwMode="auto">
                    <a:xfrm>
                      <a:off x="0" y="0"/>
                      <a:ext cx="4321175" cy="6353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5993B1" w14:textId="43565A29" w:rsidR="006974FD" w:rsidRDefault="006974FD">
      <w:pPr>
        <w:pStyle w:val="Heading"/>
        <w:rPr>
          <w:sz w:val="22"/>
          <w:szCs w:val="22"/>
        </w:rPr>
      </w:pPr>
    </w:p>
    <w:p w14:paraId="0D83CFAF" w14:textId="77777777" w:rsidR="000E561E" w:rsidRDefault="000E561E">
      <w:pPr>
        <w:rPr>
          <w:rFonts w:eastAsia="ヒラギノ角ゴ Pro W3"/>
          <w:b/>
          <w:caps/>
          <w:color w:val="000000"/>
          <w:sz w:val="22"/>
          <w:szCs w:val="22"/>
        </w:rPr>
      </w:pPr>
      <w:r>
        <w:rPr>
          <w:sz w:val="22"/>
          <w:szCs w:val="22"/>
        </w:rPr>
        <w:br w:type="page"/>
      </w:r>
    </w:p>
    <w:p w14:paraId="14C33303" w14:textId="77777777" w:rsidR="00822702" w:rsidRDefault="00822702" w:rsidP="00822702">
      <w:pPr>
        <w:pStyle w:val="Heading"/>
        <w:spacing w:after="0"/>
        <w:rPr>
          <w:bCs/>
          <w:i/>
          <w:kern w:val="30"/>
          <w:sz w:val="16"/>
          <w:szCs w:val="16"/>
        </w:rPr>
      </w:pPr>
      <w:r>
        <w:rPr>
          <w:bCs/>
          <w:i/>
          <w:kern w:val="30"/>
          <w:sz w:val="16"/>
          <w:szCs w:val="16"/>
        </w:rPr>
        <w:lastRenderedPageBreak/>
        <w:t>PLEASE S</w:t>
      </w:r>
      <w:r w:rsidRPr="00203F44">
        <w:rPr>
          <w:bCs/>
          <w:i/>
          <w:kern w:val="30"/>
          <w:sz w:val="16"/>
          <w:szCs w:val="16"/>
        </w:rPr>
        <w:t>tand</w:t>
      </w:r>
      <w:r>
        <w:rPr>
          <w:bCs/>
          <w:i/>
          <w:kern w:val="30"/>
          <w:sz w:val="16"/>
          <w:szCs w:val="16"/>
        </w:rPr>
        <w:t>, IF YOU ARE ABLE</w:t>
      </w:r>
    </w:p>
    <w:p w14:paraId="02D017B3" w14:textId="77777777" w:rsidR="00772AE9" w:rsidRDefault="00772AE9">
      <w:pPr>
        <w:pStyle w:val="Heading"/>
        <w:rPr>
          <w:sz w:val="22"/>
          <w:szCs w:val="22"/>
        </w:rPr>
      </w:pPr>
    </w:p>
    <w:p w14:paraId="57FBF66B" w14:textId="7AA0B86D" w:rsidR="007655EC" w:rsidRPr="00463936" w:rsidRDefault="00B51006">
      <w:pPr>
        <w:pStyle w:val="Heading"/>
        <w:rPr>
          <w:sz w:val="22"/>
          <w:szCs w:val="22"/>
        </w:rPr>
      </w:pPr>
      <w:r w:rsidRPr="00463936">
        <w:rPr>
          <w:sz w:val="22"/>
          <w:szCs w:val="22"/>
        </w:rPr>
        <w:fldChar w:fldCharType="begin">
          <w:ffData>
            <w:name w:val="Text30"/>
            <w:enabled/>
            <w:calcOnExit w:val="0"/>
            <w:textInput>
              <w:default w:val="invocation"/>
            </w:textInput>
          </w:ffData>
        </w:fldChar>
      </w:r>
      <w:bookmarkStart w:id="1"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1"/>
    </w:p>
    <w:p w14:paraId="78294727" w14:textId="77777777"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2"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2"/>
    </w:p>
    <w:p w14:paraId="629B8CAA" w14:textId="77777777" w:rsidR="00321CD5" w:rsidRDefault="00476320" w:rsidP="00321CD5">
      <w:pPr>
        <w:pStyle w:val="ResponseCongregation"/>
        <w:spacing w:after="420"/>
        <w:rPr>
          <w:sz w:val="24"/>
          <w:szCs w:val="24"/>
        </w:rPr>
      </w:pPr>
      <w:r w:rsidRPr="00F043A6">
        <w:rPr>
          <w:rFonts w:ascii="Century" w:hAnsi="Century"/>
          <w:noProof/>
        </w:rPr>
        <w:drawing>
          <wp:inline distT="0" distB="0" distL="0" distR="0" wp14:anchorId="619AB600" wp14:editId="1BB60AD2">
            <wp:extent cx="1697065" cy="599325"/>
            <wp:effectExtent l="0" t="0" r="0" b="0"/>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8213" cy="613857"/>
                    </a:xfrm>
                    <a:prstGeom prst="rect">
                      <a:avLst/>
                    </a:prstGeom>
                    <a:noFill/>
                    <a:ln>
                      <a:noFill/>
                    </a:ln>
                  </pic:spPr>
                </pic:pic>
              </a:graphicData>
            </a:graphic>
          </wp:inline>
        </w:drawing>
      </w:r>
    </w:p>
    <w:p w14:paraId="04704C60" w14:textId="77777777"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3"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3"/>
      <w:r w:rsidR="0025672B">
        <w:rPr>
          <w:sz w:val="24"/>
          <w:szCs w:val="24"/>
        </w:rPr>
        <w:t xml:space="preserve"> AND ABSOLUTION</w:t>
      </w:r>
    </w:p>
    <w:p w14:paraId="632EA097" w14:textId="77777777"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14:paraId="0ED3B705" w14:textId="77777777" w:rsidR="00476320" w:rsidRDefault="007655EC" w:rsidP="0025672B">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6B20FF73" w14:textId="77777777" w:rsidR="00476320" w:rsidRPr="00476320" w:rsidRDefault="00476320" w:rsidP="00D96AD0">
      <w:pPr>
        <w:pStyle w:val="Heading21"/>
        <w:spacing w:after="200"/>
        <w:rPr>
          <w:bCs/>
          <w:i/>
          <w:sz w:val="16"/>
          <w:szCs w:val="16"/>
        </w:rPr>
      </w:pPr>
      <w:r w:rsidRPr="00476320">
        <w:rPr>
          <w:bCs/>
          <w:i/>
          <w:sz w:val="16"/>
          <w:szCs w:val="16"/>
        </w:rPr>
        <w:t>kYRIE</w:t>
      </w:r>
    </w:p>
    <w:p w14:paraId="6BF4C74D" w14:textId="77777777" w:rsidR="00476320" w:rsidRDefault="00476320" w:rsidP="00476320">
      <w:pPr>
        <w:spacing w:after="120"/>
        <w:ind w:left="540" w:hanging="540"/>
        <w:rPr>
          <w:rFonts w:ascii="Times" w:eastAsiaTheme="minorEastAsia" w:hAnsi="Times" w:cs="Times"/>
        </w:rPr>
      </w:pPr>
      <w:r w:rsidRPr="00476320">
        <w:rPr>
          <w:rFonts w:ascii="Times" w:eastAsiaTheme="minorEastAsia" w:hAnsi="Times" w:cs="Times"/>
          <w:b/>
          <w:bCs/>
          <w:noProof/>
        </w:rPr>
        <w:drawing>
          <wp:anchor distT="0" distB="0" distL="114300" distR="114300" simplePos="0" relativeHeight="251657216" behindDoc="0" locked="0" layoutInCell="1" allowOverlap="1" wp14:anchorId="003D32BB" wp14:editId="31C9CDC4">
            <wp:simplePos x="0" y="0"/>
            <wp:positionH relativeFrom="column">
              <wp:posOffset>-53340</wp:posOffset>
            </wp:positionH>
            <wp:positionV relativeFrom="paragraph">
              <wp:posOffset>71120</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EBDCD" w14:textId="77777777" w:rsidR="00476320" w:rsidRDefault="00476320" w:rsidP="00476320">
      <w:pPr>
        <w:spacing w:after="120"/>
        <w:ind w:left="540" w:hanging="540"/>
        <w:rPr>
          <w:rFonts w:ascii="Times" w:eastAsiaTheme="minorEastAsia" w:hAnsi="Times" w:cs="Times"/>
        </w:rPr>
      </w:pPr>
    </w:p>
    <w:p w14:paraId="07141973" w14:textId="77777777" w:rsidR="00476320" w:rsidRDefault="00476320" w:rsidP="00476320">
      <w:pPr>
        <w:spacing w:after="120"/>
        <w:ind w:left="540" w:hanging="540"/>
        <w:rPr>
          <w:rFonts w:eastAsiaTheme="minorEastAsia" w:cs="Times"/>
          <w:sz w:val="20"/>
          <w:szCs w:val="20"/>
        </w:rPr>
      </w:pPr>
    </w:p>
    <w:p w14:paraId="2920F831" w14:textId="77777777" w:rsidR="00476320" w:rsidRDefault="00476320" w:rsidP="00476320">
      <w:pPr>
        <w:spacing w:after="120"/>
        <w:ind w:left="540" w:hanging="540"/>
        <w:rPr>
          <w:rFonts w:eastAsiaTheme="minorEastAsia" w:cs="Times"/>
          <w:sz w:val="20"/>
          <w:szCs w:val="20"/>
        </w:rPr>
      </w:pPr>
    </w:p>
    <w:p w14:paraId="70DE381B" w14:textId="77777777" w:rsidR="00476320" w:rsidRDefault="00476320" w:rsidP="00476320">
      <w:pPr>
        <w:spacing w:after="120"/>
        <w:ind w:left="540" w:hanging="540"/>
        <w:rPr>
          <w:rFonts w:eastAsiaTheme="minorEastAsia" w:cs="Times"/>
          <w:sz w:val="20"/>
          <w:szCs w:val="20"/>
        </w:rPr>
      </w:pPr>
    </w:p>
    <w:p w14:paraId="181B4884" w14:textId="77777777" w:rsidR="00476320" w:rsidRDefault="00476320" w:rsidP="00476320">
      <w:pPr>
        <w:spacing w:after="120"/>
        <w:ind w:left="540" w:hanging="540"/>
        <w:rPr>
          <w:rFonts w:eastAsiaTheme="minorEastAsia" w:cs="Times"/>
          <w:sz w:val="20"/>
          <w:szCs w:val="20"/>
        </w:rPr>
      </w:pPr>
    </w:p>
    <w:p w14:paraId="69B9A839" w14:textId="77777777" w:rsidR="00476320" w:rsidRDefault="00476320" w:rsidP="00476320">
      <w:pPr>
        <w:spacing w:after="120"/>
        <w:ind w:left="540" w:hanging="540"/>
        <w:rPr>
          <w:rFonts w:eastAsiaTheme="minorEastAsia" w:cs="Times"/>
          <w:sz w:val="20"/>
          <w:szCs w:val="20"/>
        </w:rPr>
      </w:pPr>
    </w:p>
    <w:p w14:paraId="12777C5C" w14:textId="77777777"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0CEA8D3F" w14:textId="77777777" w:rsidR="000E561E" w:rsidRDefault="008F3BA7" w:rsidP="00566E11">
      <w:pPr>
        <w:ind w:left="540" w:hanging="540"/>
        <w:jc w:val="both"/>
        <w:rPr>
          <w:rFonts w:eastAsiaTheme="minorEastAsia" w:cs="Times"/>
          <w:sz w:val="20"/>
          <w:szCs w:val="20"/>
        </w:rPr>
      </w:pPr>
      <w:r>
        <w:rPr>
          <w:noProof/>
        </w:rPr>
        <w:drawing>
          <wp:inline distT="0" distB="0" distL="0" distR="0" wp14:anchorId="32B84946" wp14:editId="25E7A9E0">
            <wp:extent cx="1676400" cy="583095"/>
            <wp:effectExtent l="0" t="0" r="0" b="0"/>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inline>
        </w:drawing>
      </w:r>
    </w:p>
    <w:p w14:paraId="1D3969BA" w14:textId="77777777" w:rsidR="00476320" w:rsidRPr="00476320" w:rsidRDefault="00476320" w:rsidP="00566E11">
      <w:pPr>
        <w:pStyle w:val="ResponseMinister"/>
        <w:spacing w:after="0"/>
        <w:rPr>
          <w:rFonts w:eastAsiaTheme="minorEastAsia" w:cs="Times"/>
          <w:b/>
          <w:bCs/>
        </w:rPr>
      </w:pPr>
      <w:r w:rsidRPr="00476320">
        <w:rPr>
          <w:rFonts w:eastAsiaTheme="minorEastAsia" w:cs="Times"/>
          <w:b/>
          <w:bCs/>
        </w:rPr>
        <w:lastRenderedPageBreak/>
        <w:t>PRAYER AND PRAISE</w:t>
      </w:r>
    </w:p>
    <w:p w14:paraId="3E99D51E" w14:textId="77777777" w:rsidR="00566E11" w:rsidRDefault="00566E11" w:rsidP="00566E11">
      <w:pPr>
        <w:rPr>
          <w:rFonts w:eastAsiaTheme="minorEastAsia" w:cs="Times"/>
          <w:b/>
          <w:bCs/>
          <w:sz w:val="20"/>
          <w:szCs w:val="20"/>
        </w:rPr>
      </w:pPr>
    </w:p>
    <w:p w14:paraId="2E91C3DB" w14:textId="77777777"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14:paraId="291367E0" w14:textId="77777777" w:rsidR="00D27817" w:rsidRDefault="00557F24" w:rsidP="00476320">
      <w:pPr>
        <w:spacing w:after="120"/>
        <w:rPr>
          <w:rFonts w:eastAsiaTheme="minorEastAsia" w:cs="Times"/>
          <w:sz w:val="20"/>
          <w:szCs w:val="20"/>
        </w:rPr>
      </w:pPr>
      <w:r>
        <w:rPr>
          <w:noProof/>
        </w:rPr>
        <w:drawing>
          <wp:inline distT="0" distB="0" distL="0" distR="0" wp14:anchorId="3E185703" wp14:editId="436CCFC4">
            <wp:extent cx="4419600" cy="3741420"/>
            <wp:effectExtent l="0" t="0" r="0" b="0"/>
            <wp:docPr id="5" name="Picture 5" descr="C:\Users\Pastor Natsis\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S 04a Gloria.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3741420"/>
                    </a:xfrm>
                    <a:prstGeom prst="rect">
                      <a:avLst/>
                    </a:prstGeom>
                    <a:noFill/>
                    <a:ln>
                      <a:noFill/>
                    </a:ln>
                  </pic:spPr>
                </pic:pic>
              </a:graphicData>
            </a:graphic>
          </wp:inline>
        </w:drawing>
      </w:r>
    </w:p>
    <w:p w14:paraId="6884C281" w14:textId="77777777" w:rsidR="000E561E" w:rsidRDefault="00557F24" w:rsidP="00476320">
      <w:pPr>
        <w:spacing w:after="120"/>
        <w:rPr>
          <w:rFonts w:eastAsiaTheme="minorEastAsia" w:cs="Times"/>
          <w:sz w:val="20"/>
          <w:szCs w:val="20"/>
        </w:rPr>
      </w:pPr>
      <w:r>
        <w:rPr>
          <w:noProof/>
        </w:rPr>
        <w:drawing>
          <wp:inline distT="0" distB="0" distL="0" distR="0" wp14:anchorId="07826B38" wp14:editId="406B606E">
            <wp:extent cx="4419600" cy="2461260"/>
            <wp:effectExtent l="0" t="0" r="0" b="0"/>
            <wp:docPr id="6" name="Picture 6"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461260"/>
                    </a:xfrm>
                    <a:prstGeom prst="rect">
                      <a:avLst/>
                    </a:prstGeom>
                    <a:noFill/>
                    <a:ln>
                      <a:noFill/>
                    </a:ln>
                  </pic:spPr>
                </pic:pic>
              </a:graphicData>
            </a:graphic>
          </wp:inline>
        </w:drawing>
      </w:r>
    </w:p>
    <w:p w14:paraId="4826CFAA" w14:textId="77777777" w:rsidR="00125E6B" w:rsidRDefault="00B172AB" w:rsidP="00650975">
      <w:pPr>
        <w:pStyle w:val="ResponseMinister"/>
        <w:ind w:left="0" w:firstLine="0"/>
        <w:rPr>
          <w:sz w:val="22"/>
          <w:szCs w:val="22"/>
        </w:rPr>
      </w:pPr>
      <w:r>
        <w:rPr>
          <w:b/>
          <w:sz w:val="22"/>
          <w:szCs w:val="22"/>
        </w:rPr>
        <w:lastRenderedPageBreak/>
        <w:t>PRAYER OF THE DAY</w:t>
      </w:r>
    </w:p>
    <w:p w14:paraId="13F98FD1" w14:textId="77777777" w:rsidR="00125E6B" w:rsidRPr="00125E6B" w:rsidRDefault="00A6532F" w:rsidP="00125E6B">
      <w:pPr>
        <w:pStyle w:val="ResponseMinister"/>
      </w:pPr>
      <w:r>
        <w:rPr>
          <w:noProof/>
        </w:rPr>
        <w:drawing>
          <wp:anchor distT="0" distB="0" distL="114300" distR="114300" simplePos="0" relativeHeight="251659264" behindDoc="0" locked="0" layoutInCell="1" allowOverlap="1" wp14:anchorId="16684AAE" wp14:editId="725F27B6">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4"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4"/>
    </w:p>
    <w:p w14:paraId="680EFD58" w14:textId="77777777" w:rsidR="00F64304" w:rsidRDefault="00F64304" w:rsidP="00125E6B">
      <w:pPr>
        <w:pStyle w:val="ResponseMinister"/>
        <w:rPr>
          <w:b/>
        </w:rPr>
      </w:pPr>
    </w:p>
    <w:p w14:paraId="221A108E" w14:textId="77777777" w:rsidR="00F64304" w:rsidRDefault="00F64304">
      <w:pPr>
        <w:pStyle w:val="ResponseMinister"/>
      </w:pPr>
    </w:p>
    <w:p w14:paraId="5CF9ED87" w14:textId="77777777" w:rsidR="00D95A9C" w:rsidRDefault="00D95A9C">
      <w:pPr>
        <w:pStyle w:val="ResponseMinister"/>
      </w:pPr>
    </w:p>
    <w:p w14:paraId="2855528D" w14:textId="77777777" w:rsidR="00CC072A" w:rsidRDefault="00CC072A">
      <w:pPr>
        <w:pStyle w:val="ResponseMinister"/>
      </w:pPr>
    </w:p>
    <w:p w14:paraId="7B1A3AFE" w14:textId="6BD3684D" w:rsidR="007655EC"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5" w:name="Text48"/>
      <w:r w:rsidR="00504A12">
        <w:instrText xml:space="preserve"> FORMTEXT </w:instrText>
      </w:r>
      <w:r w:rsidR="00B51006">
        <w:fldChar w:fldCharType="separate"/>
      </w:r>
      <w:r w:rsidR="00504A12">
        <w:rPr>
          <w:noProof/>
        </w:rPr>
        <w:t>Let us pray.</w:t>
      </w:r>
      <w:r w:rsidR="00B51006">
        <w:fldChar w:fldCharType="end"/>
      </w:r>
      <w:bookmarkEnd w:id="5"/>
    </w:p>
    <w:p w14:paraId="38561224" w14:textId="77777777" w:rsidR="00822702" w:rsidRPr="00822702" w:rsidRDefault="00822702">
      <w:pPr>
        <w:pStyle w:val="ResponseMinister"/>
        <w:rPr>
          <w:b/>
          <w:i/>
          <w:sz w:val="16"/>
          <w:szCs w:val="16"/>
        </w:rPr>
      </w:pPr>
      <w:r w:rsidRPr="00822702">
        <w:rPr>
          <w:b/>
          <w:i/>
          <w:sz w:val="16"/>
          <w:szCs w:val="16"/>
        </w:rPr>
        <w:t>THE MINISTER SAYS THE PRAYER OF THE DAY</w:t>
      </w:r>
    </w:p>
    <w:p w14:paraId="5902D042" w14:textId="77777777" w:rsidR="001868A0" w:rsidRDefault="00F7097B" w:rsidP="00F64304">
      <w:pPr>
        <w:spacing w:after="120"/>
        <w:rPr>
          <w:rFonts w:ascii="Times" w:eastAsiaTheme="minorEastAsia" w:hAnsi="Times" w:cs="Times"/>
          <w:b/>
          <w:bCs/>
          <w:i/>
          <w:iCs/>
          <w:sz w:val="16"/>
          <w:szCs w:val="16"/>
        </w:rPr>
      </w:pPr>
      <w:r>
        <w:rPr>
          <w:noProof/>
        </w:rPr>
        <w:drawing>
          <wp:inline distT="0" distB="0" distL="0" distR="0" wp14:anchorId="078C8973" wp14:editId="47836375">
            <wp:extent cx="1870409" cy="693420"/>
            <wp:effectExtent l="0" t="0" r="0" b="0"/>
            <wp:docPr id="4" name="Picture 4" descr="C:\Users\Pastor Smith\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S 06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2826" cy="694316"/>
                    </a:xfrm>
                    <a:prstGeom prst="rect">
                      <a:avLst/>
                    </a:prstGeom>
                    <a:noFill/>
                    <a:ln>
                      <a:noFill/>
                    </a:ln>
                  </pic:spPr>
                </pic:pic>
              </a:graphicData>
            </a:graphic>
          </wp:inline>
        </w:drawing>
      </w:r>
    </w:p>
    <w:p w14:paraId="5BFC645E" w14:textId="77777777" w:rsidR="00F64304" w:rsidRDefault="00F64304" w:rsidP="00F64304">
      <w:pPr>
        <w:spacing w:after="120"/>
        <w:rPr>
          <w:rFonts w:ascii="Times" w:eastAsiaTheme="minorEastAsia" w:hAnsi="Times" w:cs="Times"/>
          <w:b/>
          <w:bCs/>
          <w:i/>
          <w:iCs/>
          <w:sz w:val="16"/>
          <w:szCs w:val="16"/>
        </w:rPr>
      </w:pPr>
    </w:p>
    <w:p w14:paraId="7CA355AB" w14:textId="77777777"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14:paraId="211A7410" w14:textId="77777777" w:rsidR="001B6ECC" w:rsidRDefault="001B6ECC" w:rsidP="00F64304">
      <w:pPr>
        <w:spacing w:after="120"/>
        <w:rPr>
          <w:rFonts w:eastAsiaTheme="minorEastAsia" w:cs="Times"/>
          <w:b/>
          <w:bCs/>
          <w:i/>
          <w:iCs/>
          <w:sz w:val="16"/>
          <w:szCs w:val="16"/>
        </w:rPr>
      </w:pPr>
    </w:p>
    <w:p w14:paraId="0EE355DE" w14:textId="77777777"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6"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6"/>
    </w:p>
    <w:p w14:paraId="50811E10" w14:textId="77777777" w:rsidR="00CC072A" w:rsidRDefault="00CC072A" w:rsidP="00CC072A">
      <w:pPr>
        <w:pStyle w:val="Style1"/>
        <w:tabs>
          <w:tab w:val="right" w:pos="8640"/>
        </w:tabs>
        <w:ind w:firstLine="0"/>
        <w:rPr>
          <w:b/>
          <w:sz w:val="22"/>
          <w:szCs w:val="22"/>
        </w:rPr>
      </w:pPr>
    </w:p>
    <w:p w14:paraId="53D1482C" w14:textId="77777777" w:rsidR="00031894" w:rsidRPr="00031894" w:rsidRDefault="001F292C" w:rsidP="00031894">
      <w:pPr>
        <w:pStyle w:val="Style1"/>
        <w:tabs>
          <w:tab w:val="right" w:pos="8640"/>
        </w:tabs>
        <w:rPr>
          <w:b/>
          <w:sz w:val="22"/>
          <w:szCs w:val="22"/>
        </w:rPr>
      </w:pPr>
      <w:r w:rsidRPr="001868A0">
        <w:rPr>
          <w:b/>
          <w:sz w:val="22"/>
          <w:szCs w:val="22"/>
        </w:rPr>
        <w:t xml:space="preserve">THE </w:t>
      </w:r>
      <w:r>
        <w:rPr>
          <w:b/>
          <w:sz w:val="22"/>
          <w:szCs w:val="22"/>
        </w:rPr>
        <w:t>FIRST</w:t>
      </w:r>
      <w:r w:rsidRPr="001868A0">
        <w:rPr>
          <w:b/>
          <w:sz w:val="22"/>
          <w:szCs w:val="22"/>
        </w:rPr>
        <w:t xml:space="preserve"> LESSON </w:t>
      </w:r>
      <w:r>
        <w:rPr>
          <w:b/>
          <w:sz w:val="22"/>
          <w:szCs w:val="22"/>
        </w:rPr>
        <w:tab/>
      </w:r>
      <w:r w:rsidR="00031894" w:rsidRPr="00031894">
        <w:rPr>
          <w:b/>
          <w:sz w:val="22"/>
          <w:szCs w:val="22"/>
        </w:rPr>
        <w:t>Jonah 3:1-5, 10</w:t>
      </w:r>
    </w:p>
    <w:p w14:paraId="267A1FD0" w14:textId="1ECA9ABA" w:rsidR="001F292C" w:rsidRPr="001F292C" w:rsidRDefault="001F292C" w:rsidP="00CC072A">
      <w:pPr>
        <w:pStyle w:val="Style1"/>
        <w:tabs>
          <w:tab w:val="right" w:pos="8640"/>
        </w:tabs>
        <w:ind w:firstLine="0"/>
        <w:rPr>
          <w:b/>
          <w:sz w:val="22"/>
          <w:szCs w:val="22"/>
        </w:rPr>
      </w:pPr>
    </w:p>
    <w:p w14:paraId="3E459D26" w14:textId="77777777" w:rsidR="001F292C" w:rsidRDefault="001F292C" w:rsidP="00002417">
      <w:pPr>
        <w:rPr>
          <w:rFonts w:ascii="Calisto MT" w:hAnsi="Calisto MT"/>
          <w:b/>
        </w:rPr>
      </w:pPr>
    </w:p>
    <w:p w14:paraId="0EAC59E3" w14:textId="77777777" w:rsidR="00031894" w:rsidRPr="00031894" w:rsidRDefault="00031894" w:rsidP="00031894">
      <w:pPr>
        <w:pStyle w:val="Style1"/>
        <w:rPr>
          <w:rFonts w:ascii="Palatino Linotype" w:hAnsi="Palatino Linotype"/>
          <w:sz w:val="20"/>
          <w:szCs w:val="20"/>
        </w:rPr>
      </w:pPr>
      <w:r w:rsidRPr="00031894">
        <w:rPr>
          <w:rFonts w:ascii="Palatino Linotype" w:hAnsi="Palatino Linotype"/>
          <w:sz w:val="20"/>
          <w:szCs w:val="20"/>
        </w:rPr>
        <w:t xml:space="preserve">Then the word of the </w:t>
      </w:r>
      <w:r w:rsidRPr="00031894">
        <w:rPr>
          <w:rFonts w:ascii="Palatino Linotype" w:hAnsi="Palatino Linotype"/>
          <w:smallCaps/>
          <w:sz w:val="20"/>
          <w:szCs w:val="20"/>
        </w:rPr>
        <w:t>Lord</w:t>
      </w:r>
      <w:r w:rsidRPr="00031894">
        <w:rPr>
          <w:rFonts w:ascii="Palatino Linotype" w:hAnsi="Palatino Linotype"/>
          <w:sz w:val="20"/>
          <w:szCs w:val="20"/>
        </w:rPr>
        <w:t xml:space="preserve"> came to Jonah a second time: </w:t>
      </w:r>
      <w:r w:rsidRPr="00031894">
        <w:rPr>
          <w:rFonts w:ascii="Palatino Linotype" w:hAnsi="Palatino Linotype"/>
          <w:sz w:val="20"/>
          <w:szCs w:val="20"/>
          <w:vertAlign w:val="superscript"/>
        </w:rPr>
        <w:t>2</w:t>
      </w:r>
      <w:r w:rsidRPr="00031894">
        <w:rPr>
          <w:rFonts w:ascii="Palatino Linotype" w:hAnsi="Palatino Linotype"/>
          <w:sz w:val="20"/>
          <w:szCs w:val="20"/>
        </w:rPr>
        <w:t>“Get up, go to Nineveh, the great city, and preach to it the message that I tell you.”</w:t>
      </w:r>
    </w:p>
    <w:p w14:paraId="0501072D" w14:textId="77777777" w:rsidR="00031894" w:rsidRPr="00031894" w:rsidRDefault="00031894" w:rsidP="00031894">
      <w:pPr>
        <w:pStyle w:val="Style1"/>
        <w:rPr>
          <w:rFonts w:ascii="Palatino Linotype" w:hAnsi="Palatino Linotype"/>
          <w:sz w:val="20"/>
          <w:szCs w:val="20"/>
        </w:rPr>
      </w:pPr>
      <w:r w:rsidRPr="00031894">
        <w:rPr>
          <w:rFonts w:ascii="Palatino Linotype" w:hAnsi="Palatino Linotype"/>
          <w:sz w:val="20"/>
          <w:szCs w:val="20"/>
          <w:vertAlign w:val="superscript"/>
        </w:rPr>
        <w:t>3</w:t>
      </w:r>
      <w:r w:rsidRPr="00031894">
        <w:rPr>
          <w:rFonts w:ascii="Palatino Linotype" w:hAnsi="Palatino Linotype"/>
          <w:sz w:val="20"/>
          <w:szCs w:val="20"/>
        </w:rPr>
        <w:t xml:space="preserve">So Jonah set out and went to Nineveh just as the word of the </w:t>
      </w:r>
      <w:r w:rsidRPr="00031894">
        <w:rPr>
          <w:rFonts w:ascii="Palatino Linotype" w:hAnsi="Palatino Linotype"/>
          <w:smallCaps/>
          <w:sz w:val="20"/>
          <w:szCs w:val="20"/>
        </w:rPr>
        <w:t>Lord</w:t>
      </w:r>
      <w:r w:rsidRPr="00031894">
        <w:rPr>
          <w:rFonts w:ascii="Palatino Linotype" w:hAnsi="Palatino Linotype"/>
          <w:sz w:val="20"/>
          <w:szCs w:val="20"/>
        </w:rPr>
        <w:t xml:space="preserve"> had commanded. Now Nineveh was a great city to God. It required a three-day walk. </w:t>
      </w:r>
      <w:r w:rsidRPr="00031894">
        <w:rPr>
          <w:rFonts w:ascii="Palatino Linotype" w:hAnsi="Palatino Linotype"/>
          <w:sz w:val="20"/>
          <w:szCs w:val="20"/>
          <w:vertAlign w:val="superscript"/>
        </w:rPr>
        <w:t>4</w:t>
      </w:r>
      <w:r w:rsidRPr="00031894">
        <w:rPr>
          <w:rFonts w:ascii="Palatino Linotype" w:hAnsi="Palatino Linotype"/>
          <w:sz w:val="20"/>
          <w:szCs w:val="20"/>
        </w:rPr>
        <w:t>Jonah walked through the city for a day, and he called out, “Forty more days and Nineveh is going to be overthrown!”</w:t>
      </w:r>
    </w:p>
    <w:p w14:paraId="137CF52F" w14:textId="77777777" w:rsidR="00031894" w:rsidRPr="00031894" w:rsidRDefault="00031894" w:rsidP="00031894">
      <w:pPr>
        <w:pStyle w:val="Style1"/>
        <w:rPr>
          <w:rFonts w:ascii="Palatino Linotype" w:hAnsi="Palatino Linotype"/>
          <w:sz w:val="20"/>
          <w:szCs w:val="20"/>
        </w:rPr>
      </w:pPr>
      <w:r w:rsidRPr="00031894">
        <w:rPr>
          <w:rFonts w:ascii="Palatino Linotype" w:hAnsi="Palatino Linotype"/>
          <w:sz w:val="20"/>
          <w:szCs w:val="20"/>
          <w:vertAlign w:val="superscript"/>
        </w:rPr>
        <w:t>5</w:t>
      </w:r>
      <w:r w:rsidRPr="00031894">
        <w:rPr>
          <w:rFonts w:ascii="Palatino Linotype" w:hAnsi="Palatino Linotype"/>
          <w:sz w:val="20"/>
          <w:szCs w:val="20"/>
        </w:rPr>
        <w:t>The men of Nineveh believed God. They proclaimed a fast and put on sackcloth, from the greatest of them to the least.</w:t>
      </w:r>
    </w:p>
    <w:p w14:paraId="3BD6C984" w14:textId="77777777" w:rsidR="00031894" w:rsidRPr="00031894" w:rsidRDefault="00031894" w:rsidP="00031894">
      <w:pPr>
        <w:pStyle w:val="Style1"/>
        <w:rPr>
          <w:rFonts w:ascii="Palatino Linotype" w:hAnsi="Palatino Linotype"/>
          <w:sz w:val="20"/>
          <w:szCs w:val="20"/>
        </w:rPr>
      </w:pPr>
      <w:r w:rsidRPr="00031894">
        <w:rPr>
          <w:rFonts w:ascii="Palatino Linotype" w:hAnsi="Palatino Linotype"/>
          <w:sz w:val="20"/>
          <w:szCs w:val="20"/>
          <w:vertAlign w:val="superscript"/>
        </w:rPr>
        <w:t>10</w:t>
      </w:r>
      <w:r w:rsidRPr="00031894">
        <w:rPr>
          <w:rFonts w:ascii="Palatino Linotype" w:hAnsi="Palatino Linotype"/>
          <w:sz w:val="20"/>
          <w:szCs w:val="20"/>
        </w:rPr>
        <w:t>When God saw their actions, that they had turned from their evil way, God relented from the disaster which he said he would bring on them, and he did not carry it out.</w:t>
      </w:r>
    </w:p>
    <w:p w14:paraId="572F91CA" w14:textId="3FC83225" w:rsidR="001F292C" w:rsidRPr="00031894" w:rsidRDefault="001F292C"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C0FC3D3" w14:textId="68646931"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r>
        <w:rPr>
          <w:rStyle w:val="text"/>
          <w:rFonts w:ascii="Palatino Linotype" w:hAnsi="Palatino Linotype" w:cs="Segoe UI"/>
          <w:b/>
          <w:color w:val="000000"/>
          <w:sz w:val="20"/>
          <w:szCs w:val="20"/>
          <w:shd w:val="clear" w:color="auto" w:fill="FFFFFF"/>
        </w:rPr>
        <w:lastRenderedPageBreak/>
        <w:t>PSALM OF THE DAY</w:t>
      </w:r>
      <w:r>
        <w:rPr>
          <w:rStyle w:val="text"/>
          <w:rFonts w:ascii="Palatino Linotype" w:hAnsi="Palatino Linotype" w:cs="Segoe UI"/>
          <w:b/>
          <w:color w:val="000000"/>
          <w:sz w:val="20"/>
          <w:szCs w:val="20"/>
          <w:shd w:val="clear" w:color="auto" w:fill="FFFFFF"/>
        </w:rPr>
        <w:tab/>
        <w:t xml:space="preserve">Psalm </w:t>
      </w:r>
      <w:r w:rsidR="003246DC">
        <w:rPr>
          <w:rStyle w:val="text"/>
          <w:rFonts w:ascii="Palatino Linotype" w:hAnsi="Palatino Linotype" w:cs="Segoe UI"/>
          <w:b/>
          <w:color w:val="000000"/>
          <w:sz w:val="20"/>
          <w:szCs w:val="20"/>
          <w:shd w:val="clear" w:color="auto" w:fill="FFFFFF"/>
        </w:rPr>
        <w:t>62</w:t>
      </w:r>
    </w:p>
    <w:p w14:paraId="43D85749" w14:textId="589528DC"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D9958FE" w14:textId="6D4D55DD" w:rsidR="006974FD" w:rsidRDefault="00A15F9E" w:rsidP="00557F24">
      <w:pPr>
        <w:pStyle w:val="Style1"/>
        <w:tabs>
          <w:tab w:val="right" w:pos="8640"/>
        </w:tabs>
        <w:ind w:firstLine="0"/>
        <w:rPr>
          <w:rFonts w:ascii="Palatino Linotype" w:hAnsi="Palatino Linotype"/>
          <w:b/>
          <w:bCs/>
          <w:iCs/>
          <w:sz w:val="20"/>
          <w:szCs w:val="20"/>
        </w:rPr>
      </w:pPr>
      <w:r>
        <w:rPr>
          <w:noProof/>
        </w:rPr>
        <w:drawing>
          <wp:anchor distT="0" distB="0" distL="114300" distR="114300" simplePos="0" relativeHeight="251654144" behindDoc="0" locked="0" layoutInCell="1" allowOverlap="1" wp14:anchorId="183FDD36" wp14:editId="168B608A">
            <wp:simplePos x="0" y="0"/>
            <wp:positionH relativeFrom="column">
              <wp:posOffset>352425</wp:posOffset>
            </wp:positionH>
            <wp:positionV relativeFrom="paragraph">
              <wp:posOffset>91440</wp:posOffset>
            </wp:positionV>
            <wp:extent cx="4419600" cy="14192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1419225"/>
                    </a:xfrm>
                    <a:prstGeom prst="rect">
                      <a:avLst/>
                    </a:prstGeom>
                    <a:noFill/>
                    <a:ln>
                      <a:noFill/>
                    </a:ln>
                  </pic:spPr>
                </pic:pic>
              </a:graphicData>
            </a:graphic>
          </wp:anchor>
        </w:drawing>
      </w:r>
    </w:p>
    <w:p w14:paraId="058E5320" w14:textId="0C40EF53" w:rsidR="004865B4" w:rsidRDefault="004865B4" w:rsidP="00557F24">
      <w:pPr>
        <w:pStyle w:val="Style1"/>
        <w:tabs>
          <w:tab w:val="right" w:pos="8640"/>
        </w:tabs>
        <w:ind w:firstLine="0"/>
        <w:rPr>
          <w:rFonts w:ascii="Palatino Linotype" w:hAnsi="Palatino Linotype"/>
          <w:b/>
          <w:bCs/>
          <w:iCs/>
          <w:sz w:val="20"/>
          <w:szCs w:val="20"/>
        </w:rPr>
      </w:pPr>
    </w:p>
    <w:p w14:paraId="322A0B89" w14:textId="12094C15" w:rsidR="004865B4" w:rsidRDefault="004865B4" w:rsidP="00557F24">
      <w:pPr>
        <w:pStyle w:val="Style1"/>
        <w:tabs>
          <w:tab w:val="right" w:pos="8640"/>
        </w:tabs>
        <w:ind w:firstLine="0"/>
        <w:rPr>
          <w:rFonts w:ascii="Palatino Linotype" w:hAnsi="Palatino Linotype"/>
          <w:b/>
          <w:bCs/>
          <w:iCs/>
          <w:sz w:val="20"/>
          <w:szCs w:val="20"/>
        </w:rPr>
      </w:pPr>
    </w:p>
    <w:p w14:paraId="09B875C8" w14:textId="048B3D52" w:rsidR="004865B4" w:rsidRDefault="004865B4" w:rsidP="00557F24">
      <w:pPr>
        <w:pStyle w:val="Style1"/>
        <w:tabs>
          <w:tab w:val="right" w:pos="8640"/>
        </w:tabs>
        <w:ind w:firstLine="0"/>
        <w:rPr>
          <w:rFonts w:ascii="Palatino Linotype" w:hAnsi="Palatino Linotype"/>
          <w:b/>
          <w:bCs/>
          <w:iCs/>
          <w:sz w:val="20"/>
          <w:szCs w:val="20"/>
        </w:rPr>
      </w:pPr>
    </w:p>
    <w:p w14:paraId="6CBC2716" w14:textId="09346EF5" w:rsidR="004865B4" w:rsidRDefault="004865B4" w:rsidP="00557F24">
      <w:pPr>
        <w:pStyle w:val="Style1"/>
        <w:tabs>
          <w:tab w:val="right" w:pos="8640"/>
        </w:tabs>
        <w:ind w:firstLine="0"/>
        <w:rPr>
          <w:rFonts w:ascii="Palatino Linotype" w:hAnsi="Palatino Linotype"/>
          <w:b/>
          <w:bCs/>
          <w:iCs/>
          <w:sz w:val="20"/>
          <w:szCs w:val="20"/>
        </w:rPr>
      </w:pPr>
    </w:p>
    <w:p w14:paraId="3B915923" w14:textId="52156D07" w:rsidR="004865B4" w:rsidRDefault="004865B4" w:rsidP="00557F24">
      <w:pPr>
        <w:pStyle w:val="Style1"/>
        <w:tabs>
          <w:tab w:val="right" w:pos="8640"/>
        </w:tabs>
        <w:ind w:firstLine="0"/>
        <w:rPr>
          <w:rFonts w:ascii="Palatino Linotype" w:hAnsi="Palatino Linotype"/>
          <w:b/>
          <w:bCs/>
          <w:iCs/>
          <w:sz w:val="20"/>
          <w:szCs w:val="20"/>
        </w:rPr>
      </w:pPr>
    </w:p>
    <w:p w14:paraId="1B04932A" w14:textId="372859A2" w:rsidR="004865B4" w:rsidRDefault="004865B4" w:rsidP="00557F24">
      <w:pPr>
        <w:pStyle w:val="Style1"/>
        <w:tabs>
          <w:tab w:val="right" w:pos="8640"/>
        </w:tabs>
        <w:ind w:firstLine="0"/>
        <w:rPr>
          <w:rFonts w:ascii="Palatino Linotype" w:hAnsi="Palatino Linotype"/>
          <w:b/>
          <w:bCs/>
          <w:iCs/>
          <w:sz w:val="20"/>
          <w:szCs w:val="20"/>
        </w:rPr>
      </w:pPr>
    </w:p>
    <w:p w14:paraId="220375EB" w14:textId="79CF7895" w:rsidR="004865B4" w:rsidRDefault="004865B4" w:rsidP="00557F24">
      <w:pPr>
        <w:pStyle w:val="Style1"/>
        <w:tabs>
          <w:tab w:val="right" w:pos="8640"/>
        </w:tabs>
        <w:ind w:firstLine="0"/>
        <w:rPr>
          <w:rFonts w:ascii="Palatino Linotype" w:hAnsi="Palatino Linotype"/>
          <w:b/>
          <w:bCs/>
          <w:iCs/>
          <w:sz w:val="20"/>
          <w:szCs w:val="20"/>
        </w:rPr>
      </w:pPr>
    </w:p>
    <w:p w14:paraId="2751DF85" w14:textId="77777777" w:rsidR="004865B4" w:rsidRDefault="004865B4" w:rsidP="00557F24">
      <w:pPr>
        <w:pStyle w:val="Style1"/>
        <w:tabs>
          <w:tab w:val="right" w:pos="8640"/>
        </w:tabs>
        <w:ind w:firstLine="0"/>
        <w:rPr>
          <w:rFonts w:ascii="Palatino Linotype" w:hAnsi="Palatino Linotype"/>
          <w:b/>
          <w:bCs/>
          <w:iCs/>
          <w:sz w:val="20"/>
          <w:szCs w:val="20"/>
        </w:rPr>
      </w:pPr>
    </w:p>
    <w:p w14:paraId="0B231DF5" w14:textId="5D40FE0B" w:rsidR="004865B4" w:rsidRDefault="004865B4" w:rsidP="00557F24">
      <w:pPr>
        <w:pStyle w:val="Style1"/>
        <w:tabs>
          <w:tab w:val="right" w:pos="8640"/>
        </w:tabs>
        <w:ind w:firstLine="0"/>
        <w:rPr>
          <w:rFonts w:ascii="Palatino Linotype" w:hAnsi="Palatino Linotype"/>
          <w:b/>
          <w:bCs/>
          <w:iCs/>
          <w:sz w:val="20"/>
          <w:szCs w:val="20"/>
        </w:rPr>
      </w:pPr>
    </w:p>
    <w:p w14:paraId="215ED51F" w14:textId="4E22DA08" w:rsidR="004865B4" w:rsidRDefault="004865B4" w:rsidP="00557F24">
      <w:pPr>
        <w:pStyle w:val="Style1"/>
        <w:tabs>
          <w:tab w:val="right" w:pos="8640"/>
        </w:tabs>
        <w:ind w:firstLine="0"/>
        <w:rPr>
          <w:rFonts w:ascii="Palatino Linotype" w:hAnsi="Palatino Linotype"/>
          <w:b/>
          <w:bCs/>
          <w:iCs/>
          <w:sz w:val="20"/>
          <w:szCs w:val="20"/>
        </w:rPr>
      </w:pPr>
    </w:p>
    <w:p w14:paraId="02A62E87" w14:textId="77777777" w:rsidR="00A15F9E" w:rsidRPr="00321325" w:rsidRDefault="00A15F9E" w:rsidP="00A15F9E">
      <w:pPr>
        <w:widowControl w:val="0"/>
        <w:autoSpaceDE w:val="0"/>
        <w:autoSpaceDN w:val="0"/>
        <w:adjustRightInd w:val="0"/>
        <w:ind w:left="720"/>
        <w:rPr>
          <w:b/>
          <w:bCs/>
          <w:i/>
          <w:iCs/>
          <w:smallCaps/>
          <w:sz w:val="20"/>
          <w:szCs w:val="20"/>
        </w:rPr>
      </w:pPr>
      <w:r w:rsidRPr="00321325">
        <w:rPr>
          <w:b/>
          <w:bCs/>
          <w:i/>
          <w:iCs/>
          <w:sz w:val="20"/>
          <w:szCs w:val="20"/>
        </w:rPr>
        <w:t>Refrain</w:t>
      </w:r>
    </w:p>
    <w:p w14:paraId="3C539BD4" w14:textId="77777777" w:rsidR="00A15F9E" w:rsidRPr="00321325" w:rsidRDefault="00A15F9E" w:rsidP="00A15F9E">
      <w:pPr>
        <w:widowControl w:val="0"/>
        <w:autoSpaceDE w:val="0"/>
        <w:autoSpaceDN w:val="0"/>
        <w:adjustRightInd w:val="0"/>
        <w:ind w:left="720"/>
        <w:rPr>
          <w:sz w:val="20"/>
          <w:szCs w:val="20"/>
        </w:rPr>
      </w:pPr>
      <w:r w:rsidRPr="00321325">
        <w:rPr>
          <w:sz w:val="20"/>
          <w:szCs w:val="20"/>
        </w:rPr>
        <w:t xml:space="preserve">My soul finds rest in </w:t>
      </w:r>
      <w:r w:rsidRPr="00321325">
        <w:rPr>
          <w:sz w:val="20"/>
          <w:szCs w:val="20"/>
          <w:u w:val="single"/>
        </w:rPr>
        <w:t>God</w:t>
      </w:r>
      <w:r w:rsidRPr="00321325">
        <w:rPr>
          <w:sz w:val="20"/>
          <w:szCs w:val="20"/>
        </w:rPr>
        <w:t xml:space="preserve"> alone;*</w:t>
      </w:r>
    </w:p>
    <w:p w14:paraId="6E8DE2FD" w14:textId="77777777" w:rsidR="00A15F9E" w:rsidRPr="00321325" w:rsidRDefault="00A15F9E" w:rsidP="00A15F9E">
      <w:pPr>
        <w:widowControl w:val="0"/>
        <w:autoSpaceDE w:val="0"/>
        <w:autoSpaceDN w:val="0"/>
        <w:adjustRightInd w:val="0"/>
        <w:ind w:left="720" w:firstLine="360"/>
        <w:rPr>
          <w:sz w:val="20"/>
          <w:szCs w:val="20"/>
        </w:rPr>
      </w:pPr>
      <w:r w:rsidRPr="00321325">
        <w:rPr>
          <w:sz w:val="20"/>
          <w:szCs w:val="20"/>
        </w:rPr>
        <w:t xml:space="preserve">my salvation </w:t>
      </w:r>
      <w:r w:rsidRPr="00321325">
        <w:rPr>
          <w:sz w:val="20"/>
          <w:szCs w:val="20"/>
          <w:u w:val="single"/>
        </w:rPr>
        <w:t>comes</w:t>
      </w:r>
      <w:r w:rsidRPr="00321325">
        <w:rPr>
          <w:sz w:val="20"/>
          <w:szCs w:val="20"/>
        </w:rPr>
        <w:t xml:space="preserve"> from him.</w:t>
      </w:r>
    </w:p>
    <w:p w14:paraId="544A05FC" w14:textId="77777777" w:rsidR="00A15F9E" w:rsidRPr="00321325" w:rsidRDefault="00A15F9E" w:rsidP="00A15F9E">
      <w:pPr>
        <w:widowControl w:val="0"/>
        <w:autoSpaceDE w:val="0"/>
        <w:autoSpaceDN w:val="0"/>
        <w:adjustRightInd w:val="0"/>
        <w:ind w:left="720"/>
        <w:rPr>
          <w:sz w:val="20"/>
          <w:szCs w:val="20"/>
        </w:rPr>
      </w:pPr>
      <w:r w:rsidRPr="00321325">
        <w:rPr>
          <w:sz w:val="20"/>
          <w:szCs w:val="20"/>
        </w:rPr>
        <w:t>He alone is my rock and my sal</w:t>
      </w:r>
      <w:r w:rsidRPr="00321325">
        <w:rPr>
          <w:sz w:val="20"/>
          <w:szCs w:val="20"/>
          <w:u w:val="single"/>
        </w:rPr>
        <w:t>va</w:t>
      </w:r>
      <w:r w:rsidRPr="00321325">
        <w:rPr>
          <w:sz w:val="20"/>
          <w:szCs w:val="20"/>
        </w:rPr>
        <w:t>tion;*</w:t>
      </w:r>
    </w:p>
    <w:p w14:paraId="36D47AFA" w14:textId="77777777" w:rsidR="00A15F9E" w:rsidRPr="00321325" w:rsidRDefault="00A15F9E" w:rsidP="00A15F9E">
      <w:pPr>
        <w:widowControl w:val="0"/>
        <w:autoSpaceDE w:val="0"/>
        <w:autoSpaceDN w:val="0"/>
        <w:adjustRightInd w:val="0"/>
        <w:ind w:left="720" w:firstLine="360"/>
        <w:rPr>
          <w:sz w:val="20"/>
          <w:szCs w:val="20"/>
        </w:rPr>
      </w:pPr>
      <w:r w:rsidRPr="00321325">
        <w:rPr>
          <w:sz w:val="20"/>
          <w:szCs w:val="20"/>
        </w:rPr>
        <w:t xml:space="preserve">he is my fortress, I will never be </w:t>
      </w:r>
      <w:r w:rsidRPr="00321325">
        <w:rPr>
          <w:sz w:val="20"/>
          <w:szCs w:val="20"/>
          <w:u w:val="single"/>
        </w:rPr>
        <w:t>shak</w:t>
      </w:r>
      <w:r w:rsidRPr="00321325">
        <w:rPr>
          <w:sz w:val="20"/>
          <w:szCs w:val="20"/>
        </w:rPr>
        <w:t>en.</w:t>
      </w:r>
    </w:p>
    <w:p w14:paraId="107E87EA" w14:textId="77777777" w:rsidR="00A15F9E" w:rsidRPr="00321325" w:rsidRDefault="00A15F9E" w:rsidP="00A15F9E">
      <w:pPr>
        <w:widowControl w:val="0"/>
        <w:autoSpaceDE w:val="0"/>
        <w:autoSpaceDN w:val="0"/>
        <w:adjustRightInd w:val="0"/>
        <w:ind w:left="720"/>
        <w:rPr>
          <w:sz w:val="20"/>
          <w:szCs w:val="20"/>
        </w:rPr>
      </w:pPr>
      <w:r w:rsidRPr="00321325">
        <w:rPr>
          <w:sz w:val="20"/>
          <w:szCs w:val="20"/>
        </w:rPr>
        <w:t xml:space="preserve">Find rest, O my soul, in </w:t>
      </w:r>
      <w:r w:rsidRPr="00321325">
        <w:rPr>
          <w:sz w:val="20"/>
          <w:szCs w:val="20"/>
          <w:u w:val="single"/>
        </w:rPr>
        <w:t>God</w:t>
      </w:r>
      <w:r w:rsidRPr="00321325">
        <w:rPr>
          <w:sz w:val="20"/>
          <w:szCs w:val="20"/>
        </w:rPr>
        <w:t xml:space="preserve"> alone;*</w:t>
      </w:r>
    </w:p>
    <w:p w14:paraId="6130CD3C" w14:textId="77777777" w:rsidR="00A15F9E" w:rsidRPr="00321325" w:rsidRDefault="00A15F9E" w:rsidP="00A15F9E">
      <w:pPr>
        <w:widowControl w:val="0"/>
        <w:autoSpaceDE w:val="0"/>
        <w:autoSpaceDN w:val="0"/>
        <w:adjustRightInd w:val="0"/>
        <w:ind w:left="720" w:firstLine="360"/>
        <w:rPr>
          <w:sz w:val="20"/>
          <w:szCs w:val="20"/>
        </w:rPr>
      </w:pPr>
      <w:r w:rsidRPr="00321325">
        <w:rPr>
          <w:sz w:val="20"/>
          <w:szCs w:val="20"/>
        </w:rPr>
        <w:t xml:space="preserve">my hope </w:t>
      </w:r>
      <w:r w:rsidRPr="00321325">
        <w:rPr>
          <w:sz w:val="20"/>
          <w:szCs w:val="20"/>
          <w:u w:val="single"/>
        </w:rPr>
        <w:t>comes</w:t>
      </w:r>
      <w:r w:rsidRPr="00321325">
        <w:rPr>
          <w:sz w:val="20"/>
          <w:szCs w:val="20"/>
        </w:rPr>
        <w:t xml:space="preserve"> from him.</w:t>
      </w:r>
    </w:p>
    <w:p w14:paraId="283E5D9A" w14:textId="77777777" w:rsidR="00A15F9E" w:rsidRPr="00321325" w:rsidRDefault="00A15F9E" w:rsidP="00A15F9E">
      <w:pPr>
        <w:widowControl w:val="0"/>
        <w:autoSpaceDE w:val="0"/>
        <w:autoSpaceDN w:val="0"/>
        <w:adjustRightInd w:val="0"/>
        <w:ind w:left="720"/>
        <w:rPr>
          <w:b/>
          <w:bCs/>
          <w:i/>
          <w:iCs/>
          <w:sz w:val="20"/>
          <w:szCs w:val="20"/>
        </w:rPr>
      </w:pPr>
      <w:r w:rsidRPr="00321325">
        <w:rPr>
          <w:b/>
          <w:bCs/>
          <w:i/>
          <w:iCs/>
          <w:sz w:val="20"/>
          <w:szCs w:val="20"/>
        </w:rPr>
        <w:t>Refrain</w:t>
      </w:r>
    </w:p>
    <w:p w14:paraId="7B999883" w14:textId="77777777" w:rsidR="00A15F9E" w:rsidRPr="00321325" w:rsidRDefault="00A15F9E" w:rsidP="00A15F9E">
      <w:pPr>
        <w:widowControl w:val="0"/>
        <w:autoSpaceDE w:val="0"/>
        <w:autoSpaceDN w:val="0"/>
        <w:adjustRightInd w:val="0"/>
        <w:ind w:left="720"/>
        <w:rPr>
          <w:sz w:val="20"/>
          <w:szCs w:val="20"/>
        </w:rPr>
      </w:pPr>
      <w:r w:rsidRPr="00321325">
        <w:rPr>
          <w:sz w:val="20"/>
          <w:szCs w:val="20"/>
        </w:rPr>
        <w:t>Though your rich</w:t>
      </w:r>
      <w:r w:rsidRPr="00321325">
        <w:rPr>
          <w:sz w:val="20"/>
          <w:szCs w:val="20"/>
          <w:u w:val="single"/>
        </w:rPr>
        <w:t>es</w:t>
      </w:r>
      <w:r w:rsidRPr="00321325">
        <w:rPr>
          <w:sz w:val="20"/>
          <w:szCs w:val="20"/>
        </w:rPr>
        <w:t xml:space="preserve"> increase,*</w:t>
      </w:r>
    </w:p>
    <w:p w14:paraId="4E7CC2F0" w14:textId="77777777" w:rsidR="00A15F9E" w:rsidRPr="00321325" w:rsidRDefault="00A15F9E" w:rsidP="00A15F9E">
      <w:pPr>
        <w:widowControl w:val="0"/>
        <w:autoSpaceDE w:val="0"/>
        <w:autoSpaceDN w:val="0"/>
        <w:adjustRightInd w:val="0"/>
        <w:ind w:left="720" w:firstLine="360"/>
        <w:rPr>
          <w:sz w:val="20"/>
          <w:szCs w:val="20"/>
        </w:rPr>
      </w:pPr>
      <w:r w:rsidRPr="00321325">
        <w:rPr>
          <w:sz w:val="20"/>
          <w:szCs w:val="20"/>
        </w:rPr>
        <w:t xml:space="preserve">do not set your </w:t>
      </w:r>
      <w:r w:rsidRPr="00321325">
        <w:rPr>
          <w:sz w:val="20"/>
          <w:szCs w:val="20"/>
          <w:u w:val="single"/>
        </w:rPr>
        <w:t>heart</w:t>
      </w:r>
      <w:r w:rsidRPr="00321325">
        <w:rPr>
          <w:sz w:val="20"/>
          <w:szCs w:val="20"/>
        </w:rPr>
        <w:t xml:space="preserve"> on them.</w:t>
      </w:r>
    </w:p>
    <w:p w14:paraId="234F5A04" w14:textId="77777777" w:rsidR="00A15F9E" w:rsidRPr="00321325" w:rsidRDefault="00A15F9E" w:rsidP="00A15F9E">
      <w:pPr>
        <w:widowControl w:val="0"/>
        <w:autoSpaceDE w:val="0"/>
        <w:autoSpaceDN w:val="0"/>
        <w:adjustRightInd w:val="0"/>
        <w:ind w:left="720"/>
        <w:rPr>
          <w:sz w:val="20"/>
          <w:szCs w:val="20"/>
        </w:rPr>
      </w:pPr>
      <w:r w:rsidRPr="00321325">
        <w:rPr>
          <w:sz w:val="20"/>
          <w:szCs w:val="20"/>
        </w:rPr>
        <w:t>My salvation and my honor de</w:t>
      </w:r>
      <w:r w:rsidRPr="00321325">
        <w:rPr>
          <w:sz w:val="20"/>
          <w:szCs w:val="20"/>
          <w:u w:val="single"/>
        </w:rPr>
        <w:t>pend</w:t>
      </w:r>
      <w:r w:rsidRPr="00321325">
        <w:rPr>
          <w:sz w:val="20"/>
          <w:szCs w:val="20"/>
        </w:rPr>
        <w:t xml:space="preserve"> on God;*</w:t>
      </w:r>
    </w:p>
    <w:p w14:paraId="363D035A" w14:textId="77777777" w:rsidR="00A15F9E" w:rsidRPr="00321325" w:rsidRDefault="00A15F9E" w:rsidP="00A15F9E">
      <w:pPr>
        <w:widowControl w:val="0"/>
        <w:autoSpaceDE w:val="0"/>
        <w:autoSpaceDN w:val="0"/>
        <w:adjustRightInd w:val="0"/>
        <w:ind w:left="720" w:firstLine="360"/>
        <w:rPr>
          <w:sz w:val="20"/>
          <w:szCs w:val="20"/>
        </w:rPr>
      </w:pPr>
      <w:r w:rsidRPr="00321325">
        <w:rPr>
          <w:sz w:val="20"/>
          <w:szCs w:val="20"/>
        </w:rPr>
        <w:t xml:space="preserve">he is my mighty rock, my </w:t>
      </w:r>
      <w:r w:rsidRPr="00321325">
        <w:rPr>
          <w:sz w:val="20"/>
          <w:szCs w:val="20"/>
          <w:u w:val="single"/>
        </w:rPr>
        <w:t>ref</w:t>
      </w:r>
      <w:r w:rsidRPr="00321325">
        <w:rPr>
          <w:sz w:val="20"/>
          <w:szCs w:val="20"/>
        </w:rPr>
        <w:t>uge.</w:t>
      </w:r>
    </w:p>
    <w:p w14:paraId="5DB65A80" w14:textId="77777777" w:rsidR="00A15F9E" w:rsidRPr="00321325" w:rsidRDefault="00A15F9E" w:rsidP="00A15F9E">
      <w:pPr>
        <w:widowControl w:val="0"/>
        <w:autoSpaceDE w:val="0"/>
        <w:autoSpaceDN w:val="0"/>
        <w:adjustRightInd w:val="0"/>
        <w:ind w:left="720"/>
        <w:rPr>
          <w:sz w:val="20"/>
          <w:szCs w:val="20"/>
        </w:rPr>
      </w:pPr>
      <w:r w:rsidRPr="00321325">
        <w:rPr>
          <w:sz w:val="20"/>
          <w:szCs w:val="20"/>
        </w:rPr>
        <w:t xml:space="preserve">Trust in him at all times, O </w:t>
      </w:r>
      <w:r w:rsidRPr="00321325">
        <w:rPr>
          <w:sz w:val="20"/>
          <w:szCs w:val="20"/>
          <w:u w:val="single"/>
        </w:rPr>
        <w:t>peo</w:t>
      </w:r>
      <w:r w:rsidRPr="00321325">
        <w:rPr>
          <w:sz w:val="20"/>
          <w:szCs w:val="20"/>
        </w:rPr>
        <w:t>ple;*</w:t>
      </w:r>
    </w:p>
    <w:p w14:paraId="37BAD34A" w14:textId="77777777" w:rsidR="00A15F9E" w:rsidRPr="00321325" w:rsidRDefault="00A15F9E" w:rsidP="00A15F9E">
      <w:pPr>
        <w:widowControl w:val="0"/>
        <w:autoSpaceDE w:val="0"/>
        <w:autoSpaceDN w:val="0"/>
        <w:adjustRightInd w:val="0"/>
        <w:ind w:left="720" w:firstLine="360"/>
        <w:rPr>
          <w:sz w:val="20"/>
          <w:szCs w:val="20"/>
        </w:rPr>
      </w:pPr>
      <w:r w:rsidRPr="00321325">
        <w:rPr>
          <w:sz w:val="20"/>
          <w:szCs w:val="20"/>
        </w:rPr>
        <w:t xml:space="preserve">pour out your hearts to him, for God is our </w:t>
      </w:r>
      <w:r w:rsidRPr="00321325">
        <w:rPr>
          <w:sz w:val="20"/>
          <w:szCs w:val="20"/>
          <w:u w:val="single"/>
        </w:rPr>
        <w:t>ref</w:t>
      </w:r>
      <w:r w:rsidRPr="00321325">
        <w:rPr>
          <w:sz w:val="20"/>
          <w:szCs w:val="20"/>
        </w:rPr>
        <w:t>uge.</w:t>
      </w:r>
    </w:p>
    <w:p w14:paraId="1548A237" w14:textId="77777777" w:rsidR="00A15F9E" w:rsidRPr="00321325" w:rsidRDefault="00A15F9E" w:rsidP="00A15F9E">
      <w:pPr>
        <w:widowControl w:val="0"/>
        <w:autoSpaceDE w:val="0"/>
        <w:autoSpaceDN w:val="0"/>
        <w:adjustRightInd w:val="0"/>
        <w:ind w:left="720"/>
        <w:rPr>
          <w:b/>
          <w:bCs/>
          <w:sz w:val="20"/>
          <w:szCs w:val="20"/>
        </w:rPr>
      </w:pPr>
      <w:r w:rsidRPr="00321325">
        <w:rPr>
          <w:b/>
          <w:bCs/>
          <w:sz w:val="20"/>
          <w:szCs w:val="20"/>
        </w:rPr>
        <w:t xml:space="preserve">Glory be to the Father and </w:t>
      </w:r>
      <w:r w:rsidRPr="00321325">
        <w:rPr>
          <w:b/>
          <w:bCs/>
          <w:sz w:val="20"/>
          <w:szCs w:val="20"/>
          <w:u w:val="single"/>
        </w:rPr>
        <w:t>to</w:t>
      </w:r>
      <w:r w:rsidRPr="00321325">
        <w:rPr>
          <w:b/>
          <w:bCs/>
          <w:sz w:val="20"/>
          <w:szCs w:val="20"/>
        </w:rPr>
        <w:t xml:space="preserve"> the Son*</w:t>
      </w:r>
    </w:p>
    <w:p w14:paraId="1E83D3C7" w14:textId="77777777" w:rsidR="00A15F9E" w:rsidRPr="00321325" w:rsidRDefault="00A15F9E" w:rsidP="00A15F9E">
      <w:pPr>
        <w:widowControl w:val="0"/>
        <w:autoSpaceDE w:val="0"/>
        <w:autoSpaceDN w:val="0"/>
        <w:adjustRightInd w:val="0"/>
        <w:ind w:left="720" w:firstLine="360"/>
        <w:rPr>
          <w:b/>
          <w:bCs/>
          <w:sz w:val="20"/>
          <w:szCs w:val="20"/>
        </w:rPr>
      </w:pPr>
      <w:r w:rsidRPr="00321325">
        <w:rPr>
          <w:b/>
          <w:bCs/>
          <w:sz w:val="20"/>
          <w:szCs w:val="20"/>
        </w:rPr>
        <w:t xml:space="preserve">and to the Holy </w:t>
      </w:r>
      <w:r w:rsidRPr="00321325">
        <w:rPr>
          <w:b/>
          <w:bCs/>
          <w:sz w:val="20"/>
          <w:szCs w:val="20"/>
          <w:u w:val="single"/>
        </w:rPr>
        <w:t>Spir</w:t>
      </w:r>
      <w:r w:rsidRPr="00321325">
        <w:rPr>
          <w:b/>
          <w:bCs/>
          <w:sz w:val="20"/>
          <w:szCs w:val="20"/>
        </w:rPr>
        <w:t>it,</w:t>
      </w:r>
    </w:p>
    <w:p w14:paraId="42602AD2" w14:textId="77777777" w:rsidR="00A15F9E" w:rsidRPr="00321325" w:rsidRDefault="00A15F9E" w:rsidP="00A15F9E">
      <w:pPr>
        <w:widowControl w:val="0"/>
        <w:autoSpaceDE w:val="0"/>
        <w:autoSpaceDN w:val="0"/>
        <w:adjustRightInd w:val="0"/>
        <w:ind w:left="720"/>
        <w:rPr>
          <w:b/>
          <w:bCs/>
          <w:sz w:val="20"/>
          <w:szCs w:val="20"/>
        </w:rPr>
      </w:pPr>
      <w:r w:rsidRPr="00321325">
        <w:rPr>
          <w:b/>
          <w:bCs/>
          <w:sz w:val="20"/>
          <w:szCs w:val="20"/>
        </w:rPr>
        <w:t>as it was in the be</w:t>
      </w:r>
      <w:r w:rsidRPr="00321325">
        <w:rPr>
          <w:b/>
          <w:bCs/>
          <w:sz w:val="20"/>
          <w:szCs w:val="20"/>
          <w:u w:val="single"/>
        </w:rPr>
        <w:t>gin</w:t>
      </w:r>
      <w:r w:rsidRPr="00321325">
        <w:rPr>
          <w:b/>
          <w:bCs/>
          <w:sz w:val="20"/>
          <w:szCs w:val="20"/>
        </w:rPr>
        <w:t>ning,*</w:t>
      </w:r>
    </w:p>
    <w:p w14:paraId="7E579699" w14:textId="77777777" w:rsidR="00A15F9E" w:rsidRPr="00321325" w:rsidRDefault="00A15F9E" w:rsidP="00A15F9E">
      <w:pPr>
        <w:widowControl w:val="0"/>
        <w:autoSpaceDE w:val="0"/>
        <w:autoSpaceDN w:val="0"/>
        <w:adjustRightInd w:val="0"/>
        <w:ind w:left="720" w:firstLine="360"/>
        <w:rPr>
          <w:b/>
          <w:bCs/>
          <w:sz w:val="20"/>
          <w:szCs w:val="20"/>
        </w:rPr>
      </w:pPr>
      <w:r w:rsidRPr="00321325">
        <w:rPr>
          <w:b/>
          <w:bCs/>
          <w:sz w:val="20"/>
          <w:szCs w:val="20"/>
        </w:rPr>
        <w:t xml:space="preserve">is now, and will be forever. </w:t>
      </w:r>
      <w:r w:rsidRPr="00321325">
        <w:rPr>
          <w:b/>
          <w:bCs/>
          <w:sz w:val="20"/>
          <w:szCs w:val="20"/>
          <w:u w:val="single"/>
        </w:rPr>
        <w:t>A</w:t>
      </w:r>
      <w:r w:rsidRPr="00321325">
        <w:rPr>
          <w:b/>
          <w:bCs/>
          <w:sz w:val="20"/>
          <w:szCs w:val="20"/>
        </w:rPr>
        <w:t>men.</w:t>
      </w:r>
    </w:p>
    <w:p w14:paraId="01396366" w14:textId="77777777" w:rsidR="00A15F9E" w:rsidRPr="00321325" w:rsidRDefault="00A15F9E" w:rsidP="00A15F9E">
      <w:pPr>
        <w:widowControl w:val="0"/>
        <w:autoSpaceDE w:val="0"/>
        <w:autoSpaceDN w:val="0"/>
        <w:adjustRightInd w:val="0"/>
        <w:ind w:left="720"/>
        <w:rPr>
          <w:b/>
          <w:bCs/>
          <w:i/>
          <w:iCs/>
          <w:sz w:val="20"/>
          <w:szCs w:val="20"/>
        </w:rPr>
      </w:pPr>
      <w:r w:rsidRPr="00321325">
        <w:rPr>
          <w:b/>
          <w:bCs/>
          <w:i/>
          <w:iCs/>
          <w:sz w:val="20"/>
          <w:szCs w:val="20"/>
        </w:rPr>
        <w:t>Refrain</w:t>
      </w:r>
    </w:p>
    <w:p w14:paraId="10F42B42" w14:textId="022C3F26" w:rsidR="0080662F" w:rsidRDefault="0080662F">
      <w:pPr>
        <w:rPr>
          <w:rFonts w:ascii="Calisto MT" w:hAnsi="Calisto MT"/>
          <w:b/>
          <w:sz w:val="22"/>
          <w:szCs w:val="22"/>
        </w:rPr>
      </w:pPr>
    </w:p>
    <w:p w14:paraId="767F42CF" w14:textId="4D8B9A91" w:rsidR="0080662F" w:rsidRDefault="0080662F">
      <w:pPr>
        <w:rPr>
          <w:rFonts w:ascii="Calisto MT" w:hAnsi="Calisto MT"/>
          <w:b/>
          <w:sz w:val="22"/>
          <w:szCs w:val="22"/>
        </w:rPr>
      </w:pPr>
    </w:p>
    <w:p w14:paraId="7FB599D8" w14:textId="74DBE642" w:rsidR="00A15F9E" w:rsidRDefault="00A15F9E">
      <w:pPr>
        <w:rPr>
          <w:rFonts w:ascii="Calisto MT" w:hAnsi="Calisto MT"/>
          <w:b/>
          <w:sz w:val="22"/>
          <w:szCs w:val="22"/>
        </w:rPr>
      </w:pPr>
    </w:p>
    <w:p w14:paraId="331D564F" w14:textId="3E4044F6" w:rsidR="00A15F9E" w:rsidRDefault="00A15F9E">
      <w:pPr>
        <w:rPr>
          <w:rFonts w:ascii="Calisto MT" w:hAnsi="Calisto MT"/>
          <w:b/>
          <w:sz w:val="22"/>
          <w:szCs w:val="22"/>
        </w:rPr>
      </w:pPr>
    </w:p>
    <w:p w14:paraId="42A26330" w14:textId="7EE435F0" w:rsidR="00A15F9E" w:rsidRDefault="00A15F9E">
      <w:pPr>
        <w:rPr>
          <w:rFonts w:ascii="Calisto MT" w:hAnsi="Calisto MT"/>
          <w:b/>
          <w:sz w:val="22"/>
          <w:szCs w:val="22"/>
        </w:rPr>
      </w:pPr>
    </w:p>
    <w:p w14:paraId="41EDEADA" w14:textId="77777777" w:rsidR="00A15F9E" w:rsidRDefault="00A15F9E" w:rsidP="00A15F9E">
      <w:pPr>
        <w:pStyle w:val="Style1"/>
        <w:tabs>
          <w:tab w:val="right" w:pos="8640"/>
        </w:tabs>
        <w:ind w:firstLine="0"/>
        <w:rPr>
          <w:b/>
          <w:sz w:val="22"/>
          <w:szCs w:val="22"/>
        </w:rPr>
      </w:pPr>
      <w:bookmarkStart w:id="7" w:name="_Hlk59009485"/>
    </w:p>
    <w:p w14:paraId="57CDA9A1" w14:textId="3AEA19D6" w:rsidR="00D4471F" w:rsidRPr="00D4471F" w:rsidRDefault="001868A0" w:rsidP="00A15F9E">
      <w:pPr>
        <w:pStyle w:val="Style1"/>
        <w:tabs>
          <w:tab w:val="right" w:pos="8640"/>
        </w:tabs>
        <w:ind w:firstLine="0"/>
        <w:rPr>
          <w:b/>
          <w:sz w:val="22"/>
          <w:szCs w:val="22"/>
        </w:rPr>
      </w:pPr>
      <w:r w:rsidRPr="001868A0">
        <w:rPr>
          <w:b/>
          <w:sz w:val="22"/>
          <w:szCs w:val="22"/>
        </w:rPr>
        <w:lastRenderedPageBreak/>
        <w:t>THE</w:t>
      </w:r>
      <w:r w:rsidR="007B535E" w:rsidRPr="001868A0">
        <w:rPr>
          <w:b/>
          <w:sz w:val="22"/>
          <w:szCs w:val="22"/>
        </w:rPr>
        <w:t xml:space="preserve"> S</w:t>
      </w:r>
      <w:r w:rsidRPr="001868A0">
        <w:rPr>
          <w:b/>
          <w:sz w:val="22"/>
          <w:szCs w:val="22"/>
        </w:rPr>
        <w:t>ECOND LESSON</w:t>
      </w:r>
      <w:r w:rsidR="004A0C50" w:rsidRPr="001868A0">
        <w:rPr>
          <w:b/>
          <w:sz w:val="22"/>
          <w:szCs w:val="22"/>
        </w:rPr>
        <w:t xml:space="preserve"> </w:t>
      </w:r>
      <w:r w:rsidR="003B70B2">
        <w:rPr>
          <w:b/>
          <w:sz w:val="22"/>
          <w:szCs w:val="22"/>
        </w:rPr>
        <w:tab/>
      </w:r>
      <w:bookmarkEnd w:id="7"/>
      <w:r w:rsidR="00D4471F" w:rsidRPr="00D4471F">
        <w:rPr>
          <w:b/>
          <w:sz w:val="22"/>
          <w:szCs w:val="22"/>
        </w:rPr>
        <w:t>1 Corinthians 7:29-31</w:t>
      </w:r>
    </w:p>
    <w:p w14:paraId="25A84A83" w14:textId="7FED5A61" w:rsidR="00591CBD" w:rsidRPr="00D4471F" w:rsidRDefault="00591CBD" w:rsidP="001F292C">
      <w:pPr>
        <w:pStyle w:val="Style1"/>
        <w:tabs>
          <w:tab w:val="right" w:pos="8640"/>
        </w:tabs>
        <w:ind w:firstLine="0"/>
        <w:rPr>
          <w:rFonts w:ascii="Palatino Linotype" w:hAnsi="Palatino Linotype"/>
          <w:b/>
          <w:sz w:val="20"/>
          <w:szCs w:val="20"/>
        </w:rPr>
      </w:pPr>
    </w:p>
    <w:p w14:paraId="5980E208" w14:textId="7BB7D60E" w:rsidR="0080662F" w:rsidRDefault="00D4471F" w:rsidP="00D4471F">
      <w:pPr>
        <w:pStyle w:val="Style1"/>
        <w:rPr>
          <w:rFonts w:ascii="Palatino Linotype" w:hAnsi="Palatino Linotype"/>
          <w:sz w:val="20"/>
          <w:szCs w:val="20"/>
        </w:rPr>
      </w:pPr>
      <w:r w:rsidRPr="00D4471F">
        <w:rPr>
          <w:rFonts w:ascii="Palatino Linotype" w:hAnsi="Palatino Linotype"/>
          <w:sz w:val="20"/>
          <w:szCs w:val="20"/>
          <w:vertAlign w:val="superscript"/>
        </w:rPr>
        <w:t>29</w:t>
      </w:r>
      <w:r w:rsidRPr="00D4471F">
        <w:rPr>
          <w:rFonts w:ascii="Palatino Linotype" w:hAnsi="Palatino Linotype"/>
          <w:sz w:val="20"/>
          <w:szCs w:val="20"/>
        </w:rPr>
        <w:t xml:space="preserve">I also say this, brothers: The time is short. From now on, let those who have wives live as if they have none; </w:t>
      </w:r>
      <w:r w:rsidRPr="00D4471F">
        <w:rPr>
          <w:rFonts w:ascii="Palatino Linotype" w:hAnsi="Palatino Linotype"/>
          <w:sz w:val="20"/>
          <w:szCs w:val="20"/>
          <w:vertAlign w:val="superscript"/>
        </w:rPr>
        <w:t>30</w:t>
      </w:r>
      <w:r w:rsidRPr="00D4471F">
        <w:rPr>
          <w:rFonts w:ascii="Palatino Linotype" w:hAnsi="Palatino Linotype"/>
          <w:sz w:val="20"/>
          <w:szCs w:val="20"/>
        </w:rPr>
        <w:t xml:space="preserve">those who weep, as if not weeping; those who rejoice, as if not rejoicing; those who buy, as if not possessing; </w:t>
      </w:r>
      <w:r w:rsidRPr="00D4471F">
        <w:rPr>
          <w:rFonts w:ascii="Palatino Linotype" w:hAnsi="Palatino Linotype"/>
          <w:sz w:val="20"/>
          <w:szCs w:val="20"/>
          <w:vertAlign w:val="superscript"/>
        </w:rPr>
        <w:t>31</w:t>
      </w:r>
      <w:r w:rsidRPr="00D4471F">
        <w:rPr>
          <w:rFonts w:ascii="Palatino Linotype" w:hAnsi="Palatino Linotype"/>
          <w:sz w:val="20"/>
          <w:szCs w:val="20"/>
        </w:rPr>
        <w:t>and those who use the world, as if not getting any use out of it. For the way of life that belongs to this world is passing away.</w:t>
      </w:r>
    </w:p>
    <w:p w14:paraId="569BDCAF" w14:textId="346DFA52" w:rsidR="00D4471F" w:rsidRDefault="00D4471F" w:rsidP="00D4471F">
      <w:pPr>
        <w:pStyle w:val="Style1"/>
        <w:rPr>
          <w:rFonts w:ascii="Palatino Linotype" w:hAnsi="Palatino Linotype"/>
          <w:sz w:val="20"/>
          <w:szCs w:val="20"/>
        </w:rPr>
      </w:pPr>
    </w:p>
    <w:p w14:paraId="7A28DFF8" w14:textId="5F578B4E" w:rsidR="00D4471F" w:rsidRDefault="00D4471F" w:rsidP="00D4471F">
      <w:pPr>
        <w:pStyle w:val="Style1"/>
        <w:rPr>
          <w:rFonts w:ascii="Palatino Linotype" w:hAnsi="Palatino Linotype"/>
          <w:sz w:val="20"/>
          <w:szCs w:val="20"/>
        </w:rPr>
      </w:pPr>
    </w:p>
    <w:p w14:paraId="3C880E92" w14:textId="77777777" w:rsidR="00A15F9E" w:rsidRPr="00D4471F" w:rsidRDefault="00A15F9E" w:rsidP="00D4471F">
      <w:pPr>
        <w:pStyle w:val="Style1"/>
        <w:rPr>
          <w:rFonts w:ascii="Palatino Linotype" w:hAnsi="Palatino Linotype"/>
          <w:sz w:val="20"/>
          <w:szCs w:val="20"/>
        </w:rPr>
      </w:pPr>
    </w:p>
    <w:p w14:paraId="4BC82F77" w14:textId="77777777" w:rsidR="00822702" w:rsidRPr="00822702" w:rsidRDefault="00822702" w:rsidP="00A60410">
      <w:pPr>
        <w:pStyle w:val="Style1"/>
        <w:ind w:firstLine="0"/>
        <w:rPr>
          <w:rFonts w:ascii="Palatino Linotype" w:hAnsi="Palatino Linotype"/>
          <w:color w:val="FF0000"/>
          <w:sz w:val="20"/>
          <w:szCs w:val="20"/>
        </w:rPr>
      </w:pPr>
    </w:p>
    <w:p w14:paraId="59D1B33C" w14:textId="77777777" w:rsidR="007655EC" w:rsidRPr="00EB1F7D" w:rsidRDefault="00B51006" w:rsidP="001868A0">
      <w:pPr>
        <w:pStyle w:val="Heading"/>
        <w:spacing w:after="0"/>
        <w:rPr>
          <w:caps w:val="0"/>
          <w:sz w:val="22"/>
          <w:szCs w:val="22"/>
        </w:rPr>
      </w:pPr>
      <w:r w:rsidRPr="00EB1F7D">
        <w:rPr>
          <w:sz w:val="22"/>
          <w:szCs w:val="22"/>
        </w:rPr>
        <w:fldChar w:fldCharType="begin">
          <w:ffData>
            <w:name w:val="Text63"/>
            <w:enabled/>
            <w:calcOnExit w:val="0"/>
            <w:textInput>
              <w:default w:val="Verse of the day"/>
            </w:textInput>
          </w:ffData>
        </w:fldChar>
      </w:r>
      <w:bookmarkStart w:id="8"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8"/>
      <w:r w:rsidR="007655EC" w:rsidRPr="00EB1F7D">
        <w:rPr>
          <w:caps w:val="0"/>
          <w:sz w:val="22"/>
          <w:szCs w:val="22"/>
        </w:rPr>
        <w:t xml:space="preserve"> </w:t>
      </w:r>
      <w:r w:rsidR="007655EC" w:rsidRPr="00EB1F7D">
        <w:rPr>
          <w:caps w:val="0"/>
          <w:sz w:val="22"/>
          <w:szCs w:val="22"/>
        </w:rPr>
        <w:tab/>
      </w:r>
    </w:p>
    <w:p w14:paraId="5CD5D7D1" w14:textId="77777777" w:rsidR="00102B2C" w:rsidRDefault="00E94EBE">
      <w:pPr>
        <w:pStyle w:val="Heading"/>
      </w:pPr>
      <w:r>
        <w:rPr>
          <w:noProof/>
        </w:rPr>
        <w:drawing>
          <wp:anchor distT="0" distB="0" distL="114300" distR="114300" simplePos="0" relativeHeight="251655168" behindDoc="0" locked="0" layoutInCell="1" allowOverlap="1" wp14:anchorId="6E090B3F" wp14:editId="7C034A39">
            <wp:simplePos x="0" y="0"/>
            <wp:positionH relativeFrom="column">
              <wp:posOffset>0</wp:posOffset>
            </wp:positionH>
            <wp:positionV relativeFrom="paragraph">
              <wp:posOffset>144780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14:paraId="12C550A9" w14:textId="77777777" w:rsidR="00A81DC8" w:rsidRDefault="00A81DC8" w:rsidP="006C0D69">
      <w:pPr>
        <w:pStyle w:val="Heading"/>
        <w:spacing w:after="0"/>
        <w:rPr>
          <w:bCs/>
          <w:i/>
          <w:kern w:val="30"/>
          <w:sz w:val="16"/>
          <w:szCs w:val="16"/>
        </w:rPr>
      </w:pPr>
    </w:p>
    <w:p w14:paraId="36B40DCE" w14:textId="77777777" w:rsidR="00DD1FA0" w:rsidRDefault="00DD1FA0" w:rsidP="006C0D69">
      <w:pPr>
        <w:pStyle w:val="Heading"/>
        <w:spacing w:after="0"/>
        <w:rPr>
          <w:bCs/>
          <w:i/>
          <w:kern w:val="30"/>
          <w:sz w:val="16"/>
          <w:szCs w:val="16"/>
        </w:rPr>
      </w:pPr>
    </w:p>
    <w:p w14:paraId="34826A55" w14:textId="77777777" w:rsidR="00822702" w:rsidRDefault="00822702" w:rsidP="006C0D69">
      <w:pPr>
        <w:pStyle w:val="Heading"/>
        <w:spacing w:after="0"/>
        <w:rPr>
          <w:bCs/>
          <w:i/>
          <w:kern w:val="30"/>
          <w:sz w:val="16"/>
          <w:szCs w:val="16"/>
        </w:rPr>
      </w:pPr>
    </w:p>
    <w:p w14:paraId="18717A02" w14:textId="77777777" w:rsidR="00A15F9E" w:rsidRDefault="00A15F9E" w:rsidP="006C0D69">
      <w:pPr>
        <w:pStyle w:val="Heading"/>
        <w:spacing w:after="0"/>
        <w:rPr>
          <w:bCs/>
          <w:i/>
          <w:kern w:val="30"/>
          <w:sz w:val="16"/>
          <w:szCs w:val="16"/>
        </w:rPr>
      </w:pPr>
    </w:p>
    <w:p w14:paraId="3AE2FA9A" w14:textId="77777777" w:rsidR="007968F9" w:rsidRDefault="007968F9" w:rsidP="006C0D69">
      <w:pPr>
        <w:pStyle w:val="Heading"/>
        <w:spacing w:after="0"/>
        <w:rPr>
          <w:bCs/>
          <w:i/>
          <w:kern w:val="30"/>
          <w:sz w:val="16"/>
          <w:szCs w:val="16"/>
        </w:rPr>
      </w:pPr>
    </w:p>
    <w:p w14:paraId="70518A47" w14:textId="77777777" w:rsidR="005A4678" w:rsidRDefault="005A4678" w:rsidP="006C0D69">
      <w:pPr>
        <w:pStyle w:val="Heading"/>
        <w:spacing w:after="0"/>
        <w:rPr>
          <w:bCs/>
          <w:i/>
          <w:kern w:val="30"/>
          <w:sz w:val="16"/>
          <w:szCs w:val="16"/>
        </w:rPr>
      </w:pPr>
    </w:p>
    <w:p w14:paraId="4B505713" w14:textId="77777777" w:rsidR="005A4678" w:rsidRDefault="005A4678" w:rsidP="006C0D69">
      <w:pPr>
        <w:pStyle w:val="Heading"/>
        <w:spacing w:after="0"/>
        <w:rPr>
          <w:bCs/>
          <w:i/>
          <w:kern w:val="30"/>
          <w:sz w:val="16"/>
          <w:szCs w:val="16"/>
        </w:rPr>
      </w:pPr>
    </w:p>
    <w:p w14:paraId="1F507DEF" w14:textId="77777777" w:rsidR="005A4678" w:rsidRDefault="005A4678" w:rsidP="006C0D69">
      <w:pPr>
        <w:pStyle w:val="Heading"/>
        <w:spacing w:after="0"/>
        <w:rPr>
          <w:bCs/>
          <w:i/>
          <w:kern w:val="30"/>
          <w:sz w:val="16"/>
          <w:szCs w:val="16"/>
        </w:rPr>
      </w:pPr>
    </w:p>
    <w:p w14:paraId="4FE8E81B" w14:textId="64294BDE" w:rsidR="00B53B37" w:rsidRDefault="00A60410" w:rsidP="006C0D69">
      <w:pPr>
        <w:pStyle w:val="Heading"/>
        <w:spacing w:after="0"/>
        <w:rPr>
          <w:bCs/>
          <w:i/>
          <w:kern w:val="30"/>
          <w:sz w:val="16"/>
          <w:szCs w:val="16"/>
        </w:rPr>
      </w:pPr>
      <w:r>
        <w:rPr>
          <w:bCs/>
          <w:i/>
          <w:kern w:val="30"/>
          <w:sz w:val="16"/>
          <w:szCs w:val="16"/>
        </w:rPr>
        <w:t>PLEASE S</w:t>
      </w:r>
      <w:r w:rsidR="00B53B37" w:rsidRPr="00203F44">
        <w:rPr>
          <w:bCs/>
          <w:i/>
          <w:kern w:val="30"/>
          <w:sz w:val="16"/>
          <w:szCs w:val="16"/>
        </w:rPr>
        <w:t>tand</w:t>
      </w:r>
      <w:r>
        <w:rPr>
          <w:bCs/>
          <w:i/>
          <w:kern w:val="30"/>
          <w:sz w:val="16"/>
          <w:szCs w:val="16"/>
        </w:rPr>
        <w:t>, IF YOU ARE ABLE</w:t>
      </w:r>
    </w:p>
    <w:p w14:paraId="7A9D1089" w14:textId="77777777" w:rsidR="0080662F" w:rsidRDefault="0080662F" w:rsidP="006C0D69">
      <w:pPr>
        <w:pStyle w:val="Heading"/>
        <w:spacing w:after="0"/>
        <w:rPr>
          <w:bCs/>
          <w:i/>
          <w:kern w:val="30"/>
          <w:sz w:val="16"/>
          <w:szCs w:val="16"/>
        </w:rPr>
      </w:pPr>
    </w:p>
    <w:p w14:paraId="3F0AA155" w14:textId="0D25388A" w:rsidR="00A60410" w:rsidRDefault="00A60410" w:rsidP="006C0D69">
      <w:pPr>
        <w:pStyle w:val="Heading"/>
        <w:spacing w:after="0"/>
        <w:rPr>
          <w:bCs/>
          <w:i/>
          <w:kern w:val="30"/>
          <w:sz w:val="16"/>
          <w:szCs w:val="16"/>
        </w:rPr>
      </w:pPr>
    </w:p>
    <w:p w14:paraId="67F6BAF5" w14:textId="0679843A" w:rsidR="00D4471F" w:rsidRDefault="00D4471F" w:rsidP="006C0D69">
      <w:pPr>
        <w:pStyle w:val="Heading"/>
        <w:spacing w:after="0"/>
        <w:rPr>
          <w:bCs/>
          <w:i/>
          <w:kern w:val="30"/>
          <w:sz w:val="16"/>
          <w:szCs w:val="16"/>
        </w:rPr>
      </w:pPr>
    </w:p>
    <w:p w14:paraId="7ED24880" w14:textId="77777777" w:rsidR="00D4471F" w:rsidRDefault="00D4471F" w:rsidP="006C0D69">
      <w:pPr>
        <w:pStyle w:val="Heading"/>
        <w:spacing w:after="0"/>
        <w:rPr>
          <w:bCs/>
          <w:i/>
          <w:kern w:val="30"/>
          <w:sz w:val="16"/>
          <w:szCs w:val="16"/>
        </w:rPr>
      </w:pPr>
    </w:p>
    <w:p w14:paraId="76C071F1" w14:textId="77777777" w:rsidR="007968F9" w:rsidRPr="007968F9" w:rsidRDefault="00102B2C" w:rsidP="007968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9"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9"/>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7968F9" w:rsidRPr="007968F9">
        <w:rPr>
          <w:sz w:val="22"/>
          <w:szCs w:val="22"/>
        </w:rPr>
        <w:t>Mark 1:14-20</w:t>
      </w:r>
    </w:p>
    <w:p w14:paraId="070D5340" w14:textId="4FE0225C" w:rsidR="00BE1E4D" w:rsidRPr="00BE1E4D" w:rsidRDefault="00BE1E4D" w:rsidP="00BE1E4D">
      <w:pPr>
        <w:pStyle w:val="Heading"/>
        <w:rPr>
          <w:sz w:val="22"/>
          <w:szCs w:val="22"/>
        </w:rPr>
      </w:pPr>
    </w:p>
    <w:p w14:paraId="15DC2302" w14:textId="253F6C2F" w:rsidR="00387BAD" w:rsidRPr="00387BAD" w:rsidRDefault="00387BAD" w:rsidP="00387BAD">
      <w:pPr>
        <w:pStyle w:val="Heading"/>
        <w:rPr>
          <w:sz w:val="22"/>
          <w:szCs w:val="22"/>
        </w:rPr>
      </w:pPr>
    </w:p>
    <w:p w14:paraId="3937B122" w14:textId="495396DE" w:rsidR="005A62A7" w:rsidRPr="005A62A7" w:rsidRDefault="00335992" w:rsidP="005A62A7">
      <w:pPr>
        <w:pStyle w:val="Heading"/>
      </w:pPr>
      <w:r w:rsidRPr="00335992">
        <w:rPr>
          <w:rFonts w:eastAsia="Times New Roman"/>
          <w:b w:val="0"/>
          <w:caps w:val="0"/>
          <w:color w:val="auto"/>
        </w:rPr>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7968F9">
        <w:rPr>
          <w:rFonts w:eastAsia="Times New Roman"/>
          <w:b w:val="0"/>
          <w:caps w:val="0"/>
          <w:color w:val="auto"/>
        </w:rPr>
        <w:t>Mark chapter 1:14-20</w:t>
      </w:r>
    </w:p>
    <w:p w14:paraId="2893420A" w14:textId="5743BFFF" w:rsidR="006B5996" w:rsidRDefault="00D4471F" w:rsidP="005A62A7">
      <w:pPr>
        <w:pStyle w:val="Heading"/>
        <w:rPr>
          <w:rFonts w:eastAsia="Times New Roman"/>
          <w:b w:val="0"/>
          <w:caps w:val="0"/>
          <w:color w:val="auto"/>
        </w:rPr>
      </w:pPr>
      <w:r w:rsidRPr="00562448">
        <w:rPr>
          <w:noProof/>
        </w:rPr>
        <w:drawing>
          <wp:anchor distT="0" distB="0" distL="114300" distR="114300" simplePos="0" relativeHeight="251653120" behindDoc="0" locked="0" layoutInCell="1" allowOverlap="1" wp14:anchorId="0A1FA32E" wp14:editId="25436079">
            <wp:simplePos x="0" y="0"/>
            <wp:positionH relativeFrom="column">
              <wp:posOffset>-47625</wp:posOffset>
            </wp:positionH>
            <wp:positionV relativeFrom="paragraph">
              <wp:posOffset>74295</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9478F" w14:textId="77777777" w:rsidR="00CF602F" w:rsidRPr="00335992" w:rsidRDefault="00CF602F" w:rsidP="006C0D69">
      <w:pPr>
        <w:pStyle w:val="Heading"/>
        <w:spacing w:after="0"/>
        <w:rPr>
          <w:b w:val="0"/>
        </w:rPr>
      </w:pPr>
    </w:p>
    <w:p w14:paraId="601B0F31" w14:textId="77777777" w:rsidR="002A0132" w:rsidRDefault="002A0132" w:rsidP="006C0D69">
      <w:pPr>
        <w:pStyle w:val="ResponseMinister"/>
        <w:spacing w:after="0"/>
      </w:pPr>
    </w:p>
    <w:p w14:paraId="0922A744" w14:textId="26CFA93A" w:rsidR="002A0132" w:rsidRDefault="002A0132" w:rsidP="006C0D69">
      <w:pPr>
        <w:pStyle w:val="ResponseMinister"/>
        <w:spacing w:after="0"/>
      </w:pPr>
    </w:p>
    <w:p w14:paraId="079BE31A" w14:textId="0264056F" w:rsidR="007968F9" w:rsidRDefault="007968F9" w:rsidP="006C0D69">
      <w:pPr>
        <w:pStyle w:val="ResponseMinister"/>
        <w:spacing w:after="0"/>
      </w:pPr>
    </w:p>
    <w:p w14:paraId="52313483" w14:textId="44B8607B" w:rsidR="007968F9" w:rsidRDefault="007968F9" w:rsidP="006C0D69">
      <w:pPr>
        <w:pStyle w:val="ResponseMinister"/>
        <w:spacing w:after="0"/>
      </w:pPr>
    </w:p>
    <w:p w14:paraId="705A25D3" w14:textId="77777777" w:rsidR="007968F9" w:rsidRDefault="007968F9" w:rsidP="006C0D69">
      <w:pPr>
        <w:pStyle w:val="ResponseMinister"/>
        <w:spacing w:after="0"/>
      </w:pPr>
    </w:p>
    <w:p w14:paraId="413E9E53" w14:textId="77777777" w:rsidR="00D4471F" w:rsidRPr="00D4471F" w:rsidRDefault="00D4471F" w:rsidP="00D4471F">
      <w:pPr>
        <w:pStyle w:val="Style1"/>
        <w:rPr>
          <w:rFonts w:ascii="Palatino Linotype" w:hAnsi="Palatino Linotype"/>
          <w:sz w:val="20"/>
          <w:szCs w:val="20"/>
        </w:rPr>
      </w:pPr>
      <w:r w:rsidRPr="00D4471F">
        <w:rPr>
          <w:rFonts w:ascii="Palatino Linotype" w:hAnsi="Palatino Linotype"/>
          <w:sz w:val="20"/>
          <w:szCs w:val="20"/>
          <w:vertAlign w:val="superscript"/>
        </w:rPr>
        <w:lastRenderedPageBreak/>
        <w:t>14</w:t>
      </w:r>
      <w:r w:rsidRPr="00D4471F">
        <w:rPr>
          <w:rFonts w:ascii="Palatino Linotype" w:hAnsi="Palatino Linotype"/>
          <w:sz w:val="20"/>
          <w:szCs w:val="20"/>
        </w:rPr>
        <w:t xml:space="preserve">After John was put in prison, Jesus went to Galilee, preaching the gospel of the kingdom of God. </w:t>
      </w:r>
      <w:r w:rsidRPr="00D4471F">
        <w:rPr>
          <w:rFonts w:ascii="Palatino Linotype" w:hAnsi="Palatino Linotype"/>
          <w:sz w:val="20"/>
          <w:szCs w:val="20"/>
          <w:vertAlign w:val="superscript"/>
        </w:rPr>
        <w:t>15</w:t>
      </w:r>
      <w:r w:rsidRPr="00D4471F">
        <w:rPr>
          <w:rFonts w:ascii="Palatino Linotype" w:hAnsi="Palatino Linotype"/>
          <w:sz w:val="20"/>
          <w:szCs w:val="20"/>
        </w:rPr>
        <w:t xml:space="preserve">“The time is fulfilled,” he said. “The kingdom of God has come near! Repent, and believe in the gospel.” </w:t>
      </w:r>
    </w:p>
    <w:p w14:paraId="1A4CABCC" w14:textId="77777777" w:rsidR="00D4471F" w:rsidRPr="00D4471F" w:rsidRDefault="00D4471F" w:rsidP="00D4471F">
      <w:pPr>
        <w:pStyle w:val="Style1"/>
        <w:rPr>
          <w:rFonts w:ascii="Palatino Linotype" w:hAnsi="Palatino Linotype"/>
          <w:sz w:val="20"/>
          <w:szCs w:val="20"/>
        </w:rPr>
      </w:pPr>
      <w:r w:rsidRPr="00D4471F">
        <w:rPr>
          <w:rFonts w:ascii="Palatino Linotype" w:hAnsi="Palatino Linotype"/>
          <w:sz w:val="20"/>
          <w:szCs w:val="20"/>
          <w:vertAlign w:val="superscript"/>
        </w:rPr>
        <w:t>16</w:t>
      </w:r>
      <w:r w:rsidRPr="00D4471F">
        <w:rPr>
          <w:rFonts w:ascii="Palatino Linotype" w:hAnsi="Palatino Linotype"/>
          <w:sz w:val="20"/>
          <w:szCs w:val="20"/>
        </w:rPr>
        <w:t xml:space="preserve">As Jesus was going along the Sea of Galilee, he saw Simon and his brother Andrew casting a net into the sea, since they were fishermen. </w:t>
      </w:r>
      <w:r w:rsidRPr="00D4471F">
        <w:rPr>
          <w:rFonts w:ascii="Palatino Linotype" w:hAnsi="Palatino Linotype"/>
          <w:sz w:val="20"/>
          <w:szCs w:val="20"/>
          <w:vertAlign w:val="superscript"/>
        </w:rPr>
        <w:t>17</w:t>
      </w:r>
      <w:r w:rsidRPr="00D4471F">
        <w:rPr>
          <w:rFonts w:ascii="Palatino Linotype" w:hAnsi="Palatino Linotype"/>
          <w:sz w:val="20"/>
          <w:szCs w:val="20"/>
        </w:rPr>
        <w:t xml:space="preserve">Jesus said to them, “Come, follow me, and I will make you fishers of men.” </w:t>
      </w:r>
      <w:r w:rsidRPr="00D4471F">
        <w:rPr>
          <w:rFonts w:ascii="Palatino Linotype" w:hAnsi="Palatino Linotype"/>
          <w:sz w:val="20"/>
          <w:szCs w:val="20"/>
          <w:vertAlign w:val="superscript"/>
        </w:rPr>
        <w:t>18</w:t>
      </w:r>
      <w:r w:rsidRPr="00D4471F">
        <w:rPr>
          <w:rFonts w:ascii="Palatino Linotype" w:hAnsi="Palatino Linotype"/>
          <w:sz w:val="20"/>
          <w:szCs w:val="20"/>
        </w:rPr>
        <w:t xml:space="preserve">Immediately they left their nets and followed him. </w:t>
      </w:r>
      <w:r w:rsidRPr="00D4471F">
        <w:rPr>
          <w:rFonts w:ascii="Palatino Linotype" w:hAnsi="Palatino Linotype"/>
          <w:sz w:val="20"/>
          <w:szCs w:val="20"/>
          <w:vertAlign w:val="superscript"/>
        </w:rPr>
        <w:t>19</w:t>
      </w:r>
      <w:r w:rsidRPr="00D4471F">
        <w:rPr>
          <w:rFonts w:ascii="Palatino Linotype" w:hAnsi="Palatino Linotype"/>
          <w:sz w:val="20"/>
          <w:szCs w:val="20"/>
        </w:rPr>
        <w:t xml:space="preserve">Going on a little farther, he saw James the son of Zebedee and his brother John. They were in a boat mending the nets. </w:t>
      </w:r>
      <w:r w:rsidRPr="00D4471F">
        <w:rPr>
          <w:rFonts w:ascii="Palatino Linotype" w:hAnsi="Palatino Linotype"/>
          <w:sz w:val="20"/>
          <w:szCs w:val="20"/>
          <w:vertAlign w:val="superscript"/>
        </w:rPr>
        <w:t>20</w:t>
      </w:r>
      <w:r w:rsidRPr="00D4471F">
        <w:rPr>
          <w:rFonts w:ascii="Palatino Linotype" w:hAnsi="Palatino Linotype"/>
          <w:sz w:val="20"/>
          <w:szCs w:val="20"/>
        </w:rPr>
        <w:t xml:space="preserve">Immediately Jesus called them. They left their father Zebedee in the boat with the hired servants and followed him. </w:t>
      </w:r>
    </w:p>
    <w:p w14:paraId="5E8CD9ED" w14:textId="77777777" w:rsidR="00B67A75" w:rsidRDefault="00B67A75" w:rsidP="00822702">
      <w:pPr>
        <w:pStyle w:val="ResponseMinister"/>
        <w:spacing w:after="0" w:line="240" w:lineRule="auto"/>
      </w:pPr>
    </w:p>
    <w:p w14:paraId="4C21F2EA" w14:textId="77777777" w:rsidR="00B67A75" w:rsidRDefault="00B67A75" w:rsidP="00822702">
      <w:pPr>
        <w:pStyle w:val="ResponseMinister"/>
        <w:spacing w:after="0" w:line="240" w:lineRule="auto"/>
      </w:pPr>
    </w:p>
    <w:p w14:paraId="6B1589E6" w14:textId="5C914571" w:rsidR="007655EC" w:rsidRDefault="007655EC" w:rsidP="00822702">
      <w:pPr>
        <w:pStyle w:val="ResponseMinister"/>
        <w:spacing w:after="0" w:line="240" w:lineRule="auto"/>
      </w:pPr>
      <w:r w:rsidRPr="00BE4589">
        <w:t>M:</w:t>
      </w:r>
      <w:r w:rsidRPr="00BE4589">
        <w:tab/>
      </w:r>
      <w:r w:rsidR="00B51006">
        <w:fldChar w:fldCharType="begin">
          <w:ffData>
            <w:name w:val="Text72"/>
            <w:enabled/>
            <w:calcOnExit w:val="0"/>
            <w:textInput>
              <w:default w:val="This is the Gospel of the Lord."/>
            </w:textInput>
          </w:ffData>
        </w:fldChar>
      </w:r>
      <w:bookmarkStart w:id="10" w:name="Text72"/>
      <w:r w:rsidR="00D3022C">
        <w:instrText xml:space="preserve"> FORMTEXT </w:instrText>
      </w:r>
      <w:r w:rsidR="00B51006">
        <w:fldChar w:fldCharType="separate"/>
      </w:r>
      <w:r w:rsidR="00D3022C">
        <w:rPr>
          <w:noProof/>
        </w:rPr>
        <w:t>This is the Gospel of the Lord.</w:t>
      </w:r>
      <w:r w:rsidR="00B51006">
        <w:fldChar w:fldCharType="end"/>
      </w:r>
      <w:bookmarkEnd w:id="10"/>
    </w:p>
    <w:p w14:paraId="34582681" w14:textId="2707D583" w:rsidR="00822702" w:rsidRDefault="007968F9" w:rsidP="00822702">
      <w:pPr>
        <w:pStyle w:val="ResponseMinister"/>
        <w:spacing w:after="0" w:line="240" w:lineRule="auto"/>
      </w:pPr>
      <w:r>
        <w:rPr>
          <w:noProof/>
        </w:rPr>
        <w:drawing>
          <wp:anchor distT="0" distB="0" distL="114300" distR="114300" simplePos="0" relativeHeight="251649024" behindDoc="0" locked="0" layoutInCell="1" allowOverlap="1" wp14:anchorId="4682A401" wp14:editId="24D8CDDD">
            <wp:simplePos x="0" y="0"/>
            <wp:positionH relativeFrom="column">
              <wp:posOffset>-29210</wp:posOffset>
            </wp:positionH>
            <wp:positionV relativeFrom="paragraph">
              <wp:posOffset>118110</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6169" w14:textId="1A14B246" w:rsidR="002A0132" w:rsidRDefault="002A0132" w:rsidP="002A0132">
      <w:pPr>
        <w:spacing w:after="120"/>
        <w:rPr>
          <w:rFonts w:ascii="Times" w:eastAsiaTheme="minorEastAsia" w:hAnsi="Times" w:cs="Times"/>
        </w:rPr>
      </w:pPr>
    </w:p>
    <w:p w14:paraId="0047C2F4" w14:textId="77777777" w:rsidR="002A0132" w:rsidRDefault="002A0132">
      <w:pPr>
        <w:pStyle w:val="ResponseMinister"/>
      </w:pPr>
    </w:p>
    <w:p w14:paraId="5C0EBAE5" w14:textId="77777777" w:rsidR="00F143A1" w:rsidRDefault="00F143A1">
      <w:pPr>
        <w:pStyle w:val="Heading"/>
        <w:tabs>
          <w:tab w:val="clear" w:pos="8640"/>
          <w:tab w:val="right" w:pos="7920"/>
        </w:tabs>
        <w:rPr>
          <w:sz w:val="22"/>
          <w:szCs w:val="22"/>
        </w:rPr>
      </w:pPr>
    </w:p>
    <w:p w14:paraId="68523D84" w14:textId="77777777" w:rsidR="007655EC" w:rsidRDefault="000D1287">
      <w:pPr>
        <w:pStyle w:val="Heading"/>
        <w:tabs>
          <w:tab w:val="clear" w:pos="8640"/>
          <w:tab w:val="right" w:pos="7920"/>
        </w:tabs>
        <w:rPr>
          <w:sz w:val="22"/>
          <w:szCs w:val="22"/>
        </w:rPr>
      </w:pPr>
      <w:r>
        <w:rPr>
          <w:sz w:val="22"/>
          <w:szCs w:val="22"/>
        </w:rPr>
        <w:t>t</w:t>
      </w:r>
      <w:r w:rsidR="00DB3B76" w:rsidRPr="00EB1F7D">
        <w:rPr>
          <w:sz w:val="22"/>
          <w:szCs w:val="22"/>
        </w:rPr>
        <w:t>HE APOSTLES’ CREED</w:t>
      </w:r>
    </w:p>
    <w:p w14:paraId="360ED0A3" w14:textId="77777777" w:rsidR="00DB3B76" w:rsidRPr="00E84493" w:rsidRDefault="00DB3B76" w:rsidP="00DB3B76">
      <w:pPr>
        <w:ind w:firstLine="540"/>
        <w:rPr>
          <w:b/>
          <w:bCs/>
          <w:sz w:val="20"/>
          <w:szCs w:val="20"/>
        </w:rPr>
      </w:pPr>
      <w:r w:rsidRPr="00E84493">
        <w:rPr>
          <w:b/>
          <w:bCs/>
          <w:sz w:val="20"/>
          <w:szCs w:val="20"/>
        </w:rPr>
        <w:t>I believe in God, the Father almighty,</w:t>
      </w:r>
    </w:p>
    <w:p w14:paraId="7166D554" w14:textId="77777777" w:rsidR="00DB3B76" w:rsidRPr="00E84493" w:rsidRDefault="00DB3B76" w:rsidP="00DB3B76">
      <w:pPr>
        <w:spacing w:after="120"/>
        <w:ind w:left="1080" w:firstLine="540"/>
        <w:rPr>
          <w:b/>
          <w:bCs/>
          <w:sz w:val="20"/>
          <w:szCs w:val="20"/>
        </w:rPr>
      </w:pPr>
      <w:r w:rsidRPr="00E84493">
        <w:rPr>
          <w:b/>
          <w:bCs/>
          <w:sz w:val="20"/>
          <w:szCs w:val="20"/>
        </w:rPr>
        <w:t>maker of heaven and earth.</w:t>
      </w:r>
    </w:p>
    <w:p w14:paraId="1112E8BC" w14:textId="77777777" w:rsidR="00DB3B76" w:rsidRPr="00E84493" w:rsidRDefault="00DB3B76" w:rsidP="00DB3B76">
      <w:pPr>
        <w:ind w:firstLine="540"/>
        <w:rPr>
          <w:b/>
          <w:bCs/>
          <w:sz w:val="20"/>
          <w:szCs w:val="20"/>
        </w:rPr>
      </w:pPr>
      <w:r w:rsidRPr="00E84493">
        <w:rPr>
          <w:b/>
          <w:bCs/>
          <w:sz w:val="20"/>
          <w:szCs w:val="20"/>
        </w:rPr>
        <w:t>I believe in Jesus Christ, his only Son, our Lord,</w:t>
      </w:r>
    </w:p>
    <w:p w14:paraId="1D773975" w14:textId="77777777" w:rsidR="00DB3B76" w:rsidRPr="00E84493" w:rsidRDefault="00DB3B76" w:rsidP="00DB3B76">
      <w:pPr>
        <w:ind w:left="1080" w:firstLine="540"/>
        <w:rPr>
          <w:b/>
          <w:bCs/>
          <w:sz w:val="20"/>
          <w:szCs w:val="20"/>
        </w:rPr>
      </w:pPr>
      <w:r w:rsidRPr="00E84493">
        <w:rPr>
          <w:b/>
          <w:bCs/>
          <w:sz w:val="20"/>
          <w:szCs w:val="20"/>
        </w:rPr>
        <w:t>who was conceived by the Holy Spirit,</w:t>
      </w:r>
    </w:p>
    <w:p w14:paraId="01E40A16" w14:textId="77777777" w:rsidR="00DB3B76" w:rsidRPr="00E84493" w:rsidRDefault="00DB3B76" w:rsidP="00DB3B76">
      <w:pPr>
        <w:ind w:left="1080" w:firstLine="540"/>
        <w:rPr>
          <w:b/>
          <w:bCs/>
          <w:sz w:val="20"/>
          <w:szCs w:val="20"/>
        </w:rPr>
      </w:pPr>
      <w:r w:rsidRPr="00E84493">
        <w:rPr>
          <w:b/>
          <w:bCs/>
          <w:sz w:val="20"/>
          <w:szCs w:val="20"/>
        </w:rPr>
        <w:t>born of the virgin Mary,</w:t>
      </w:r>
    </w:p>
    <w:p w14:paraId="24639389" w14:textId="77777777" w:rsidR="00DB3B76" w:rsidRPr="00E84493" w:rsidRDefault="00DB3B76" w:rsidP="00DB3B76">
      <w:pPr>
        <w:ind w:left="1080" w:firstLine="540"/>
        <w:rPr>
          <w:b/>
          <w:bCs/>
          <w:sz w:val="20"/>
          <w:szCs w:val="20"/>
        </w:rPr>
      </w:pPr>
      <w:r w:rsidRPr="00E84493">
        <w:rPr>
          <w:b/>
          <w:bCs/>
          <w:sz w:val="20"/>
          <w:szCs w:val="20"/>
        </w:rPr>
        <w:t>suffered under Pontius Pilate,</w:t>
      </w:r>
    </w:p>
    <w:p w14:paraId="1B1FA253" w14:textId="77777777" w:rsidR="00DB3B76" w:rsidRPr="00E84493" w:rsidRDefault="00DB3B76" w:rsidP="00DB3B76">
      <w:pPr>
        <w:ind w:left="1080" w:firstLine="540"/>
        <w:rPr>
          <w:b/>
          <w:bCs/>
          <w:sz w:val="20"/>
          <w:szCs w:val="20"/>
        </w:rPr>
      </w:pPr>
      <w:r w:rsidRPr="00E84493">
        <w:rPr>
          <w:b/>
          <w:bCs/>
          <w:sz w:val="20"/>
          <w:szCs w:val="20"/>
        </w:rPr>
        <w:t>was crucified, died, and was buried.</w:t>
      </w:r>
    </w:p>
    <w:p w14:paraId="27A3136F" w14:textId="77777777"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14:paraId="362D5587" w14:textId="77777777" w:rsidR="00DB3B76" w:rsidRPr="00E84493" w:rsidRDefault="00DB3B76" w:rsidP="00DB3B76">
      <w:pPr>
        <w:ind w:left="540" w:firstLine="540"/>
        <w:rPr>
          <w:b/>
          <w:bCs/>
          <w:sz w:val="20"/>
          <w:szCs w:val="20"/>
        </w:rPr>
      </w:pPr>
      <w:r w:rsidRPr="00E84493">
        <w:rPr>
          <w:b/>
          <w:bCs/>
          <w:sz w:val="20"/>
          <w:szCs w:val="20"/>
        </w:rPr>
        <w:t>The third day he rose again from the dead.</w:t>
      </w:r>
    </w:p>
    <w:p w14:paraId="0436EB79" w14:textId="77777777" w:rsidR="00DB3B76" w:rsidRDefault="00DB3B76" w:rsidP="00DB3B76">
      <w:pPr>
        <w:ind w:left="900" w:firstLine="180"/>
        <w:rPr>
          <w:b/>
          <w:bCs/>
          <w:sz w:val="20"/>
          <w:szCs w:val="20"/>
        </w:rPr>
      </w:pPr>
      <w:r w:rsidRPr="00E84493">
        <w:rPr>
          <w:b/>
          <w:bCs/>
          <w:sz w:val="20"/>
          <w:szCs w:val="20"/>
        </w:rPr>
        <w:t>He ascended into heaven</w:t>
      </w:r>
    </w:p>
    <w:p w14:paraId="49F422C0" w14:textId="77777777"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14:paraId="35E5F685" w14:textId="77777777"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14:paraId="522F0CD4" w14:textId="77777777" w:rsidR="00DB3B76" w:rsidRPr="00185336" w:rsidRDefault="00DB3B76" w:rsidP="00DB3B76">
      <w:pPr>
        <w:ind w:firstLine="540"/>
        <w:rPr>
          <w:b/>
          <w:bCs/>
          <w:sz w:val="20"/>
          <w:szCs w:val="20"/>
        </w:rPr>
      </w:pPr>
      <w:r w:rsidRPr="00185336">
        <w:rPr>
          <w:b/>
          <w:bCs/>
          <w:sz w:val="20"/>
          <w:szCs w:val="20"/>
        </w:rPr>
        <w:t>I believe in the Holy Spirit,</w:t>
      </w:r>
    </w:p>
    <w:p w14:paraId="720C09EA" w14:textId="77777777" w:rsidR="00DB3B76" w:rsidRPr="00185336" w:rsidRDefault="00DB3B76" w:rsidP="00DB3B76">
      <w:pPr>
        <w:ind w:left="900" w:firstLine="720"/>
        <w:rPr>
          <w:b/>
          <w:bCs/>
          <w:sz w:val="20"/>
          <w:szCs w:val="20"/>
        </w:rPr>
      </w:pPr>
      <w:r w:rsidRPr="00185336">
        <w:rPr>
          <w:b/>
          <w:bCs/>
          <w:sz w:val="20"/>
          <w:szCs w:val="20"/>
        </w:rPr>
        <w:t xml:space="preserve">the holy Christian Church, </w:t>
      </w:r>
    </w:p>
    <w:p w14:paraId="52E53B3C" w14:textId="77777777" w:rsidR="00DB3B76" w:rsidRPr="00185336" w:rsidRDefault="00DB3B76" w:rsidP="00DB3B76">
      <w:pPr>
        <w:ind w:left="1440" w:firstLine="720"/>
        <w:rPr>
          <w:b/>
          <w:bCs/>
          <w:sz w:val="20"/>
          <w:szCs w:val="20"/>
        </w:rPr>
      </w:pPr>
      <w:r w:rsidRPr="00185336">
        <w:rPr>
          <w:b/>
          <w:bCs/>
          <w:sz w:val="20"/>
          <w:szCs w:val="20"/>
        </w:rPr>
        <w:t>the communion of saints,</w:t>
      </w:r>
    </w:p>
    <w:p w14:paraId="3F1E55EC" w14:textId="77777777" w:rsidR="00DB3B76" w:rsidRPr="00185336" w:rsidRDefault="00DB3B76" w:rsidP="00DB3B76">
      <w:pPr>
        <w:ind w:left="1080" w:firstLine="540"/>
        <w:rPr>
          <w:b/>
          <w:bCs/>
          <w:sz w:val="20"/>
          <w:szCs w:val="20"/>
        </w:rPr>
      </w:pPr>
      <w:r w:rsidRPr="00185336">
        <w:rPr>
          <w:b/>
          <w:bCs/>
          <w:sz w:val="20"/>
          <w:szCs w:val="20"/>
        </w:rPr>
        <w:t>the forgiveness of sins,</w:t>
      </w:r>
    </w:p>
    <w:p w14:paraId="09D31282" w14:textId="77777777" w:rsidR="00DB3B76" w:rsidRPr="00185336" w:rsidRDefault="00DB3B76" w:rsidP="00DB3B76">
      <w:pPr>
        <w:ind w:left="900" w:firstLine="720"/>
        <w:rPr>
          <w:b/>
          <w:bCs/>
          <w:sz w:val="20"/>
          <w:szCs w:val="20"/>
        </w:rPr>
      </w:pPr>
      <w:r w:rsidRPr="00185336">
        <w:rPr>
          <w:b/>
          <w:bCs/>
          <w:sz w:val="20"/>
          <w:szCs w:val="20"/>
        </w:rPr>
        <w:t>the resurrection of the body,</w:t>
      </w:r>
    </w:p>
    <w:p w14:paraId="0179BB8E" w14:textId="77777777" w:rsidR="00DB3B76" w:rsidRDefault="00DB3B76" w:rsidP="00DB3B76">
      <w:pPr>
        <w:ind w:left="900" w:firstLine="720"/>
        <w:rPr>
          <w:b/>
          <w:bCs/>
          <w:sz w:val="20"/>
          <w:szCs w:val="20"/>
        </w:rPr>
      </w:pPr>
      <w:r w:rsidRPr="00185336">
        <w:rPr>
          <w:b/>
          <w:bCs/>
          <w:sz w:val="20"/>
          <w:szCs w:val="20"/>
        </w:rPr>
        <w:t>and the life everlasting. Amen.</w:t>
      </w:r>
    </w:p>
    <w:p w14:paraId="0C832E0D" w14:textId="68CC41E1" w:rsidR="00412ABE" w:rsidRDefault="00822702" w:rsidP="00412ABE">
      <w:pPr>
        <w:pStyle w:val="Captionindentsmall"/>
        <w:rPr>
          <w:b/>
          <w:szCs w:val="16"/>
        </w:rPr>
      </w:pPr>
      <w:r>
        <w:rPr>
          <w:b/>
          <w:szCs w:val="16"/>
        </w:rPr>
        <w:lastRenderedPageBreak/>
        <w:t xml:space="preserve">PLEASE </w:t>
      </w:r>
      <w:r w:rsidR="00C50FC6" w:rsidRPr="002D5934">
        <w:rPr>
          <w:b/>
          <w:szCs w:val="16"/>
        </w:rPr>
        <w:t>BE S</w:t>
      </w:r>
      <w:r w:rsidR="00412ABE" w:rsidRPr="002D5934">
        <w:rPr>
          <w:b/>
          <w:szCs w:val="16"/>
        </w:rPr>
        <w:t>EAT</w:t>
      </w:r>
      <w:r w:rsidR="00C50FC6" w:rsidRPr="002D5934">
        <w:rPr>
          <w:b/>
          <w:szCs w:val="16"/>
        </w:rPr>
        <w:t>ED</w:t>
      </w:r>
    </w:p>
    <w:p w14:paraId="1C1C49E3" w14:textId="6E202818" w:rsidR="00933EDE" w:rsidRDefault="00933EDE" w:rsidP="00412ABE">
      <w:pPr>
        <w:pStyle w:val="Captionindentsmall"/>
        <w:rPr>
          <w:b/>
          <w:szCs w:val="16"/>
        </w:rPr>
      </w:pPr>
    </w:p>
    <w:p w14:paraId="59FCC6B7" w14:textId="143815EB" w:rsidR="00E0657A" w:rsidRPr="00DD7A7D" w:rsidRDefault="00623683" w:rsidP="00C50FC6">
      <w:pPr>
        <w:pStyle w:val="Captionindentsmall"/>
        <w:tabs>
          <w:tab w:val="right" w:pos="8640"/>
        </w:tabs>
        <w:rPr>
          <w:i w:val="0"/>
          <w:iCs/>
          <w:noProof/>
        </w:rPr>
      </w:pPr>
      <w:r>
        <w:rPr>
          <w:rFonts w:cs="Times"/>
          <w:b/>
          <w:bCs/>
          <w:i w:val="0"/>
          <w:sz w:val="20"/>
        </w:rPr>
        <w:t>SERMON HYMN</w:t>
      </w:r>
      <w:r>
        <w:rPr>
          <w:rFonts w:cs="Times"/>
          <w:b/>
          <w:bCs/>
          <w:i w:val="0"/>
          <w:sz w:val="20"/>
        </w:rPr>
        <w:tab/>
        <w:t>CW #</w:t>
      </w:r>
      <w:r w:rsidR="00800CAA">
        <w:rPr>
          <w:rFonts w:cs="Times"/>
          <w:b/>
          <w:bCs/>
          <w:i w:val="0"/>
          <w:sz w:val="20"/>
        </w:rPr>
        <w:t>304</w:t>
      </w:r>
    </w:p>
    <w:p w14:paraId="7D9CC97B" w14:textId="35018DF4" w:rsidR="00CE4CDC" w:rsidRDefault="00E86F47" w:rsidP="007F190F">
      <w:pPr>
        <w:tabs>
          <w:tab w:val="right" w:pos="8460"/>
          <w:tab w:val="right" w:pos="9540"/>
        </w:tabs>
        <w:spacing w:after="120"/>
        <w:rPr>
          <w:rFonts w:cs="Times"/>
          <w:b/>
          <w:bCs/>
          <w:sz w:val="22"/>
          <w:szCs w:val="22"/>
        </w:rPr>
      </w:pPr>
      <w:r>
        <w:rPr>
          <w:noProof/>
        </w:rPr>
        <w:drawing>
          <wp:inline distT="0" distB="0" distL="0" distR="0" wp14:anchorId="16EC84EC" wp14:editId="63D88892">
            <wp:extent cx="3930938" cy="5872480"/>
            <wp:effectExtent l="0" t="0" r="0" b="0"/>
            <wp:docPr id="14" name="Picture 14" descr="C:\Users\Pastor Natsis\AppData\Local\Microsoft\Windows\INetCacheContent.Word\CW 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0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512" cy="5885288"/>
                    </a:xfrm>
                    <a:prstGeom prst="rect">
                      <a:avLst/>
                    </a:prstGeom>
                    <a:noFill/>
                    <a:ln>
                      <a:noFill/>
                    </a:ln>
                  </pic:spPr>
                </pic:pic>
              </a:graphicData>
            </a:graphic>
          </wp:inline>
        </w:drawing>
      </w:r>
    </w:p>
    <w:p w14:paraId="74EBE6A1" w14:textId="780F60E9"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lastRenderedPageBreak/>
        <w:t>SER</w:t>
      </w:r>
      <w:r w:rsidR="0096314B">
        <w:rPr>
          <w:rFonts w:cs="Times"/>
          <w:b/>
          <w:bCs/>
          <w:sz w:val="22"/>
          <w:szCs w:val="22"/>
        </w:rPr>
        <w:t>MON</w:t>
      </w:r>
      <w:r w:rsidR="00C52258">
        <w:rPr>
          <w:rFonts w:cs="Times"/>
          <w:b/>
          <w:bCs/>
          <w:sz w:val="22"/>
          <w:szCs w:val="22"/>
        </w:rPr>
        <w:tab/>
      </w:r>
      <w:r w:rsidR="00800CAA">
        <w:rPr>
          <w:rFonts w:cs="Times"/>
          <w:b/>
          <w:bCs/>
          <w:sz w:val="22"/>
          <w:szCs w:val="22"/>
        </w:rPr>
        <w:t>Mark 1:14-15</w:t>
      </w:r>
    </w:p>
    <w:p w14:paraId="18FB9644" w14:textId="06738DDE" w:rsidR="00974A8C" w:rsidRPr="005F7139" w:rsidRDefault="00974A8C" w:rsidP="007474CD">
      <w:pPr>
        <w:tabs>
          <w:tab w:val="right" w:pos="8460"/>
          <w:tab w:val="right" w:pos="9540"/>
        </w:tabs>
        <w:spacing w:after="120"/>
        <w:jc w:val="center"/>
        <w:rPr>
          <w:rFonts w:cs="Times"/>
          <w:b/>
          <w:bCs/>
        </w:rPr>
      </w:pPr>
      <w:r w:rsidRPr="005F7139">
        <w:rPr>
          <w:rFonts w:cs="Times"/>
          <w:b/>
          <w:bCs/>
        </w:rPr>
        <w:t>“</w:t>
      </w:r>
      <w:r w:rsidR="00B67A75">
        <w:rPr>
          <w:rFonts w:cs="Times"/>
          <w:b/>
          <w:bCs/>
        </w:rPr>
        <w:t xml:space="preserve">The </w:t>
      </w:r>
      <w:r w:rsidR="00800CAA">
        <w:rPr>
          <w:rFonts w:cs="Times"/>
          <w:b/>
          <w:bCs/>
        </w:rPr>
        <w:t>Time Has Com</w:t>
      </w:r>
      <w:r w:rsidR="00B67A75">
        <w:rPr>
          <w:rFonts w:cs="Times"/>
          <w:b/>
          <w:bCs/>
        </w:rPr>
        <w:t>e</w:t>
      </w:r>
      <w:r w:rsidR="002616F2">
        <w:rPr>
          <w:rFonts w:cs="Times"/>
          <w:b/>
          <w:bCs/>
        </w:rPr>
        <w:t>”</w:t>
      </w:r>
    </w:p>
    <w:p w14:paraId="06C07836" w14:textId="00943922" w:rsidR="006D32A0"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p>
    <w:p w14:paraId="51607EE1" w14:textId="77777777" w:rsidR="00282C73" w:rsidRDefault="00282C73" w:rsidP="007F190F">
      <w:pPr>
        <w:tabs>
          <w:tab w:val="right" w:pos="8460"/>
          <w:tab w:val="right" w:pos="9540"/>
        </w:tabs>
        <w:spacing w:after="120"/>
        <w:rPr>
          <w:rFonts w:cs="Times-Bold"/>
          <w:b/>
          <w:bCs/>
          <w:i/>
          <w:iCs/>
          <w:sz w:val="16"/>
          <w:szCs w:val="16"/>
        </w:rPr>
      </w:pPr>
    </w:p>
    <w:p w14:paraId="20D06A5D" w14:textId="6C98BF32" w:rsidR="000E561E" w:rsidRDefault="00822702" w:rsidP="007F190F">
      <w:pPr>
        <w:tabs>
          <w:tab w:val="right" w:pos="8460"/>
          <w:tab w:val="right" w:pos="9540"/>
        </w:tabs>
        <w:spacing w:after="120"/>
        <w:rPr>
          <w:rFonts w:cs="Times-Bold"/>
          <w:b/>
          <w:bCs/>
          <w:i/>
          <w:iCs/>
          <w:sz w:val="16"/>
          <w:szCs w:val="16"/>
        </w:rPr>
      </w:pPr>
      <w:r>
        <w:rPr>
          <w:rFonts w:cs="Times-Bold"/>
          <w:b/>
          <w:bCs/>
          <w:i/>
          <w:iCs/>
          <w:sz w:val="16"/>
          <w:szCs w:val="16"/>
        </w:rPr>
        <w:t xml:space="preserve">PLEASE </w:t>
      </w:r>
      <w:r w:rsidR="007474CD">
        <w:rPr>
          <w:rFonts w:cs="Times-Bold"/>
          <w:b/>
          <w:bCs/>
          <w:i/>
          <w:iCs/>
          <w:sz w:val="16"/>
          <w:szCs w:val="16"/>
        </w:rPr>
        <w:t>S</w:t>
      </w:r>
      <w:r w:rsidR="00FB0768" w:rsidRPr="00FB0768">
        <w:rPr>
          <w:rFonts w:cs="Times-Bold"/>
          <w:b/>
          <w:bCs/>
          <w:i/>
          <w:iCs/>
          <w:sz w:val="16"/>
          <w:szCs w:val="16"/>
        </w:rPr>
        <w:t>TAND</w:t>
      </w:r>
      <w:r>
        <w:rPr>
          <w:rFonts w:cs="Times-Bold"/>
          <w:b/>
          <w:bCs/>
          <w:i/>
          <w:iCs/>
          <w:sz w:val="16"/>
          <w:szCs w:val="16"/>
        </w:rPr>
        <w:t>, IF YOU ARE ABLE</w:t>
      </w:r>
    </w:p>
    <w:p w14:paraId="08BB81A3" w14:textId="77777777" w:rsidR="00282C73" w:rsidRDefault="00282C73" w:rsidP="007F190F">
      <w:pPr>
        <w:tabs>
          <w:tab w:val="right" w:pos="8460"/>
          <w:tab w:val="right" w:pos="9540"/>
        </w:tabs>
        <w:spacing w:after="120"/>
        <w:rPr>
          <w:rFonts w:cs="Times-Bold"/>
          <w:b/>
          <w:bCs/>
          <w:i/>
          <w:iCs/>
          <w:sz w:val="16"/>
          <w:szCs w:val="16"/>
        </w:rPr>
      </w:pPr>
    </w:p>
    <w:p w14:paraId="04323175" w14:textId="77777777" w:rsidR="00282C73" w:rsidRDefault="00282C73" w:rsidP="007F190F">
      <w:pPr>
        <w:tabs>
          <w:tab w:val="right" w:pos="8460"/>
          <w:tab w:val="right" w:pos="9540"/>
        </w:tabs>
        <w:spacing w:after="120"/>
        <w:rPr>
          <w:rFonts w:cs="Times-Bold"/>
          <w:b/>
          <w:bCs/>
          <w:i/>
          <w:iCs/>
          <w:sz w:val="16"/>
          <w:szCs w:val="16"/>
        </w:rPr>
      </w:pPr>
    </w:p>
    <w:p w14:paraId="768D34D8" w14:textId="1C6906AF" w:rsidR="00822702" w:rsidRDefault="00822702" w:rsidP="007F190F">
      <w:pPr>
        <w:tabs>
          <w:tab w:val="right" w:pos="8460"/>
          <w:tab w:val="right" w:pos="9540"/>
        </w:tabs>
        <w:spacing w:after="120"/>
        <w:rPr>
          <w:rFonts w:cs="Times-Bold"/>
          <w:b/>
          <w:bCs/>
          <w:i/>
          <w:iCs/>
          <w:sz w:val="16"/>
          <w:szCs w:val="16"/>
        </w:rPr>
      </w:pPr>
      <w:r>
        <w:rPr>
          <w:rFonts w:cs="Times-Bold"/>
          <w:b/>
          <w:bCs/>
          <w:i/>
          <w:iCs/>
          <w:sz w:val="16"/>
          <w:szCs w:val="16"/>
        </w:rPr>
        <w:t>AFTER THE SERMON, THE CONGREGATION SINGS</w:t>
      </w:r>
    </w:p>
    <w:p w14:paraId="335283C7" w14:textId="2965CA38" w:rsidR="005847A9" w:rsidRDefault="005847A9" w:rsidP="007F190F">
      <w:pPr>
        <w:tabs>
          <w:tab w:val="right" w:pos="8460"/>
          <w:tab w:val="right" w:pos="9540"/>
        </w:tabs>
        <w:spacing w:after="120"/>
        <w:rPr>
          <w:rFonts w:cs="Times-Bold"/>
          <w:b/>
          <w:bCs/>
          <w:i/>
          <w:iCs/>
          <w:sz w:val="16"/>
          <w:szCs w:val="16"/>
        </w:rPr>
      </w:pPr>
    </w:p>
    <w:p w14:paraId="545C4EE3" w14:textId="5FFB0A3D"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1"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1"/>
    </w:p>
    <w:p w14:paraId="744B37D3" w14:textId="7F426137" w:rsidR="00FB0768" w:rsidRDefault="00807BB8">
      <w:pPr>
        <w:pStyle w:val="Captionindentsmall"/>
      </w:pPr>
      <w:r>
        <w:rPr>
          <w:noProof/>
        </w:rPr>
        <w:drawing>
          <wp:anchor distT="0" distB="0" distL="114300" distR="114300" simplePos="0" relativeHeight="251651072" behindDoc="0" locked="0" layoutInCell="1" allowOverlap="1" wp14:anchorId="71EF3BBF" wp14:editId="4B7EA270">
            <wp:simplePos x="0" y="0"/>
            <wp:positionH relativeFrom="column">
              <wp:posOffset>342900</wp:posOffset>
            </wp:positionH>
            <wp:positionV relativeFrom="paragraph">
              <wp:posOffset>213360</wp:posOffset>
            </wp:positionV>
            <wp:extent cx="4526915" cy="31527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56" b="2"/>
                    <a:stretch/>
                  </pic:blipFill>
                  <pic:spPr bwMode="auto">
                    <a:xfrm>
                      <a:off x="0" y="0"/>
                      <a:ext cx="452691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97FEF" w14:textId="0F41C9D9" w:rsidR="00FB0768" w:rsidRDefault="00FB0768">
      <w:pPr>
        <w:pStyle w:val="Captionindentsmall"/>
      </w:pPr>
    </w:p>
    <w:p w14:paraId="759DA50D" w14:textId="7D45F7A6" w:rsidR="00FB0768" w:rsidRDefault="00FB0768">
      <w:pPr>
        <w:pStyle w:val="Captionindentsmall"/>
      </w:pPr>
    </w:p>
    <w:p w14:paraId="3BD1CA86" w14:textId="2946BC4A" w:rsidR="00EB1F7D" w:rsidRDefault="00EB1F7D" w:rsidP="005B2077">
      <w:pPr>
        <w:pStyle w:val="Captionindentsmall"/>
        <w:rPr>
          <w:b/>
        </w:rPr>
      </w:pPr>
    </w:p>
    <w:p w14:paraId="7A53589C" w14:textId="1577B2A8" w:rsidR="00FB64DE" w:rsidRDefault="00FB64DE" w:rsidP="005B2077">
      <w:pPr>
        <w:pStyle w:val="Captionindentsmall"/>
        <w:rPr>
          <w:b/>
        </w:rPr>
      </w:pPr>
    </w:p>
    <w:p w14:paraId="6A7B4205" w14:textId="61385288" w:rsidR="001A24BD" w:rsidRDefault="001A24BD" w:rsidP="005B2077">
      <w:pPr>
        <w:pStyle w:val="Captionindentsmall"/>
        <w:rPr>
          <w:b/>
        </w:rPr>
      </w:pPr>
    </w:p>
    <w:p w14:paraId="15A0A2A5" w14:textId="347F2803" w:rsidR="00EF4052" w:rsidRDefault="00EF4052" w:rsidP="005B2077">
      <w:pPr>
        <w:pStyle w:val="Captionindentsmall"/>
        <w:rPr>
          <w:b/>
        </w:rPr>
      </w:pPr>
    </w:p>
    <w:p w14:paraId="4E8C4BD6" w14:textId="6E95DE46" w:rsidR="00EF4052" w:rsidRDefault="00EF4052" w:rsidP="005B2077">
      <w:pPr>
        <w:pStyle w:val="Captionindentsmall"/>
        <w:rPr>
          <w:b/>
        </w:rPr>
      </w:pPr>
    </w:p>
    <w:p w14:paraId="77463DE9" w14:textId="69AC14CA" w:rsidR="00EF4052" w:rsidRDefault="00EF4052" w:rsidP="005B2077">
      <w:pPr>
        <w:pStyle w:val="Captionindentsmall"/>
        <w:rPr>
          <w:b/>
        </w:rPr>
      </w:pPr>
    </w:p>
    <w:p w14:paraId="5CC2066F" w14:textId="76AB5A6F" w:rsidR="00EF4052" w:rsidRDefault="00EF4052" w:rsidP="005B2077">
      <w:pPr>
        <w:pStyle w:val="Captionindentsmall"/>
        <w:rPr>
          <w:b/>
        </w:rPr>
      </w:pPr>
    </w:p>
    <w:p w14:paraId="1A7DB4A8" w14:textId="77777777" w:rsidR="00EF4052" w:rsidRDefault="00EF4052" w:rsidP="005B2077">
      <w:pPr>
        <w:pStyle w:val="Captionindentsmall"/>
        <w:rPr>
          <w:b/>
        </w:rPr>
      </w:pPr>
    </w:p>
    <w:p w14:paraId="63884CD2" w14:textId="7CDFBD41" w:rsidR="00EF4052" w:rsidRDefault="00EF4052" w:rsidP="005B2077">
      <w:pPr>
        <w:pStyle w:val="Captionindentsmall"/>
        <w:rPr>
          <w:b/>
        </w:rPr>
      </w:pPr>
    </w:p>
    <w:p w14:paraId="7EF8128A" w14:textId="527288D5" w:rsidR="00E17E86" w:rsidRDefault="00E17E86" w:rsidP="005B2077">
      <w:pPr>
        <w:pStyle w:val="Captionindentsmall"/>
        <w:rPr>
          <w:b/>
        </w:rPr>
      </w:pPr>
    </w:p>
    <w:p w14:paraId="0DEC3AD0" w14:textId="78EB8909" w:rsidR="00E17E86" w:rsidRDefault="00E17E86" w:rsidP="005B2077">
      <w:pPr>
        <w:pStyle w:val="Captionindentsmall"/>
        <w:rPr>
          <w:b/>
        </w:rPr>
      </w:pPr>
    </w:p>
    <w:p w14:paraId="3A98E8A6" w14:textId="77777777" w:rsidR="009566F5" w:rsidRDefault="009566F5" w:rsidP="005B2077">
      <w:pPr>
        <w:pStyle w:val="Captionindentsmall"/>
        <w:rPr>
          <w:b/>
        </w:rPr>
      </w:pPr>
    </w:p>
    <w:p w14:paraId="1721ECCB" w14:textId="709A22A4" w:rsidR="00086B3B" w:rsidRDefault="00086B3B" w:rsidP="00CD5521">
      <w:pPr>
        <w:rPr>
          <w:rFonts w:eastAsiaTheme="minorEastAsia" w:cs="Times"/>
          <w:b/>
          <w:bCs/>
          <w:iCs/>
          <w:sz w:val="22"/>
          <w:szCs w:val="22"/>
        </w:rPr>
      </w:pPr>
    </w:p>
    <w:p w14:paraId="642FE96F" w14:textId="77777777" w:rsidR="00163453" w:rsidRDefault="00163453" w:rsidP="00CD5521">
      <w:pPr>
        <w:rPr>
          <w:rFonts w:eastAsiaTheme="minorEastAsia" w:cs="Times"/>
          <w:b/>
          <w:bCs/>
          <w:iCs/>
          <w:sz w:val="22"/>
          <w:szCs w:val="22"/>
        </w:rPr>
      </w:pPr>
    </w:p>
    <w:p w14:paraId="46BB0764" w14:textId="77777777" w:rsidR="00E86F47" w:rsidRDefault="00E86F47" w:rsidP="0095334D">
      <w:pPr>
        <w:rPr>
          <w:rFonts w:eastAsiaTheme="minorEastAsia" w:cs="Times"/>
          <w:b/>
          <w:bCs/>
          <w:iCs/>
          <w:sz w:val="22"/>
          <w:szCs w:val="22"/>
        </w:rPr>
      </w:pPr>
    </w:p>
    <w:p w14:paraId="6DBDABDB" w14:textId="77777777" w:rsidR="00E86F47" w:rsidRDefault="00E86F47" w:rsidP="0095334D">
      <w:pPr>
        <w:rPr>
          <w:rFonts w:eastAsiaTheme="minorEastAsia" w:cs="Times"/>
          <w:b/>
          <w:bCs/>
          <w:iCs/>
          <w:sz w:val="22"/>
          <w:szCs w:val="22"/>
        </w:rPr>
      </w:pPr>
    </w:p>
    <w:p w14:paraId="0E16398E" w14:textId="77777777" w:rsidR="00E86F47" w:rsidRDefault="00E86F47" w:rsidP="0095334D">
      <w:pPr>
        <w:rPr>
          <w:rFonts w:eastAsiaTheme="minorEastAsia" w:cs="Times"/>
          <w:b/>
          <w:bCs/>
          <w:iCs/>
          <w:sz w:val="22"/>
          <w:szCs w:val="22"/>
        </w:rPr>
      </w:pPr>
    </w:p>
    <w:p w14:paraId="0B85DBFA" w14:textId="2076F15D" w:rsidR="00CE2398" w:rsidRDefault="00DC24BA" w:rsidP="0095334D">
      <w:pPr>
        <w:rPr>
          <w:rFonts w:eastAsiaTheme="minorEastAsia" w:cs="Times"/>
          <w:b/>
          <w:bCs/>
          <w:iCs/>
          <w:sz w:val="18"/>
          <w:szCs w:val="18"/>
        </w:rPr>
      </w:pPr>
      <w:r w:rsidRPr="00C40821">
        <w:rPr>
          <w:rFonts w:eastAsiaTheme="minorEastAsia" w:cs="Times"/>
          <w:b/>
          <w:bCs/>
          <w:iCs/>
          <w:sz w:val="22"/>
          <w:szCs w:val="22"/>
        </w:rPr>
        <w:lastRenderedPageBreak/>
        <w:t>OFFERING</w:t>
      </w:r>
      <w:r w:rsidR="00757E6C">
        <w:rPr>
          <w:rFonts w:eastAsiaTheme="minorEastAsia" w:cs="Times"/>
          <w:b/>
          <w:bCs/>
          <w:iCs/>
          <w:sz w:val="22"/>
          <w:szCs w:val="22"/>
        </w:rPr>
        <w:t xml:space="preserve"> </w:t>
      </w:r>
      <w:r w:rsidR="000052C9">
        <w:rPr>
          <w:rFonts w:eastAsiaTheme="minorEastAsia" w:cs="Times"/>
          <w:b/>
          <w:bCs/>
          <w:iCs/>
          <w:sz w:val="22"/>
          <w:szCs w:val="22"/>
        </w:rPr>
        <w:tab/>
      </w:r>
      <w:r w:rsidR="000052C9" w:rsidRPr="0095334D">
        <w:rPr>
          <w:rFonts w:eastAsiaTheme="minorEastAsia" w:cs="Times"/>
          <w:b/>
          <w:bCs/>
          <w:iCs/>
          <w:sz w:val="18"/>
          <w:szCs w:val="18"/>
        </w:rPr>
        <w:t>(No offering will be taken at this time.  If</w:t>
      </w:r>
      <w:r w:rsidR="0095334D" w:rsidRPr="0095334D">
        <w:rPr>
          <w:rFonts w:eastAsiaTheme="minorEastAsia" w:cs="Times"/>
          <w:b/>
          <w:bCs/>
          <w:iCs/>
          <w:sz w:val="18"/>
          <w:szCs w:val="18"/>
        </w:rPr>
        <w:t xml:space="preserve"> you have brought your offering, you can put </w:t>
      </w:r>
    </w:p>
    <w:p w14:paraId="2954AA16" w14:textId="0958D4E3" w:rsidR="00FB0768" w:rsidRPr="0095334D" w:rsidRDefault="00CE2398" w:rsidP="0095334D">
      <w:pPr>
        <w:rPr>
          <w:rFonts w:eastAsiaTheme="minorEastAsia" w:cs="Times"/>
          <w:b/>
          <w:bCs/>
          <w:iCs/>
          <w:sz w:val="18"/>
          <w:szCs w:val="18"/>
        </w:rPr>
      </w:pPr>
      <w:r>
        <w:rPr>
          <w:rFonts w:eastAsiaTheme="minorEastAsia" w:cs="Times"/>
          <w:b/>
          <w:bCs/>
          <w:iCs/>
          <w:sz w:val="18"/>
          <w:szCs w:val="18"/>
        </w:rPr>
        <w:tab/>
      </w:r>
      <w:r>
        <w:rPr>
          <w:rFonts w:eastAsiaTheme="minorEastAsia" w:cs="Times"/>
          <w:b/>
          <w:bCs/>
          <w:iCs/>
          <w:sz w:val="18"/>
          <w:szCs w:val="18"/>
        </w:rPr>
        <w:tab/>
      </w:r>
      <w:r w:rsidR="0095334D" w:rsidRPr="0095334D">
        <w:rPr>
          <w:rFonts w:eastAsiaTheme="minorEastAsia" w:cs="Times"/>
          <w:b/>
          <w:bCs/>
          <w:iCs/>
          <w:sz w:val="18"/>
          <w:szCs w:val="18"/>
        </w:rPr>
        <w:t>it in the collection plate</w:t>
      </w:r>
      <w:r w:rsidR="00B432CE">
        <w:rPr>
          <w:rFonts w:eastAsiaTheme="minorEastAsia" w:cs="Times"/>
          <w:b/>
          <w:bCs/>
          <w:iCs/>
          <w:sz w:val="18"/>
          <w:szCs w:val="18"/>
        </w:rPr>
        <w:t xml:space="preserve"> at each door entrance</w:t>
      </w:r>
      <w:r w:rsidR="0095334D" w:rsidRPr="0095334D">
        <w:rPr>
          <w:rFonts w:eastAsiaTheme="minorEastAsia" w:cs="Times"/>
          <w:b/>
          <w:bCs/>
          <w:iCs/>
          <w:sz w:val="18"/>
          <w:szCs w:val="18"/>
        </w:rPr>
        <w:t xml:space="preserve"> after the service.  Thank you!)</w:t>
      </w:r>
    </w:p>
    <w:p w14:paraId="300DE489" w14:textId="054E8BB8" w:rsidR="006F396D" w:rsidRDefault="006F396D" w:rsidP="007F190F">
      <w:pPr>
        <w:pStyle w:val="Captionindentsmall"/>
        <w:rPr>
          <w:rFonts w:eastAsiaTheme="minorEastAsia" w:cs="Times"/>
          <w:b/>
          <w:bCs/>
          <w:i w:val="0"/>
          <w:szCs w:val="16"/>
        </w:rPr>
      </w:pPr>
    </w:p>
    <w:p w14:paraId="60D4A561" w14:textId="5C13CB64" w:rsidR="00800CAA" w:rsidRPr="00800CAA" w:rsidRDefault="00800CAA" w:rsidP="00800CAA">
      <w:pPr>
        <w:pStyle w:val="Captionindentsmall"/>
        <w:tabs>
          <w:tab w:val="right" w:pos="8640"/>
        </w:tabs>
        <w:rPr>
          <w:rFonts w:eastAsiaTheme="minorEastAsia" w:cs="Times"/>
          <w:b/>
          <w:bCs/>
          <w:i w:val="0"/>
          <w:sz w:val="20"/>
        </w:rPr>
      </w:pPr>
      <w:r w:rsidRPr="00800CAA">
        <w:rPr>
          <w:rFonts w:eastAsiaTheme="minorEastAsia" w:cs="Times"/>
          <w:b/>
          <w:bCs/>
          <w:i w:val="0"/>
          <w:sz w:val="20"/>
        </w:rPr>
        <w:t>OFFERTORY</w:t>
      </w:r>
      <w:r w:rsidR="00163453">
        <w:rPr>
          <w:rFonts w:eastAsiaTheme="minorEastAsia" w:cs="Times"/>
          <w:b/>
          <w:bCs/>
          <w:i w:val="0"/>
          <w:sz w:val="20"/>
        </w:rPr>
        <w:t xml:space="preserve"> </w:t>
      </w:r>
      <w:r w:rsidR="00D4734C">
        <w:rPr>
          <w:rFonts w:eastAsiaTheme="minorEastAsia" w:cs="Times"/>
          <w:b/>
          <w:bCs/>
          <w:i w:val="0"/>
          <w:sz w:val="20"/>
        </w:rPr>
        <w:t>(</w:t>
      </w:r>
      <w:r w:rsidR="008C162A">
        <w:rPr>
          <w:rFonts w:eastAsiaTheme="minorEastAsia" w:cs="Times"/>
          <w:b/>
          <w:bCs/>
          <w:i w:val="0"/>
          <w:sz w:val="20"/>
        </w:rPr>
        <w:t>8:30</w:t>
      </w:r>
      <w:r w:rsidR="005F7E17">
        <w:rPr>
          <w:rFonts w:eastAsiaTheme="minorEastAsia" w:cs="Times"/>
          <w:b/>
          <w:bCs/>
          <w:i w:val="0"/>
          <w:sz w:val="20"/>
        </w:rPr>
        <w:t xml:space="preserve"> -</w:t>
      </w:r>
      <w:r w:rsidR="008C162A">
        <w:rPr>
          <w:rFonts w:eastAsiaTheme="minorEastAsia" w:cs="Times"/>
          <w:b/>
          <w:bCs/>
          <w:i w:val="0"/>
          <w:sz w:val="20"/>
        </w:rPr>
        <w:t xml:space="preserve"> </w:t>
      </w:r>
      <w:r w:rsidR="00D4734C">
        <w:rPr>
          <w:rFonts w:eastAsiaTheme="minorEastAsia" w:cs="Times"/>
          <w:b/>
          <w:bCs/>
          <w:i w:val="0"/>
          <w:sz w:val="20"/>
        </w:rPr>
        <w:t>Instrumental</w:t>
      </w:r>
      <w:r w:rsidR="00163453">
        <w:rPr>
          <w:rFonts w:eastAsiaTheme="minorEastAsia" w:cs="Times"/>
          <w:b/>
          <w:bCs/>
          <w:i w:val="0"/>
          <w:sz w:val="20"/>
        </w:rPr>
        <w:t xml:space="preserve"> – Bells &amp; Piano)</w:t>
      </w:r>
      <w:r>
        <w:rPr>
          <w:rFonts w:eastAsiaTheme="minorEastAsia" w:cs="Times"/>
          <w:b/>
          <w:bCs/>
          <w:i w:val="0"/>
          <w:sz w:val="20"/>
        </w:rPr>
        <w:tab/>
      </w:r>
      <w:r w:rsidR="00163453">
        <w:rPr>
          <w:rFonts w:eastAsiaTheme="minorEastAsia" w:cs="Times"/>
          <w:b/>
          <w:bCs/>
          <w:i w:val="0"/>
          <w:sz w:val="20"/>
        </w:rPr>
        <w:t>“Jesu, Joy of Man’s Desiring”</w:t>
      </w:r>
    </w:p>
    <w:p w14:paraId="1AD122C8" w14:textId="77777777" w:rsidR="00163453" w:rsidRDefault="00163453" w:rsidP="00CD5521">
      <w:pPr>
        <w:rPr>
          <w:rFonts w:eastAsiaTheme="minorEastAsia" w:cs="Times"/>
          <w:b/>
          <w:bCs/>
          <w:sz w:val="22"/>
          <w:szCs w:val="22"/>
        </w:rPr>
      </w:pPr>
    </w:p>
    <w:p w14:paraId="207982C2" w14:textId="77777777" w:rsidR="00163453" w:rsidRDefault="00163453" w:rsidP="00CD5521">
      <w:pPr>
        <w:rPr>
          <w:rFonts w:eastAsiaTheme="minorEastAsia" w:cs="Times"/>
          <w:b/>
          <w:bCs/>
          <w:sz w:val="22"/>
          <w:szCs w:val="22"/>
        </w:rPr>
      </w:pPr>
    </w:p>
    <w:p w14:paraId="20052DBE" w14:textId="6C7A221F"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p>
    <w:p w14:paraId="01B8A0ED" w14:textId="4D2F6A36" w:rsidR="00086B3B" w:rsidRDefault="00086B3B" w:rsidP="00CD5521">
      <w:pPr>
        <w:rPr>
          <w:rFonts w:eastAsiaTheme="minorEastAsia" w:cs="Times"/>
          <w:b/>
          <w:bCs/>
          <w:sz w:val="22"/>
          <w:szCs w:val="22"/>
        </w:rPr>
      </w:pPr>
    </w:p>
    <w:p w14:paraId="2F0A7568" w14:textId="47B55EA3" w:rsidR="00FC004F" w:rsidRDefault="00FC004F" w:rsidP="00CD5521">
      <w:pPr>
        <w:rPr>
          <w:rFonts w:eastAsiaTheme="minorEastAsia" w:cs="Times"/>
          <w:b/>
          <w:bCs/>
          <w:sz w:val="22"/>
          <w:szCs w:val="22"/>
        </w:rPr>
      </w:pPr>
    </w:p>
    <w:p w14:paraId="13FC6BC8" w14:textId="77777777" w:rsidR="00163453" w:rsidRDefault="00163453" w:rsidP="00CD5521">
      <w:pPr>
        <w:rPr>
          <w:rFonts w:eastAsiaTheme="minorEastAsia" w:cs="Times"/>
          <w:b/>
          <w:bCs/>
          <w:sz w:val="22"/>
          <w:szCs w:val="22"/>
        </w:rPr>
      </w:pPr>
    </w:p>
    <w:p w14:paraId="230261D7" w14:textId="3F6CB237" w:rsidR="00FB0768" w:rsidRPr="00C40821" w:rsidRDefault="00FB0768" w:rsidP="00CD5521">
      <w:pPr>
        <w:rPr>
          <w:rFonts w:eastAsiaTheme="minorEastAsia" w:cs="Times"/>
          <w:b/>
          <w:bCs/>
          <w:sz w:val="22"/>
          <w:szCs w:val="22"/>
        </w:rPr>
      </w:pPr>
      <w:r w:rsidRPr="00C40821">
        <w:rPr>
          <w:rFonts w:eastAsiaTheme="minorEastAsia" w:cs="Times"/>
          <w:b/>
          <w:bCs/>
          <w:sz w:val="22"/>
          <w:szCs w:val="22"/>
        </w:rPr>
        <w:t>LORD’S PRAYER</w:t>
      </w:r>
    </w:p>
    <w:p w14:paraId="2D70425C" w14:textId="555FA303" w:rsidR="00CD5521" w:rsidRPr="00FB0768" w:rsidRDefault="00CD5521" w:rsidP="00CD5521">
      <w:pPr>
        <w:rPr>
          <w:rFonts w:eastAsiaTheme="minorEastAsia" w:cs="Times"/>
          <w:b/>
          <w:bCs/>
          <w:sz w:val="20"/>
          <w:szCs w:val="20"/>
        </w:rPr>
      </w:pPr>
    </w:p>
    <w:p w14:paraId="46AE9851" w14:textId="11FB4037" w:rsidR="00FB0768" w:rsidRDefault="00FB0768" w:rsidP="00CD5521">
      <w:pPr>
        <w:ind w:left="540" w:hanging="540"/>
        <w:jc w:val="both"/>
        <w:rPr>
          <w:rFonts w:eastAsiaTheme="minorEastAsia" w:cs="Times"/>
          <w:b/>
          <w:bCs/>
          <w:sz w:val="20"/>
          <w:szCs w:val="20"/>
        </w:rPr>
      </w:pPr>
      <w:r w:rsidRPr="00FB0768">
        <w:rPr>
          <w:rFonts w:eastAsiaTheme="minorEastAsia" w:cs="Times"/>
          <w:b/>
          <w:bCs/>
          <w:sz w:val="20"/>
          <w:szCs w:val="20"/>
        </w:rPr>
        <w:t>C:</w:t>
      </w:r>
      <w:r w:rsidRPr="00FB0768">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44E7ABA" w14:textId="4902D3FA" w:rsidR="00163453" w:rsidRDefault="00163453" w:rsidP="00437B5F">
      <w:pPr>
        <w:pStyle w:val="Captionindentsmall"/>
        <w:rPr>
          <w:b/>
        </w:rPr>
      </w:pPr>
    </w:p>
    <w:p w14:paraId="0C8AE7A1" w14:textId="77777777" w:rsidR="00D4734C" w:rsidRDefault="00D4734C" w:rsidP="00437B5F">
      <w:pPr>
        <w:pStyle w:val="Captionindentsmall"/>
        <w:rPr>
          <w:b/>
        </w:rPr>
      </w:pPr>
    </w:p>
    <w:p w14:paraId="095BABDC" w14:textId="58D16956" w:rsidR="00163453" w:rsidRDefault="00163453" w:rsidP="00437B5F">
      <w:pPr>
        <w:pStyle w:val="Captionindentsmall"/>
        <w:rPr>
          <w:b/>
        </w:rPr>
      </w:pPr>
    </w:p>
    <w:p w14:paraId="74DE30B1" w14:textId="41C6F96D" w:rsidR="00AE5B1A" w:rsidRDefault="00822702" w:rsidP="00437B5F">
      <w:pPr>
        <w:pStyle w:val="Captionindentsmall"/>
        <w:rPr>
          <w:b/>
        </w:rPr>
      </w:pPr>
      <w:r>
        <w:rPr>
          <w:b/>
        </w:rPr>
        <w:t xml:space="preserve">PLEASE </w:t>
      </w:r>
      <w:r w:rsidR="00AE5B1A">
        <w:rPr>
          <w:b/>
        </w:rPr>
        <w:t>B</w:t>
      </w:r>
      <w:r w:rsidR="00437B5F">
        <w:rPr>
          <w:b/>
        </w:rPr>
        <w:t>E SE</w:t>
      </w:r>
      <w:r w:rsidR="00AE5B1A" w:rsidRPr="00FB0768">
        <w:rPr>
          <w:b/>
        </w:rPr>
        <w:t>ATED</w:t>
      </w:r>
    </w:p>
    <w:p w14:paraId="0AFEF888" w14:textId="7AC186D0" w:rsidR="00086B3B" w:rsidRDefault="00086B3B" w:rsidP="006A1088">
      <w:pPr>
        <w:tabs>
          <w:tab w:val="right" w:pos="8640"/>
        </w:tabs>
        <w:jc w:val="both"/>
        <w:rPr>
          <w:rFonts w:eastAsiaTheme="minorEastAsia" w:cs="Times"/>
          <w:b/>
          <w:bCs/>
          <w:sz w:val="22"/>
          <w:szCs w:val="22"/>
        </w:rPr>
      </w:pPr>
    </w:p>
    <w:p w14:paraId="6D5DC47C" w14:textId="3D4FEC9B" w:rsidR="00282C73" w:rsidRDefault="00282C73" w:rsidP="006A1088">
      <w:pPr>
        <w:tabs>
          <w:tab w:val="right" w:pos="8640"/>
        </w:tabs>
        <w:jc w:val="both"/>
        <w:rPr>
          <w:rFonts w:eastAsiaTheme="minorEastAsia" w:cs="Times"/>
          <w:b/>
          <w:bCs/>
          <w:sz w:val="22"/>
          <w:szCs w:val="22"/>
        </w:rPr>
      </w:pPr>
    </w:p>
    <w:p w14:paraId="3E34C12A" w14:textId="77777777" w:rsidR="00282C73" w:rsidRDefault="00282C73" w:rsidP="006A1088">
      <w:pPr>
        <w:tabs>
          <w:tab w:val="right" w:pos="8640"/>
        </w:tabs>
        <w:jc w:val="both"/>
        <w:rPr>
          <w:rFonts w:eastAsiaTheme="minorEastAsia" w:cs="Times"/>
          <w:b/>
          <w:bCs/>
          <w:sz w:val="22"/>
          <w:szCs w:val="22"/>
        </w:rPr>
      </w:pPr>
    </w:p>
    <w:p w14:paraId="72912131" w14:textId="3E026DB6"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t>HYMN</w:t>
      </w:r>
      <w:r w:rsidRPr="00C40821">
        <w:rPr>
          <w:rFonts w:eastAsiaTheme="minorEastAsia" w:cs="Times"/>
          <w:b/>
          <w:bCs/>
          <w:sz w:val="22"/>
          <w:szCs w:val="22"/>
        </w:rPr>
        <w:tab/>
        <w:t>CW</w:t>
      </w:r>
      <w:r w:rsidR="0002762F">
        <w:rPr>
          <w:rFonts w:eastAsiaTheme="minorEastAsia" w:cs="Times"/>
          <w:b/>
          <w:bCs/>
          <w:sz w:val="22"/>
          <w:szCs w:val="22"/>
        </w:rPr>
        <w:t>S</w:t>
      </w:r>
      <w:r w:rsidRPr="00C40821">
        <w:rPr>
          <w:rFonts w:eastAsiaTheme="minorEastAsia" w:cs="Times"/>
          <w:b/>
          <w:bCs/>
          <w:sz w:val="22"/>
          <w:szCs w:val="22"/>
        </w:rPr>
        <w:t xml:space="preserve"> #</w:t>
      </w:r>
      <w:r w:rsidR="00165031">
        <w:rPr>
          <w:rFonts w:eastAsiaTheme="minorEastAsia" w:cs="Times"/>
          <w:b/>
          <w:bCs/>
          <w:sz w:val="22"/>
          <w:szCs w:val="22"/>
        </w:rPr>
        <w:t>397</w:t>
      </w:r>
    </w:p>
    <w:p w14:paraId="44B33FF3" w14:textId="77777777" w:rsidR="00EA0B96" w:rsidRDefault="00EA0B96" w:rsidP="00EA0B96">
      <w:pPr>
        <w:tabs>
          <w:tab w:val="right" w:pos="8550"/>
        </w:tabs>
        <w:jc w:val="both"/>
        <w:rPr>
          <w:rFonts w:eastAsiaTheme="minorEastAsia" w:cs="Times"/>
          <w:b/>
          <w:bCs/>
          <w:sz w:val="22"/>
          <w:szCs w:val="22"/>
        </w:rPr>
      </w:pPr>
    </w:p>
    <w:p w14:paraId="2BA91D87" w14:textId="14A00CBB" w:rsidR="00EA0B96" w:rsidRDefault="00EA0B96" w:rsidP="00EA0B96">
      <w:pPr>
        <w:tabs>
          <w:tab w:val="right" w:pos="8550"/>
        </w:tabs>
        <w:jc w:val="both"/>
        <w:rPr>
          <w:b/>
        </w:rPr>
      </w:pPr>
    </w:p>
    <w:p w14:paraId="11DE8C21" w14:textId="33F81B06" w:rsidR="000E561E" w:rsidRDefault="000E561E">
      <w:pPr>
        <w:rPr>
          <w:b/>
        </w:rPr>
      </w:pPr>
      <w:r>
        <w:rPr>
          <w:b/>
        </w:rPr>
        <w:br w:type="page"/>
      </w:r>
    </w:p>
    <w:p w14:paraId="234945ED" w14:textId="0101B719" w:rsidR="00282C73" w:rsidRDefault="00282C73" w:rsidP="0018393B">
      <w:pPr>
        <w:pStyle w:val="Captionindentsmall"/>
        <w:ind w:left="0" w:firstLine="0"/>
        <w:rPr>
          <w:rFonts w:eastAsiaTheme="minorEastAsia" w:cs="Times"/>
          <w:b/>
          <w:bCs/>
          <w:iCs/>
          <w:szCs w:val="16"/>
        </w:rPr>
      </w:pPr>
      <w:r>
        <w:rPr>
          <w:noProof/>
        </w:rPr>
        <w:lastRenderedPageBreak/>
        <w:drawing>
          <wp:anchor distT="0" distB="0" distL="114300" distR="114300" simplePos="0" relativeHeight="251663360" behindDoc="0" locked="0" layoutInCell="1" allowOverlap="1" wp14:anchorId="3B5B44AF" wp14:editId="542A8571">
            <wp:simplePos x="0" y="0"/>
            <wp:positionH relativeFrom="column">
              <wp:posOffset>514350</wp:posOffset>
            </wp:positionH>
            <wp:positionV relativeFrom="paragraph">
              <wp:posOffset>152400</wp:posOffset>
            </wp:positionV>
            <wp:extent cx="4371975" cy="573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2466" b="4777"/>
                    <a:stretch/>
                  </pic:blipFill>
                  <pic:spPr bwMode="auto">
                    <a:xfrm>
                      <a:off x="0" y="0"/>
                      <a:ext cx="4371975" cy="5734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A21D10" w14:textId="77777777" w:rsidR="00282C73" w:rsidRDefault="00282C73" w:rsidP="0018393B">
      <w:pPr>
        <w:pStyle w:val="Captionindentsmall"/>
        <w:ind w:left="0" w:firstLine="0"/>
        <w:rPr>
          <w:rFonts w:eastAsiaTheme="minorEastAsia" w:cs="Times"/>
          <w:b/>
          <w:bCs/>
          <w:iCs/>
          <w:szCs w:val="16"/>
        </w:rPr>
      </w:pPr>
    </w:p>
    <w:p w14:paraId="0B8434C3" w14:textId="0C79A1D6" w:rsidR="00282C73" w:rsidRDefault="00282C73" w:rsidP="0018393B">
      <w:pPr>
        <w:pStyle w:val="Captionindentsmall"/>
        <w:ind w:left="0" w:firstLine="0"/>
        <w:rPr>
          <w:rFonts w:eastAsiaTheme="minorEastAsia" w:cs="Times"/>
          <w:b/>
          <w:bCs/>
          <w:iCs/>
          <w:szCs w:val="16"/>
        </w:rPr>
      </w:pPr>
    </w:p>
    <w:p w14:paraId="31424C69" w14:textId="577A1E6D" w:rsidR="00282C73" w:rsidRDefault="00282C73" w:rsidP="0018393B">
      <w:pPr>
        <w:pStyle w:val="Captionindentsmall"/>
        <w:ind w:left="0" w:firstLine="0"/>
        <w:rPr>
          <w:rFonts w:eastAsiaTheme="minorEastAsia" w:cs="Times"/>
          <w:b/>
          <w:bCs/>
          <w:iCs/>
          <w:szCs w:val="16"/>
        </w:rPr>
      </w:pPr>
    </w:p>
    <w:p w14:paraId="02EE23FA" w14:textId="04E6E246" w:rsidR="00282C73" w:rsidRDefault="00282C73" w:rsidP="0018393B">
      <w:pPr>
        <w:pStyle w:val="Captionindentsmall"/>
        <w:ind w:left="0" w:firstLine="0"/>
        <w:rPr>
          <w:rFonts w:eastAsiaTheme="minorEastAsia" w:cs="Times"/>
          <w:b/>
          <w:bCs/>
          <w:iCs/>
          <w:szCs w:val="16"/>
        </w:rPr>
      </w:pPr>
    </w:p>
    <w:p w14:paraId="2883509B" w14:textId="50B8051E" w:rsidR="00282C73" w:rsidRDefault="00282C73" w:rsidP="0018393B">
      <w:pPr>
        <w:pStyle w:val="Captionindentsmall"/>
        <w:ind w:left="0" w:firstLine="0"/>
        <w:rPr>
          <w:rFonts w:eastAsiaTheme="minorEastAsia" w:cs="Times"/>
          <w:b/>
          <w:bCs/>
          <w:iCs/>
          <w:szCs w:val="16"/>
        </w:rPr>
      </w:pPr>
    </w:p>
    <w:p w14:paraId="3EA9310B" w14:textId="7BCB4CC2" w:rsidR="00282C73" w:rsidRDefault="00282C73" w:rsidP="0018393B">
      <w:pPr>
        <w:pStyle w:val="Captionindentsmall"/>
        <w:ind w:left="0" w:firstLine="0"/>
        <w:rPr>
          <w:rFonts w:eastAsiaTheme="minorEastAsia" w:cs="Times"/>
          <w:b/>
          <w:bCs/>
          <w:iCs/>
          <w:szCs w:val="16"/>
        </w:rPr>
      </w:pPr>
    </w:p>
    <w:p w14:paraId="414C9F8B" w14:textId="33917515" w:rsidR="00282C73" w:rsidRDefault="00282C73" w:rsidP="0018393B">
      <w:pPr>
        <w:pStyle w:val="Captionindentsmall"/>
        <w:ind w:left="0" w:firstLine="0"/>
        <w:rPr>
          <w:rFonts w:eastAsiaTheme="minorEastAsia" w:cs="Times"/>
          <w:b/>
          <w:bCs/>
          <w:iCs/>
          <w:szCs w:val="16"/>
        </w:rPr>
      </w:pPr>
    </w:p>
    <w:p w14:paraId="6E457B72" w14:textId="7A9DB5ED" w:rsidR="00282C73" w:rsidRDefault="00282C73" w:rsidP="0018393B">
      <w:pPr>
        <w:pStyle w:val="Captionindentsmall"/>
        <w:ind w:left="0" w:firstLine="0"/>
        <w:rPr>
          <w:rFonts w:eastAsiaTheme="minorEastAsia" w:cs="Times"/>
          <w:b/>
          <w:bCs/>
          <w:iCs/>
          <w:szCs w:val="16"/>
        </w:rPr>
      </w:pPr>
    </w:p>
    <w:p w14:paraId="0F594C7F" w14:textId="6FD8604D" w:rsidR="00282C73" w:rsidRDefault="00282C73" w:rsidP="0018393B">
      <w:pPr>
        <w:pStyle w:val="Captionindentsmall"/>
        <w:ind w:left="0" w:firstLine="0"/>
        <w:rPr>
          <w:rFonts w:eastAsiaTheme="minorEastAsia" w:cs="Times"/>
          <w:b/>
          <w:bCs/>
          <w:iCs/>
          <w:szCs w:val="16"/>
        </w:rPr>
      </w:pPr>
    </w:p>
    <w:p w14:paraId="5AF364B4" w14:textId="466B3B9C" w:rsidR="00282C73" w:rsidRDefault="00282C73" w:rsidP="0018393B">
      <w:pPr>
        <w:pStyle w:val="Captionindentsmall"/>
        <w:ind w:left="0" w:firstLine="0"/>
        <w:rPr>
          <w:rFonts w:eastAsiaTheme="minorEastAsia" w:cs="Times"/>
          <w:b/>
          <w:bCs/>
          <w:iCs/>
          <w:szCs w:val="16"/>
        </w:rPr>
      </w:pPr>
    </w:p>
    <w:p w14:paraId="1ADAB0EE" w14:textId="52C26B75" w:rsidR="00282C73" w:rsidRDefault="00282C73" w:rsidP="0018393B">
      <w:pPr>
        <w:pStyle w:val="Captionindentsmall"/>
        <w:ind w:left="0" w:firstLine="0"/>
        <w:rPr>
          <w:rFonts w:eastAsiaTheme="minorEastAsia" w:cs="Times"/>
          <w:b/>
          <w:bCs/>
          <w:iCs/>
          <w:szCs w:val="16"/>
        </w:rPr>
      </w:pPr>
    </w:p>
    <w:p w14:paraId="07A14EE9" w14:textId="525CE73B" w:rsidR="00282C73" w:rsidRDefault="00282C73" w:rsidP="0018393B">
      <w:pPr>
        <w:pStyle w:val="Captionindentsmall"/>
        <w:ind w:left="0" w:firstLine="0"/>
        <w:rPr>
          <w:rFonts w:eastAsiaTheme="minorEastAsia" w:cs="Times"/>
          <w:b/>
          <w:bCs/>
          <w:iCs/>
          <w:szCs w:val="16"/>
        </w:rPr>
      </w:pPr>
    </w:p>
    <w:p w14:paraId="511FB12D" w14:textId="47DCF705" w:rsidR="00282C73" w:rsidRDefault="00282C73" w:rsidP="0018393B">
      <w:pPr>
        <w:pStyle w:val="Captionindentsmall"/>
        <w:ind w:left="0" w:firstLine="0"/>
        <w:rPr>
          <w:rFonts w:eastAsiaTheme="minorEastAsia" w:cs="Times"/>
          <w:b/>
          <w:bCs/>
          <w:iCs/>
          <w:szCs w:val="16"/>
        </w:rPr>
      </w:pPr>
    </w:p>
    <w:p w14:paraId="02FD5555" w14:textId="4BBF618A" w:rsidR="00282C73" w:rsidRDefault="00282C73" w:rsidP="0018393B">
      <w:pPr>
        <w:pStyle w:val="Captionindentsmall"/>
        <w:ind w:left="0" w:firstLine="0"/>
        <w:rPr>
          <w:rFonts w:eastAsiaTheme="minorEastAsia" w:cs="Times"/>
          <w:b/>
          <w:bCs/>
          <w:iCs/>
          <w:szCs w:val="16"/>
        </w:rPr>
      </w:pPr>
    </w:p>
    <w:p w14:paraId="080DC5CD" w14:textId="136A0BB6" w:rsidR="00282C73" w:rsidRDefault="00282C73" w:rsidP="0018393B">
      <w:pPr>
        <w:pStyle w:val="Captionindentsmall"/>
        <w:ind w:left="0" w:firstLine="0"/>
        <w:rPr>
          <w:rFonts w:eastAsiaTheme="minorEastAsia" w:cs="Times"/>
          <w:b/>
          <w:bCs/>
          <w:iCs/>
          <w:szCs w:val="16"/>
        </w:rPr>
      </w:pPr>
    </w:p>
    <w:p w14:paraId="66500E78" w14:textId="28480B21" w:rsidR="00282C73" w:rsidRDefault="00282C73" w:rsidP="0018393B">
      <w:pPr>
        <w:pStyle w:val="Captionindentsmall"/>
        <w:ind w:left="0" w:firstLine="0"/>
        <w:rPr>
          <w:rFonts w:eastAsiaTheme="minorEastAsia" w:cs="Times"/>
          <w:b/>
          <w:bCs/>
          <w:iCs/>
          <w:szCs w:val="16"/>
        </w:rPr>
      </w:pPr>
    </w:p>
    <w:p w14:paraId="6EDFBC4A" w14:textId="184751C8" w:rsidR="00282C73" w:rsidRDefault="00282C73" w:rsidP="0018393B">
      <w:pPr>
        <w:pStyle w:val="Captionindentsmall"/>
        <w:ind w:left="0" w:firstLine="0"/>
        <w:rPr>
          <w:rFonts w:eastAsiaTheme="minorEastAsia" w:cs="Times"/>
          <w:b/>
          <w:bCs/>
          <w:iCs/>
          <w:szCs w:val="16"/>
        </w:rPr>
      </w:pPr>
    </w:p>
    <w:p w14:paraId="0319128B" w14:textId="73E90A67" w:rsidR="00282C73" w:rsidRDefault="00282C73" w:rsidP="0018393B">
      <w:pPr>
        <w:pStyle w:val="Captionindentsmall"/>
        <w:ind w:left="0" w:firstLine="0"/>
        <w:rPr>
          <w:rFonts w:eastAsiaTheme="minorEastAsia" w:cs="Times"/>
          <w:b/>
          <w:bCs/>
          <w:iCs/>
          <w:szCs w:val="16"/>
        </w:rPr>
      </w:pPr>
    </w:p>
    <w:p w14:paraId="4E40FC31" w14:textId="2E17CE6D" w:rsidR="00282C73" w:rsidRDefault="00282C73" w:rsidP="0018393B">
      <w:pPr>
        <w:pStyle w:val="Captionindentsmall"/>
        <w:ind w:left="0" w:firstLine="0"/>
        <w:rPr>
          <w:rFonts w:eastAsiaTheme="minorEastAsia" w:cs="Times"/>
          <w:b/>
          <w:bCs/>
          <w:iCs/>
          <w:szCs w:val="16"/>
        </w:rPr>
      </w:pPr>
    </w:p>
    <w:p w14:paraId="6256F147" w14:textId="3C732E26" w:rsidR="00282C73" w:rsidRDefault="00282C73" w:rsidP="0018393B">
      <w:pPr>
        <w:pStyle w:val="Captionindentsmall"/>
        <w:ind w:left="0" w:firstLine="0"/>
        <w:rPr>
          <w:rFonts w:eastAsiaTheme="minorEastAsia" w:cs="Times"/>
          <w:b/>
          <w:bCs/>
          <w:iCs/>
          <w:szCs w:val="16"/>
        </w:rPr>
      </w:pPr>
    </w:p>
    <w:p w14:paraId="29BE3D3A" w14:textId="023F903F" w:rsidR="00282C73" w:rsidRDefault="00282C73" w:rsidP="0018393B">
      <w:pPr>
        <w:pStyle w:val="Captionindentsmall"/>
        <w:ind w:left="0" w:firstLine="0"/>
        <w:rPr>
          <w:rFonts w:eastAsiaTheme="minorEastAsia" w:cs="Times"/>
          <w:b/>
          <w:bCs/>
          <w:iCs/>
          <w:szCs w:val="16"/>
        </w:rPr>
      </w:pPr>
    </w:p>
    <w:p w14:paraId="5B8D80E0" w14:textId="5E95EFDC" w:rsidR="00282C73" w:rsidRDefault="00282C73" w:rsidP="0018393B">
      <w:pPr>
        <w:pStyle w:val="Captionindentsmall"/>
        <w:ind w:left="0" w:firstLine="0"/>
        <w:rPr>
          <w:rFonts w:eastAsiaTheme="minorEastAsia" w:cs="Times"/>
          <w:b/>
          <w:bCs/>
          <w:iCs/>
          <w:szCs w:val="16"/>
        </w:rPr>
      </w:pPr>
    </w:p>
    <w:p w14:paraId="391FBDA3" w14:textId="11BAF394" w:rsidR="00282C73" w:rsidRDefault="00282C73" w:rsidP="0018393B">
      <w:pPr>
        <w:pStyle w:val="Captionindentsmall"/>
        <w:ind w:left="0" w:firstLine="0"/>
        <w:rPr>
          <w:rFonts w:eastAsiaTheme="minorEastAsia" w:cs="Times"/>
          <w:b/>
          <w:bCs/>
          <w:iCs/>
          <w:szCs w:val="16"/>
        </w:rPr>
      </w:pPr>
    </w:p>
    <w:p w14:paraId="4C1F34AE" w14:textId="77777777" w:rsidR="00282C73" w:rsidRDefault="00282C73" w:rsidP="0018393B">
      <w:pPr>
        <w:pStyle w:val="Captionindentsmall"/>
        <w:ind w:left="0" w:firstLine="0"/>
        <w:rPr>
          <w:rFonts w:eastAsiaTheme="minorEastAsia" w:cs="Times"/>
          <w:b/>
          <w:bCs/>
          <w:iCs/>
          <w:szCs w:val="16"/>
        </w:rPr>
      </w:pPr>
    </w:p>
    <w:p w14:paraId="22533332" w14:textId="77777777" w:rsidR="00282C73" w:rsidRDefault="00282C73" w:rsidP="0018393B">
      <w:pPr>
        <w:pStyle w:val="Captionindentsmall"/>
        <w:ind w:left="0" w:firstLine="0"/>
        <w:rPr>
          <w:rFonts w:eastAsiaTheme="minorEastAsia" w:cs="Times"/>
          <w:b/>
          <w:bCs/>
          <w:iCs/>
          <w:szCs w:val="16"/>
        </w:rPr>
      </w:pPr>
    </w:p>
    <w:p w14:paraId="21B2776D" w14:textId="69E8C825" w:rsidR="00AE5B1A" w:rsidRDefault="00822702" w:rsidP="0018393B">
      <w:pPr>
        <w:pStyle w:val="Captionindentsmall"/>
        <w:ind w:left="0" w:firstLine="0"/>
        <w:rPr>
          <w:rFonts w:eastAsiaTheme="minorEastAsia" w:cs="Times"/>
          <w:b/>
          <w:bCs/>
          <w:iCs/>
          <w:szCs w:val="16"/>
        </w:rPr>
      </w:pPr>
      <w:r>
        <w:rPr>
          <w:rFonts w:eastAsiaTheme="minorEastAsia" w:cs="Times"/>
          <w:b/>
          <w:bCs/>
          <w:iCs/>
          <w:szCs w:val="16"/>
        </w:rPr>
        <w:t xml:space="preserve">PLEASE </w:t>
      </w:r>
      <w:r w:rsidR="006918CA">
        <w:rPr>
          <w:rFonts w:eastAsiaTheme="minorEastAsia" w:cs="Times"/>
          <w:b/>
          <w:bCs/>
          <w:iCs/>
          <w:szCs w:val="16"/>
        </w:rPr>
        <w:t>S</w:t>
      </w:r>
      <w:r w:rsidR="00AE5B1A" w:rsidRPr="00DC24BA">
        <w:rPr>
          <w:rFonts w:eastAsiaTheme="minorEastAsia" w:cs="Times"/>
          <w:b/>
          <w:bCs/>
          <w:iCs/>
          <w:szCs w:val="16"/>
        </w:rPr>
        <w:t>TAND</w:t>
      </w:r>
      <w:r>
        <w:rPr>
          <w:rFonts w:eastAsiaTheme="minorEastAsia" w:cs="Times"/>
          <w:b/>
          <w:bCs/>
          <w:iCs/>
          <w:szCs w:val="16"/>
        </w:rPr>
        <w:t xml:space="preserve">, IF YOU ARE ABLE </w:t>
      </w:r>
    </w:p>
    <w:p w14:paraId="569C553B" w14:textId="77777777" w:rsidR="00AE5B1A" w:rsidRDefault="00AE5B1A" w:rsidP="00CD5521">
      <w:pPr>
        <w:ind w:left="540" w:hanging="540"/>
        <w:rPr>
          <w:bCs/>
          <w:sz w:val="20"/>
          <w:szCs w:val="20"/>
        </w:rPr>
      </w:pPr>
    </w:p>
    <w:p w14:paraId="467EA0F5" w14:textId="77777777" w:rsidR="00693656" w:rsidRPr="00693656" w:rsidRDefault="00CD5521" w:rsidP="00693656">
      <w:pPr>
        <w:spacing w:after="120"/>
        <w:ind w:left="360" w:hanging="360"/>
        <w:jc w:val="both"/>
        <w:rPr>
          <w:rFonts w:cs="Times"/>
          <w:sz w:val="20"/>
          <w:szCs w:val="20"/>
        </w:rPr>
      </w:pPr>
      <w:r w:rsidRPr="00CD5521">
        <w:rPr>
          <w:b/>
          <w:bCs/>
          <w:sz w:val="20"/>
          <w:szCs w:val="20"/>
        </w:rPr>
        <w:lastRenderedPageBreak/>
        <w:t>M:</w:t>
      </w:r>
      <w:r w:rsidR="00202C6C">
        <w:rPr>
          <w:b/>
          <w:bCs/>
          <w:sz w:val="20"/>
          <w:szCs w:val="20"/>
        </w:rPr>
        <w:tab/>
      </w:r>
      <w:r w:rsidR="00693656" w:rsidRPr="00693656">
        <w:rPr>
          <w:rFonts w:cs="Times"/>
          <w:sz w:val="20"/>
          <w:szCs w:val="20"/>
        </w:rPr>
        <w:t>Almighty God, grant to your Church the Holy Spirit and the wisdom that comes from above. Let nothing hinder your Word from being freely proclaimed to the joy and edifying of Christ’s holy people, so that we may serve you in steadfast faith and confess your name as long as we live, through Jesus Christ, our Lord, who lives and reigns with you and the Holy Spirit, one God, now and forever.</w:t>
      </w:r>
    </w:p>
    <w:p w14:paraId="02F1BFC2" w14:textId="77777777" w:rsidR="00693656" w:rsidRPr="00693656" w:rsidRDefault="00693656" w:rsidP="00693656">
      <w:pPr>
        <w:spacing w:after="120"/>
        <w:rPr>
          <w:rFonts w:ascii="Times" w:hAnsi="Times" w:cs="Times"/>
        </w:rPr>
      </w:pPr>
    </w:p>
    <w:p w14:paraId="0F562668" w14:textId="77777777"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7E68AC68" wp14:editId="7E4E2952">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14:paraId="770C2EB5" w14:textId="77777777" w:rsidR="00D56EDC" w:rsidRDefault="00D56EDC" w:rsidP="00D56EDC">
      <w:pPr>
        <w:ind w:left="540" w:hanging="540"/>
        <w:jc w:val="both"/>
        <w:rPr>
          <w:sz w:val="20"/>
          <w:szCs w:val="20"/>
        </w:rPr>
      </w:pPr>
    </w:p>
    <w:p w14:paraId="2968DF2D" w14:textId="1CB855E6" w:rsidR="00822702" w:rsidRDefault="00822702" w:rsidP="00CD5521">
      <w:pPr>
        <w:tabs>
          <w:tab w:val="left" w:pos="360"/>
        </w:tabs>
        <w:ind w:left="360" w:hanging="360"/>
        <w:jc w:val="both"/>
        <w:rPr>
          <w:rFonts w:cs="Times"/>
          <w:b/>
          <w:bCs/>
          <w:sz w:val="20"/>
          <w:szCs w:val="20"/>
        </w:rPr>
      </w:pPr>
    </w:p>
    <w:p w14:paraId="66C40A28" w14:textId="77777777" w:rsidR="00FC004F" w:rsidRDefault="00FC004F" w:rsidP="00CD5521">
      <w:pPr>
        <w:tabs>
          <w:tab w:val="left" w:pos="360"/>
        </w:tabs>
        <w:ind w:left="360" w:hanging="360"/>
        <w:jc w:val="both"/>
        <w:rPr>
          <w:rFonts w:cs="Times"/>
          <w:b/>
          <w:bCs/>
          <w:sz w:val="20"/>
          <w:szCs w:val="20"/>
        </w:rPr>
      </w:pPr>
    </w:p>
    <w:p w14:paraId="374679EB" w14:textId="77777777"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25C00B88" w14:textId="77777777"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14:paraId="53872E1B" w14:textId="77777777"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14:paraId="0400A983" w14:textId="77777777"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6192" behindDoc="0" locked="0" layoutInCell="1" allowOverlap="1" wp14:anchorId="0E8A3A8A" wp14:editId="179436DD">
            <wp:simplePos x="0" y="0"/>
            <wp:positionH relativeFrom="column">
              <wp:posOffset>0</wp:posOffset>
            </wp:positionH>
            <wp:positionV relativeFrom="paragraph">
              <wp:posOffset>137795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C90E" w14:textId="77777777" w:rsidR="000C3469" w:rsidRPr="000C3469" w:rsidRDefault="000C3469" w:rsidP="000C3469">
      <w:pPr>
        <w:spacing w:after="120"/>
        <w:jc w:val="both"/>
        <w:rPr>
          <w:rFonts w:ascii="Times" w:hAnsi="Times" w:cs="Times"/>
          <w:sz w:val="22"/>
          <w:szCs w:val="22"/>
        </w:rPr>
      </w:pPr>
    </w:p>
    <w:p w14:paraId="7CF4D5FB" w14:textId="77777777" w:rsidR="000C3469" w:rsidRDefault="000C3469" w:rsidP="000C3469">
      <w:pPr>
        <w:spacing w:after="120"/>
        <w:rPr>
          <w:rFonts w:ascii="Times" w:hAnsi="Times" w:cs="Times"/>
          <w:sz w:val="22"/>
          <w:szCs w:val="22"/>
        </w:rPr>
      </w:pPr>
    </w:p>
    <w:p w14:paraId="57C1EB5A" w14:textId="77777777" w:rsidR="008F5C4D" w:rsidRPr="00065501" w:rsidRDefault="008F5C4D" w:rsidP="000C3469">
      <w:pPr>
        <w:spacing w:after="120"/>
        <w:rPr>
          <w:rFonts w:ascii="Times" w:hAnsi="Times" w:cs="Times"/>
          <w:sz w:val="16"/>
          <w:szCs w:val="16"/>
        </w:rPr>
      </w:pPr>
    </w:p>
    <w:p w14:paraId="456ECE8F" w14:textId="09C683D1" w:rsidR="00FE799A" w:rsidRDefault="00FE799A" w:rsidP="000C3469">
      <w:pPr>
        <w:tabs>
          <w:tab w:val="right" w:pos="9450"/>
        </w:tabs>
        <w:spacing w:after="120"/>
        <w:rPr>
          <w:rFonts w:cs="Times"/>
          <w:b/>
          <w:bCs/>
          <w:i/>
          <w:sz w:val="16"/>
          <w:szCs w:val="16"/>
        </w:rPr>
      </w:pPr>
    </w:p>
    <w:p w14:paraId="1FBB8FE4" w14:textId="77777777" w:rsidR="00FC004F" w:rsidRDefault="00FC004F" w:rsidP="000C3469">
      <w:pPr>
        <w:tabs>
          <w:tab w:val="right" w:pos="9450"/>
        </w:tabs>
        <w:spacing w:after="120"/>
        <w:rPr>
          <w:rFonts w:cs="Times"/>
          <w:b/>
          <w:bCs/>
          <w:i/>
          <w:sz w:val="16"/>
          <w:szCs w:val="16"/>
        </w:rPr>
      </w:pPr>
    </w:p>
    <w:p w14:paraId="46F72F3F" w14:textId="77777777" w:rsidR="000C3469" w:rsidRPr="00065501" w:rsidRDefault="000C3469" w:rsidP="000C3469">
      <w:pPr>
        <w:tabs>
          <w:tab w:val="right" w:pos="9450"/>
        </w:tabs>
        <w:spacing w:after="120"/>
        <w:rPr>
          <w:rFonts w:cs="Times"/>
          <w:b/>
          <w:bCs/>
          <w:i/>
          <w:sz w:val="16"/>
          <w:szCs w:val="16"/>
        </w:rPr>
      </w:pPr>
      <w:r w:rsidRPr="00065501">
        <w:rPr>
          <w:rFonts w:cs="Times"/>
          <w:b/>
          <w:bCs/>
          <w:i/>
          <w:sz w:val="16"/>
          <w:szCs w:val="16"/>
        </w:rPr>
        <w:t>BE SEATED</w:t>
      </w:r>
    </w:p>
    <w:p w14:paraId="13DC61ED" w14:textId="77777777" w:rsidR="006D32A0" w:rsidRDefault="006D32A0" w:rsidP="00BA6FBA">
      <w:pPr>
        <w:tabs>
          <w:tab w:val="right" w:pos="8640"/>
          <w:tab w:val="right" w:pos="9450"/>
        </w:tabs>
        <w:spacing w:after="120"/>
        <w:rPr>
          <w:rFonts w:cs="Times"/>
          <w:b/>
          <w:bCs/>
          <w:sz w:val="22"/>
          <w:szCs w:val="22"/>
        </w:rPr>
      </w:pPr>
    </w:p>
    <w:p w14:paraId="08A57301" w14:textId="77777777" w:rsidR="000E561E" w:rsidRDefault="000E561E">
      <w:pPr>
        <w:rPr>
          <w:rFonts w:cs="Times"/>
          <w:b/>
          <w:bCs/>
          <w:sz w:val="22"/>
          <w:szCs w:val="22"/>
        </w:rPr>
      </w:pPr>
      <w:r>
        <w:rPr>
          <w:rFonts w:cs="Times"/>
          <w:b/>
          <w:bCs/>
          <w:sz w:val="22"/>
          <w:szCs w:val="22"/>
        </w:rPr>
        <w:br w:type="page"/>
      </w:r>
    </w:p>
    <w:p w14:paraId="13B3EB97" w14:textId="55894F1A" w:rsidR="000C3469" w:rsidRDefault="000C3469" w:rsidP="00BA6FBA">
      <w:pPr>
        <w:tabs>
          <w:tab w:val="right" w:pos="8640"/>
          <w:tab w:val="right" w:pos="9450"/>
        </w:tabs>
        <w:spacing w:after="120"/>
        <w:rPr>
          <w:rFonts w:cs="Times"/>
          <w:b/>
          <w:bCs/>
          <w:sz w:val="22"/>
          <w:szCs w:val="22"/>
        </w:rPr>
      </w:pPr>
      <w:r w:rsidRPr="00C40821">
        <w:rPr>
          <w:rFonts w:cs="Times"/>
          <w:b/>
          <w:bCs/>
          <w:sz w:val="22"/>
          <w:szCs w:val="22"/>
        </w:rPr>
        <w:lastRenderedPageBreak/>
        <w:t>CLOSING HYMN</w:t>
      </w:r>
      <w:r w:rsidR="00B2427E">
        <w:rPr>
          <w:rFonts w:cs="Times"/>
          <w:b/>
          <w:bCs/>
          <w:sz w:val="22"/>
          <w:szCs w:val="22"/>
        </w:rPr>
        <w:tab/>
        <w:t>CW #</w:t>
      </w:r>
      <w:r w:rsidR="00165031">
        <w:rPr>
          <w:rFonts w:cs="Times"/>
          <w:b/>
          <w:bCs/>
          <w:sz w:val="22"/>
          <w:szCs w:val="22"/>
        </w:rPr>
        <w:t>323</w:t>
      </w:r>
    </w:p>
    <w:p w14:paraId="7861C636" w14:textId="47B32763" w:rsidR="00B30951" w:rsidRDefault="00B30951" w:rsidP="000C3469">
      <w:pPr>
        <w:tabs>
          <w:tab w:val="right" w:pos="8460"/>
          <w:tab w:val="right" w:pos="9450"/>
        </w:tabs>
        <w:spacing w:after="120"/>
        <w:rPr>
          <w:rFonts w:cs="Times"/>
          <w:b/>
          <w:bCs/>
          <w:sz w:val="22"/>
          <w:szCs w:val="22"/>
        </w:rPr>
      </w:pPr>
    </w:p>
    <w:p w14:paraId="59FDF4F6" w14:textId="2C49E3F4" w:rsidR="00B30951" w:rsidRDefault="00B30951" w:rsidP="000C3469">
      <w:pPr>
        <w:tabs>
          <w:tab w:val="right" w:pos="8460"/>
          <w:tab w:val="right" w:pos="9450"/>
        </w:tabs>
        <w:spacing w:after="120"/>
        <w:rPr>
          <w:rFonts w:cs="Times"/>
          <w:b/>
          <w:bCs/>
          <w:sz w:val="22"/>
          <w:szCs w:val="22"/>
        </w:rPr>
      </w:pPr>
    </w:p>
    <w:p w14:paraId="7EAB5835" w14:textId="6711E898" w:rsidR="000E561E" w:rsidRDefault="00282C73">
      <w:pPr>
        <w:rPr>
          <w:rFonts w:cs="Times"/>
          <w:b/>
          <w:bCs/>
          <w:sz w:val="22"/>
          <w:szCs w:val="22"/>
        </w:rPr>
      </w:pPr>
      <w:r>
        <w:rPr>
          <w:noProof/>
        </w:rPr>
        <w:drawing>
          <wp:anchor distT="0" distB="0" distL="114300" distR="114300" simplePos="0" relativeHeight="251664384" behindDoc="0" locked="0" layoutInCell="1" allowOverlap="1" wp14:anchorId="1200C292" wp14:editId="2C096A5E">
            <wp:simplePos x="0" y="0"/>
            <wp:positionH relativeFrom="column">
              <wp:posOffset>295275</wp:posOffset>
            </wp:positionH>
            <wp:positionV relativeFrom="paragraph">
              <wp:posOffset>6350</wp:posOffset>
            </wp:positionV>
            <wp:extent cx="4522470" cy="2857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5455" b="6666"/>
                    <a:stretch/>
                  </pic:blipFill>
                  <pic:spPr bwMode="auto">
                    <a:xfrm>
                      <a:off x="0" y="0"/>
                      <a:ext cx="4522470"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61E">
        <w:rPr>
          <w:rFonts w:cs="Times"/>
          <w:b/>
          <w:bCs/>
          <w:sz w:val="22"/>
          <w:szCs w:val="22"/>
        </w:rPr>
        <w:br w:type="page"/>
      </w:r>
    </w:p>
    <w:p w14:paraId="0E63D71A" w14:textId="77777777" w:rsidR="000E561E" w:rsidRDefault="000E561E" w:rsidP="005355F9">
      <w:pPr>
        <w:pStyle w:val="Heading"/>
        <w:spacing w:after="0"/>
        <w:rPr>
          <w:u w:val="single"/>
        </w:rPr>
      </w:pPr>
    </w:p>
    <w:p w14:paraId="273FBF03" w14:textId="77777777" w:rsidR="005355F9" w:rsidRDefault="005355F9" w:rsidP="005355F9">
      <w:pPr>
        <w:pStyle w:val="Heading"/>
        <w:spacing w:after="0"/>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38FA344" w14:textId="77777777" w:rsidR="005355F9" w:rsidRPr="00D236F9" w:rsidRDefault="005355F9" w:rsidP="005355F9">
      <w:pPr>
        <w:pStyle w:val="Heading"/>
        <w:spacing w:after="0"/>
        <w:rPr>
          <w:u w:val="single"/>
        </w:rPr>
      </w:pPr>
    </w:p>
    <w:p w14:paraId="487744FD" w14:textId="0026E80C" w:rsidR="00BD0755" w:rsidRPr="002F02AB"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Pr>
          <w:rFonts w:eastAsia="ヒラギノ角ゴ Pro W3" w:cs="Segoe UI"/>
          <w:color w:val="000000"/>
          <w:sz w:val="20"/>
          <w:szCs w:val="20"/>
        </w:rPr>
        <w:t xml:space="preserve">Pastor </w:t>
      </w:r>
      <w:r w:rsidR="00304B06">
        <w:rPr>
          <w:rFonts w:eastAsia="ヒラギノ角ゴ Pro W3" w:cs="Segoe UI"/>
          <w:color w:val="000000"/>
          <w:sz w:val="20"/>
          <w:szCs w:val="20"/>
        </w:rPr>
        <w:t>Smith</w:t>
      </w:r>
    </w:p>
    <w:p w14:paraId="229E7D39" w14:textId="2A1C53BA" w:rsidR="00BD0755" w:rsidRPr="002F02AB"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Pr>
          <w:rFonts w:eastAsia="ヒラギノ角ゴ Pro W3" w:cs="Segoe UI"/>
          <w:color w:val="000000"/>
          <w:sz w:val="20"/>
          <w:szCs w:val="20"/>
        </w:rPr>
        <w:t>Pastor</w:t>
      </w:r>
      <w:r w:rsidR="00304B06">
        <w:rPr>
          <w:rFonts w:eastAsia="ヒラギノ角ゴ Pro W3" w:cs="Segoe UI"/>
          <w:color w:val="000000"/>
          <w:sz w:val="20"/>
          <w:szCs w:val="20"/>
        </w:rPr>
        <w:t xml:space="preserve"> Smith</w:t>
      </w:r>
    </w:p>
    <w:p w14:paraId="3536A8FB" w14:textId="0FAC8698" w:rsidR="00BD0755" w:rsidRDefault="00BD0755" w:rsidP="00BD0755">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27470E">
        <w:rPr>
          <w:rFonts w:eastAsia="ヒラギノ角ゴ Pro W3" w:cs="Segoe UI"/>
          <w:color w:val="000000"/>
          <w:sz w:val="20"/>
          <w:szCs w:val="20"/>
          <w:u w:color="B3B3B3"/>
        </w:rPr>
        <w:t>Linda Smith</w:t>
      </w:r>
    </w:p>
    <w:p w14:paraId="68B42924" w14:textId="4AA8D605" w:rsidR="00165031" w:rsidRDefault="00165031" w:rsidP="00BD0755">
      <w:pPr>
        <w:tabs>
          <w:tab w:val="right" w:leader="dot" w:pos="8640"/>
        </w:tabs>
        <w:spacing w:line="280" w:lineRule="atLeast"/>
        <w:rPr>
          <w:rFonts w:eastAsia="ヒラギノ角ゴ Pro W3" w:cs="Segoe UI"/>
          <w:color w:val="000000"/>
          <w:sz w:val="20"/>
          <w:szCs w:val="20"/>
        </w:rPr>
      </w:pPr>
      <w:r w:rsidRPr="00674376">
        <w:rPr>
          <w:rFonts w:eastAsia="ヒラギノ角ゴ Pro W3" w:cs="Segoe UI"/>
          <w:b/>
          <w:bCs/>
          <w:color w:val="000000"/>
          <w:sz w:val="20"/>
          <w:szCs w:val="20"/>
          <w:u w:color="B3B3B3"/>
        </w:rPr>
        <w:t>Instrumentalists</w:t>
      </w:r>
      <w:r>
        <w:rPr>
          <w:rFonts w:eastAsia="ヒラギノ角ゴ Pro W3" w:cs="Segoe UI"/>
          <w:color w:val="000000"/>
          <w:sz w:val="20"/>
          <w:szCs w:val="20"/>
          <w:u w:color="B3B3B3"/>
        </w:rPr>
        <w:tab/>
        <w:t>(</w:t>
      </w:r>
      <w:r w:rsidR="009A6BD0">
        <w:rPr>
          <w:rFonts w:eastAsia="ヒラギノ角ゴ Pro W3" w:cs="Segoe UI"/>
          <w:color w:val="000000"/>
          <w:sz w:val="20"/>
          <w:szCs w:val="20"/>
          <w:u w:color="B3B3B3"/>
        </w:rPr>
        <w:t>Bells) Marcia</w:t>
      </w:r>
      <w:r>
        <w:rPr>
          <w:rFonts w:eastAsia="ヒラギノ角ゴ Pro W3" w:cs="Segoe UI"/>
          <w:color w:val="000000"/>
          <w:sz w:val="20"/>
          <w:szCs w:val="20"/>
          <w:u w:color="B3B3B3"/>
        </w:rPr>
        <w:t xml:space="preserve"> Ackling and Ann Hoeft, (Piano) Linda Smith</w:t>
      </w:r>
    </w:p>
    <w:p w14:paraId="0CFD84A5" w14:textId="77777777"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14:paraId="74D67126" w14:textId="3F413662" w:rsidR="00542648" w:rsidRPr="000E2E59" w:rsidRDefault="00542648"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 xml:space="preserve">(8:30) </w:t>
      </w:r>
      <w:r w:rsidR="00CA7319">
        <w:rPr>
          <w:rFonts w:eastAsia="ヒラギノ角ゴ Pro W3" w:cs="Segoe UI"/>
          <w:color w:val="000000"/>
          <w:sz w:val="20"/>
          <w:szCs w:val="20"/>
          <w:u w:color="B3B3B3"/>
        </w:rPr>
        <w:t>Jim Tice</w:t>
      </w:r>
      <w:r>
        <w:rPr>
          <w:rFonts w:eastAsia="ヒラギノ角ゴ Pro W3" w:cs="Segoe UI"/>
          <w:color w:val="000000"/>
          <w:sz w:val="20"/>
          <w:szCs w:val="20"/>
          <w:u w:color="B3B3B3"/>
        </w:rPr>
        <w:t xml:space="preserve"> and Ed Wheeler</w:t>
      </w:r>
    </w:p>
    <w:p w14:paraId="61BFBC62" w14:textId="6F63A90C" w:rsidR="00542648" w:rsidRPr="000E2E59" w:rsidRDefault="00542648" w:rsidP="00542648">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Robert Niethammer</w:t>
      </w:r>
      <w:r w:rsidRPr="000E2E59">
        <w:rPr>
          <w:rFonts w:eastAsia="ヒラギノ角ゴ Pro W3" w:cs="Segoe UI"/>
          <w:color w:val="000000"/>
          <w:sz w:val="20"/>
          <w:szCs w:val="20"/>
          <w:u w:color="B3B3B3"/>
        </w:rPr>
        <w:t xml:space="preserve"> and </w:t>
      </w:r>
      <w:r w:rsidR="00CA7319">
        <w:rPr>
          <w:rFonts w:eastAsia="ヒラギノ角ゴ Pro W3" w:cs="Segoe UI"/>
          <w:color w:val="000000"/>
          <w:sz w:val="20"/>
          <w:szCs w:val="20"/>
          <w:u w:color="B3B3B3"/>
        </w:rPr>
        <w:t>Jeff Neuburger</w:t>
      </w:r>
    </w:p>
    <w:p w14:paraId="13AAE5EE" w14:textId="769FEF27"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6876BB">
        <w:rPr>
          <w:rFonts w:eastAsia="ヒラギノ角ゴ Pro W3" w:cs="Segoe UI"/>
          <w:color w:val="000000"/>
          <w:sz w:val="20"/>
          <w:szCs w:val="20"/>
        </w:rPr>
        <w:t xml:space="preserve">Sharon Boswell and </w:t>
      </w:r>
      <w:r w:rsidR="00674376">
        <w:rPr>
          <w:rFonts w:eastAsia="ヒラギノ角ゴ Pro W3" w:cs="Segoe UI"/>
          <w:color w:val="000000"/>
          <w:sz w:val="20"/>
          <w:szCs w:val="20"/>
        </w:rPr>
        <w:t>Laura Lindemann</w:t>
      </w:r>
    </w:p>
    <w:p w14:paraId="1E438546" w14:textId="6D691E22" w:rsidR="00BD0755" w:rsidRPr="006876BB" w:rsidRDefault="00BD0755" w:rsidP="00BD0755">
      <w:pPr>
        <w:tabs>
          <w:tab w:val="right" w:leader="dot" w:pos="8640"/>
        </w:tabs>
        <w:spacing w:line="280" w:lineRule="atLeast"/>
        <w:rPr>
          <w:rFonts w:eastAsia="ヒラギノ角ゴ Pro W3" w:cs="Segoe UI"/>
          <w:caps/>
          <w:color w:val="000000"/>
          <w:sz w:val="20"/>
          <w:szCs w:val="20"/>
        </w:rPr>
      </w:pPr>
      <w:r w:rsidRPr="002F02AB">
        <w:rPr>
          <w:rFonts w:eastAsia="ヒラギノ角ゴ Pro W3" w:cs="Segoe UI"/>
          <w:b/>
          <w:color w:val="000000"/>
          <w:sz w:val="20"/>
          <w:szCs w:val="20"/>
        </w:rPr>
        <w:t>Videographer</w:t>
      </w:r>
      <w:r w:rsidR="006876BB">
        <w:rPr>
          <w:rFonts w:eastAsia="ヒラギノ角ゴ Pro W3" w:cs="Segoe UI"/>
          <w:color w:val="000000"/>
          <w:sz w:val="20"/>
          <w:szCs w:val="20"/>
        </w:rPr>
        <w:tab/>
        <w:t>Ann Latowski</w:t>
      </w:r>
    </w:p>
    <w:p w14:paraId="1F5C8F8B" w14:textId="77777777" w:rsidR="005355F9" w:rsidRDefault="005355F9" w:rsidP="005355F9">
      <w:pPr>
        <w:tabs>
          <w:tab w:val="right" w:leader="dot" w:pos="8640"/>
        </w:tabs>
        <w:spacing w:line="280" w:lineRule="atLeast"/>
        <w:rPr>
          <w:rFonts w:eastAsia="ヒラギノ角ゴ Pro W3" w:cs="Segoe UI"/>
          <w:color w:val="000000"/>
          <w:sz w:val="20"/>
          <w:szCs w:val="20"/>
        </w:rPr>
      </w:pPr>
    </w:p>
    <w:p w14:paraId="3CFB9B6B" w14:textId="77777777" w:rsidR="00EF0B09" w:rsidRDefault="00EF0B09" w:rsidP="005355F9">
      <w:pPr>
        <w:tabs>
          <w:tab w:val="right" w:leader="dot" w:pos="8640"/>
        </w:tabs>
        <w:spacing w:line="280" w:lineRule="atLeast"/>
        <w:rPr>
          <w:rFonts w:eastAsia="ヒラギノ角ゴ Pro W3" w:cs="Segoe UI"/>
          <w:color w:val="000000"/>
          <w:sz w:val="20"/>
          <w:szCs w:val="20"/>
        </w:rPr>
      </w:pPr>
    </w:p>
    <w:p w14:paraId="1B861C22" w14:textId="77777777" w:rsidR="00EF0B09" w:rsidRDefault="00EF0B09" w:rsidP="005355F9">
      <w:pPr>
        <w:tabs>
          <w:tab w:val="right" w:leader="dot" w:pos="8640"/>
        </w:tabs>
        <w:spacing w:line="280" w:lineRule="atLeast"/>
        <w:rPr>
          <w:rFonts w:eastAsia="ヒラギノ角ゴ Pro W3" w:cs="Segoe UI"/>
          <w:color w:val="000000"/>
          <w:sz w:val="20"/>
          <w:szCs w:val="20"/>
        </w:rPr>
      </w:pPr>
    </w:p>
    <w:p w14:paraId="02F20A0A" w14:textId="77777777" w:rsidR="005355F9" w:rsidRDefault="005355F9" w:rsidP="005355F9">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1A77D244" w14:textId="77777777" w:rsidR="005355F9" w:rsidRDefault="005355F9" w:rsidP="005355F9">
      <w:pPr>
        <w:spacing w:line="259" w:lineRule="auto"/>
        <w:rPr>
          <w:sz w:val="18"/>
          <w:szCs w:val="18"/>
        </w:rPr>
      </w:pPr>
      <w:r>
        <w:rPr>
          <w:sz w:val="18"/>
          <w:szCs w:val="18"/>
        </w:rPr>
        <w:tab/>
      </w:r>
      <w:r w:rsidRPr="00CC71ED">
        <w:rPr>
          <w:sz w:val="18"/>
          <w:szCs w:val="18"/>
        </w:rPr>
        <w:t>CCLI #1151741/CSPL126093</w:t>
      </w:r>
    </w:p>
    <w:p w14:paraId="01CA29C4" w14:textId="77777777" w:rsidR="004C7AF0" w:rsidRDefault="005355F9" w:rsidP="00EB6B32">
      <w:pPr>
        <w:spacing w:line="259" w:lineRule="auto"/>
        <w:ind w:left="720" w:hanging="720"/>
        <w:rPr>
          <w:sz w:val="18"/>
          <w:szCs w:val="18"/>
        </w:rPr>
      </w:pPr>
      <w:r>
        <w:rPr>
          <w:sz w:val="18"/>
          <w:szCs w:val="18"/>
        </w:rPr>
        <w:t xml:space="preserve"> </w:t>
      </w:r>
    </w:p>
    <w:p w14:paraId="43B0EB04" w14:textId="77777777" w:rsidR="00EF0B09" w:rsidRDefault="00EF0B09" w:rsidP="00EB6B32">
      <w:pPr>
        <w:spacing w:line="259" w:lineRule="auto"/>
        <w:ind w:left="720" w:hanging="720"/>
        <w:rPr>
          <w:sz w:val="18"/>
          <w:szCs w:val="18"/>
        </w:rPr>
      </w:pPr>
    </w:p>
    <w:p w14:paraId="7534D5BD" w14:textId="77777777" w:rsidR="00CD5521" w:rsidRDefault="006A2B82" w:rsidP="00CD5521">
      <w:pPr>
        <w:spacing w:line="259" w:lineRule="auto"/>
        <w:jc w:val="center"/>
        <w:rPr>
          <w:rStyle w:val="Hyperlink"/>
          <w:color w:val="auto"/>
          <w:sz w:val="20"/>
          <w:szCs w:val="20"/>
        </w:rPr>
      </w:pPr>
      <w:hyperlink r:id="rId27" w:history="1">
        <w:r w:rsidR="00CD5521" w:rsidRPr="00CD5521">
          <w:rPr>
            <w:rStyle w:val="Hyperlink"/>
            <w:color w:val="auto"/>
            <w:sz w:val="20"/>
            <w:szCs w:val="20"/>
          </w:rPr>
          <w:t>trinitylutheran-saline.org</w:t>
        </w:r>
      </w:hyperlink>
    </w:p>
    <w:p w14:paraId="06F8A9FA" w14:textId="77777777" w:rsidR="00EF0B09" w:rsidRDefault="00EF0B09" w:rsidP="00CD5521">
      <w:pPr>
        <w:spacing w:line="259" w:lineRule="auto"/>
        <w:jc w:val="center"/>
        <w:rPr>
          <w:rStyle w:val="Hyperlink"/>
          <w:color w:val="auto"/>
          <w:sz w:val="20"/>
          <w:szCs w:val="20"/>
        </w:rPr>
      </w:pPr>
    </w:p>
    <w:p w14:paraId="0C9D881B" w14:textId="77777777" w:rsidR="00EF0B09" w:rsidRDefault="00EF0B09" w:rsidP="00CD5521">
      <w:pPr>
        <w:spacing w:line="259" w:lineRule="auto"/>
        <w:jc w:val="center"/>
        <w:rPr>
          <w:rStyle w:val="Hyperlink"/>
          <w:color w:val="auto"/>
          <w:sz w:val="20"/>
          <w:szCs w:val="20"/>
        </w:rPr>
      </w:pPr>
    </w:p>
    <w:p w14:paraId="127B34B3" w14:textId="77777777" w:rsidR="00EF0B09" w:rsidRDefault="00EF0B09" w:rsidP="00CD5521">
      <w:pPr>
        <w:spacing w:line="259" w:lineRule="auto"/>
        <w:jc w:val="center"/>
        <w:rPr>
          <w:rStyle w:val="Hyperlink"/>
          <w:color w:val="auto"/>
          <w:sz w:val="20"/>
          <w:szCs w:val="20"/>
        </w:rPr>
      </w:pPr>
    </w:p>
    <w:p w14:paraId="1BA1760B" w14:textId="77777777" w:rsidR="00B05554" w:rsidRDefault="006C7797" w:rsidP="00EE6863">
      <w:pPr>
        <w:spacing w:line="259" w:lineRule="auto"/>
        <w:rPr>
          <w:rStyle w:val="Hyperlink"/>
          <w:color w:val="auto"/>
          <w:sz w:val="20"/>
          <w:szCs w:val="20"/>
        </w:rPr>
      </w:pPr>
      <w:r w:rsidRPr="004C7AF0">
        <w:rPr>
          <w:rFonts w:ascii="Calibri" w:hAnsi="Calibri"/>
          <w:noProof/>
          <w:sz w:val="22"/>
          <w:szCs w:val="22"/>
        </w:rPr>
        <w:drawing>
          <wp:anchor distT="0" distB="0" distL="114300" distR="114300" simplePos="0" relativeHeight="251661312" behindDoc="0" locked="0" layoutInCell="1" allowOverlap="1" wp14:anchorId="20D1310F" wp14:editId="71A82C31">
            <wp:simplePos x="0" y="0"/>
            <wp:positionH relativeFrom="column">
              <wp:posOffset>1821180</wp:posOffset>
            </wp:positionH>
            <wp:positionV relativeFrom="paragraph">
              <wp:posOffset>113030</wp:posOffset>
            </wp:positionV>
            <wp:extent cx="1973580" cy="2038985"/>
            <wp:effectExtent l="0" t="0" r="0" b="0"/>
            <wp:wrapSquare wrapText="bothSides"/>
            <wp:docPr id="18" name="Picture 18"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358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549F" w14:textId="77777777" w:rsidR="00B05554" w:rsidRDefault="00B05554" w:rsidP="00CD5521">
      <w:pPr>
        <w:spacing w:line="259" w:lineRule="auto"/>
        <w:jc w:val="center"/>
        <w:rPr>
          <w:rStyle w:val="Hyperlink"/>
          <w:color w:val="auto"/>
          <w:sz w:val="20"/>
          <w:szCs w:val="20"/>
        </w:rPr>
      </w:pPr>
    </w:p>
    <w:p w14:paraId="04CD1C53" w14:textId="77777777" w:rsidR="00B05554" w:rsidRDefault="00B05554" w:rsidP="00CD5521">
      <w:pPr>
        <w:spacing w:line="259" w:lineRule="auto"/>
        <w:jc w:val="center"/>
        <w:rPr>
          <w:rStyle w:val="Hyperlink"/>
          <w:color w:val="auto"/>
          <w:sz w:val="20"/>
          <w:szCs w:val="20"/>
        </w:rPr>
      </w:pPr>
    </w:p>
    <w:p w14:paraId="4BC45758" w14:textId="77777777" w:rsidR="00210C60" w:rsidRDefault="00210C60" w:rsidP="00CD5521">
      <w:pPr>
        <w:spacing w:line="259" w:lineRule="auto"/>
        <w:jc w:val="center"/>
        <w:rPr>
          <w:rStyle w:val="Hyperlink"/>
          <w:color w:val="auto"/>
          <w:sz w:val="20"/>
          <w:szCs w:val="20"/>
        </w:rPr>
      </w:pPr>
    </w:p>
    <w:p w14:paraId="4657B7D7" w14:textId="77777777" w:rsidR="00822702" w:rsidRDefault="00822702" w:rsidP="00CD5521">
      <w:pPr>
        <w:spacing w:line="259" w:lineRule="auto"/>
        <w:jc w:val="center"/>
        <w:rPr>
          <w:rStyle w:val="Hyperlink"/>
          <w:color w:val="auto"/>
          <w:sz w:val="20"/>
          <w:szCs w:val="20"/>
        </w:rPr>
      </w:pPr>
    </w:p>
    <w:p w14:paraId="2E348A06" w14:textId="77777777" w:rsidR="00822702" w:rsidRDefault="00822702" w:rsidP="00CD5521">
      <w:pPr>
        <w:spacing w:line="259" w:lineRule="auto"/>
        <w:jc w:val="center"/>
        <w:rPr>
          <w:rStyle w:val="Hyperlink"/>
          <w:color w:val="auto"/>
          <w:sz w:val="20"/>
          <w:szCs w:val="20"/>
        </w:rPr>
      </w:pPr>
    </w:p>
    <w:p w14:paraId="309FD6A2" w14:textId="77777777" w:rsidR="00822702" w:rsidRDefault="00822702" w:rsidP="00CD5521">
      <w:pPr>
        <w:spacing w:line="259" w:lineRule="auto"/>
        <w:jc w:val="center"/>
        <w:rPr>
          <w:rStyle w:val="Hyperlink"/>
          <w:color w:val="auto"/>
          <w:sz w:val="20"/>
          <w:szCs w:val="20"/>
        </w:rPr>
      </w:pPr>
    </w:p>
    <w:p w14:paraId="7EF9BF24" w14:textId="77777777" w:rsidR="00822702" w:rsidRDefault="00822702" w:rsidP="00CD5521">
      <w:pPr>
        <w:spacing w:line="259" w:lineRule="auto"/>
        <w:jc w:val="center"/>
        <w:rPr>
          <w:rStyle w:val="Hyperlink"/>
          <w:color w:val="auto"/>
          <w:sz w:val="20"/>
          <w:szCs w:val="20"/>
        </w:rPr>
      </w:pPr>
    </w:p>
    <w:p w14:paraId="4E26D46B" w14:textId="77777777" w:rsidR="00822702" w:rsidRDefault="00822702" w:rsidP="00CD5521">
      <w:pPr>
        <w:spacing w:line="259" w:lineRule="auto"/>
        <w:jc w:val="center"/>
        <w:rPr>
          <w:rStyle w:val="Hyperlink"/>
          <w:color w:val="auto"/>
          <w:sz w:val="20"/>
          <w:szCs w:val="20"/>
        </w:rPr>
      </w:pPr>
    </w:p>
    <w:p w14:paraId="42AFEEF4" w14:textId="77777777" w:rsidR="00822702" w:rsidRDefault="00822702" w:rsidP="00CD5521">
      <w:pPr>
        <w:spacing w:line="259" w:lineRule="auto"/>
        <w:jc w:val="center"/>
        <w:rPr>
          <w:rStyle w:val="Hyperlink"/>
          <w:color w:val="auto"/>
          <w:sz w:val="20"/>
          <w:szCs w:val="20"/>
        </w:rPr>
      </w:pPr>
    </w:p>
    <w:p w14:paraId="726ED78F" w14:textId="77777777" w:rsidR="00822702" w:rsidRDefault="00822702" w:rsidP="00CD5521">
      <w:pPr>
        <w:spacing w:line="259" w:lineRule="auto"/>
        <w:jc w:val="center"/>
        <w:rPr>
          <w:rStyle w:val="Hyperlink"/>
          <w:color w:val="auto"/>
          <w:sz w:val="20"/>
          <w:szCs w:val="20"/>
        </w:rPr>
      </w:pPr>
    </w:p>
    <w:p w14:paraId="21508FBF" w14:textId="77777777" w:rsidR="00822702" w:rsidRDefault="00822702" w:rsidP="00CD5521">
      <w:pPr>
        <w:spacing w:line="259" w:lineRule="auto"/>
        <w:jc w:val="center"/>
        <w:rPr>
          <w:rStyle w:val="Hyperlink"/>
          <w:color w:val="auto"/>
          <w:sz w:val="20"/>
          <w:szCs w:val="20"/>
        </w:rPr>
      </w:pPr>
    </w:p>
    <w:p w14:paraId="2AA76389" w14:textId="77777777" w:rsidR="00822702" w:rsidRDefault="00822702" w:rsidP="00CD5521">
      <w:pPr>
        <w:spacing w:line="259" w:lineRule="auto"/>
        <w:jc w:val="center"/>
        <w:rPr>
          <w:rStyle w:val="Hyperlink"/>
          <w:color w:val="auto"/>
          <w:sz w:val="20"/>
          <w:szCs w:val="20"/>
        </w:rPr>
      </w:pPr>
    </w:p>
    <w:p w14:paraId="578D5D18" w14:textId="77777777" w:rsidR="00822702" w:rsidRDefault="00822702" w:rsidP="00CD5521">
      <w:pPr>
        <w:spacing w:line="259" w:lineRule="auto"/>
        <w:jc w:val="center"/>
        <w:rPr>
          <w:rStyle w:val="Hyperlink"/>
          <w:color w:val="auto"/>
          <w:sz w:val="20"/>
          <w:szCs w:val="20"/>
        </w:rPr>
      </w:pPr>
    </w:p>
    <w:p w14:paraId="62F0491D" w14:textId="77777777" w:rsidR="00822702" w:rsidRDefault="00822702" w:rsidP="00CD5521">
      <w:pPr>
        <w:spacing w:line="259" w:lineRule="auto"/>
        <w:jc w:val="center"/>
        <w:rPr>
          <w:rStyle w:val="Hyperlink"/>
          <w:color w:val="auto"/>
          <w:sz w:val="20"/>
          <w:szCs w:val="20"/>
        </w:rPr>
      </w:pPr>
    </w:p>
    <w:sectPr w:rsidR="00822702" w:rsidSect="005F7E17">
      <w:footerReference w:type="even" r:id="rId29"/>
      <w:footerReference w:type="default" r:id="rId3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B68CC" w14:textId="77777777" w:rsidR="006A2B82" w:rsidRDefault="006A2B82">
      <w:r>
        <w:separator/>
      </w:r>
    </w:p>
  </w:endnote>
  <w:endnote w:type="continuationSeparator" w:id="0">
    <w:p w14:paraId="5D2C15C6" w14:textId="77777777" w:rsidR="006A2B82" w:rsidRDefault="006A2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800000000020000"/>
    <w:charset w:val="4D"/>
    <w:family w:val="roman"/>
    <w:notTrueType/>
    <w:pitch w:val="default"/>
    <w:sig w:usb0="00000003" w:usb1="00000000" w:usb2="00000000" w:usb3="00000000" w:csb0="00000001" w:csb1="00000000"/>
  </w:font>
  <w:font w:name="ヒラギノ角ゴ Pro W3">
    <w:panose1 w:val="020B0300000000000000"/>
    <w:charset w:val="4E"/>
    <w:family w:val="auto"/>
    <w:pitch w:val="variable"/>
    <w:sig w:usb0="E00002FF" w:usb1="7AC7FFFF" w:usb2="00000012" w:usb3="00000000" w:csb0="0002000D" w:csb1="00000000"/>
  </w:font>
  <w:font w:name="Responses Classic Regular">
    <w:altName w:val="Times New Roman"/>
    <w:panose1 w:val="020B0604020202020204"/>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50000000002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enlo Regular">
    <w:altName w:val="Arial"/>
    <w:panose1 w:val="020B0609030804020204"/>
    <w:charset w:val="00"/>
    <w:family w:val="modern"/>
    <w:pitch w:val="fixed"/>
    <w:sig w:usb0="E60022FF"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Palatino Italic">
    <w:altName w:val="Palatino Linotyp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C9D12"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CC79C"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F8ECD" w14:textId="77777777" w:rsidR="006A2B82" w:rsidRDefault="006A2B82">
      <w:r>
        <w:separator/>
      </w:r>
    </w:p>
  </w:footnote>
  <w:footnote w:type="continuationSeparator" w:id="0">
    <w:p w14:paraId="3D15FEA0" w14:textId="77777777" w:rsidR="006A2B82" w:rsidRDefault="006A2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476320"/>
    <w:rsid w:val="0000001A"/>
    <w:rsid w:val="000021D5"/>
    <w:rsid w:val="00002417"/>
    <w:rsid w:val="000052C9"/>
    <w:rsid w:val="000058FA"/>
    <w:rsid w:val="00007E68"/>
    <w:rsid w:val="0001279F"/>
    <w:rsid w:val="00014499"/>
    <w:rsid w:val="00014513"/>
    <w:rsid w:val="00016F84"/>
    <w:rsid w:val="00017124"/>
    <w:rsid w:val="00017DA2"/>
    <w:rsid w:val="00020E56"/>
    <w:rsid w:val="000228F2"/>
    <w:rsid w:val="00026441"/>
    <w:rsid w:val="0002762F"/>
    <w:rsid w:val="0003146D"/>
    <w:rsid w:val="00031894"/>
    <w:rsid w:val="00035B64"/>
    <w:rsid w:val="000360F1"/>
    <w:rsid w:val="00036C8D"/>
    <w:rsid w:val="000404DE"/>
    <w:rsid w:val="0004185B"/>
    <w:rsid w:val="00042240"/>
    <w:rsid w:val="00042970"/>
    <w:rsid w:val="00045687"/>
    <w:rsid w:val="0004657D"/>
    <w:rsid w:val="0006023C"/>
    <w:rsid w:val="0006130B"/>
    <w:rsid w:val="00065501"/>
    <w:rsid w:val="00067C0E"/>
    <w:rsid w:val="00070073"/>
    <w:rsid w:val="000710FC"/>
    <w:rsid w:val="00071899"/>
    <w:rsid w:val="00071DE2"/>
    <w:rsid w:val="00072194"/>
    <w:rsid w:val="000734DE"/>
    <w:rsid w:val="00073C37"/>
    <w:rsid w:val="0007455C"/>
    <w:rsid w:val="00076357"/>
    <w:rsid w:val="0007699C"/>
    <w:rsid w:val="00083D96"/>
    <w:rsid w:val="00085107"/>
    <w:rsid w:val="00085D9B"/>
    <w:rsid w:val="00086B3B"/>
    <w:rsid w:val="0008780D"/>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4D81"/>
    <w:rsid w:val="000E5201"/>
    <w:rsid w:val="000E561E"/>
    <w:rsid w:val="000E5F15"/>
    <w:rsid w:val="000E6F99"/>
    <w:rsid w:val="000F2109"/>
    <w:rsid w:val="000F34F4"/>
    <w:rsid w:val="000F3C7C"/>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5940"/>
    <w:rsid w:val="00125E6B"/>
    <w:rsid w:val="00130A79"/>
    <w:rsid w:val="00132E51"/>
    <w:rsid w:val="00134583"/>
    <w:rsid w:val="0013641A"/>
    <w:rsid w:val="00141506"/>
    <w:rsid w:val="0014493F"/>
    <w:rsid w:val="00145583"/>
    <w:rsid w:val="0014706A"/>
    <w:rsid w:val="00153F0C"/>
    <w:rsid w:val="001545A4"/>
    <w:rsid w:val="00155B37"/>
    <w:rsid w:val="00157E2E"/>
    <w:rsid w:val="00160A89"/>
    <w:rsid w:val="00162B5D"/>
    <w:rsid w:val="001631A8"/>
    <w:rsid w:val="00163453"/>
    <w:rsid w:val="00165031"/>
    <w:rsid w:val="001703ED"/>
    <w:rsid w:val="001718C2"/>
    <w:rsid w:val="0018393B"/>
    <w:rsid w:val="00185336"/>
    <w:rsid w:val="001860B7"/>
    <w:rsid w:val="001868A0"/>
    <w:rsid w:val="00187C97"/>
    <w:rsid w:val="00190B58"/>
    <w:rsid w:val="00191260"/>
    <w:rsid w:val="00191344"/>
    <w:rsid w:val="00193B64"/>
    <w:rsid w:val="001963AE"/>
    <w:rsid w:val="001A24BD"/>
    <w:rsid w:val="001A26B4"/>
    <w:rsid w:val="001A2E23"/>
    <w:rsid w:val="001A60F5"/>
    <w:rsid w:val="001B539D"/>
    <w:rsid w:val="001B56B8"/>
    <w:rsid w:val="001B5B0E"/>
    <w:rsid w:val="001B6ECC"/>
    <w:rsid w:val="001B6F9F"/>
    <w:rsid w:val="001C10FA"/>
    <w:rsid w:val="001C1966"/>
    <w:rsid w:val="001C399A"/>
    <w:rsid w:val="001C5598"/>
    <w:rsid w:val="001C68D9"/>
    <w:rsid w:val="001C6EA5"/>
    <w:rsid w:val="001D2604"/>
    <w:rsid w:val="001D2E55"/>
    <w:rsid w:val="001D653E"/>
    <w:rsid w:val="001E0911"/>
    <w:rsid w:val="001E1089"/>
    <w:rsid w:val="001E19A0"/>
    <w:rsid w:val="001F11E7"/>
    <w:rsid w:val="001F27B6"/>
    <w:rsid w:val="001F292C"/>
    <w:rsid w:val="001F334F"/>
    <w:rsid w:val="001F40B0"/>
    <w:rsid w:val="001F6032"/>
    <w:rsid w:val="001F727F"/>
    <w:rsid w:val="00202C6C"/>
    <w:rsid w:val="00203F44"/>
    <w:rsid w:val="002043A5"/>
    <w:rsid w:val="00210C60"/>
    <w:rsid w:val="00213445"/>
    <w:rsid w:val="002143F0"/>
    <w:rsid w:val="0021768D"/>
    <w:rsid w:val="00221376"/>
    <w:rsid w:val="00226213"/>
    <w:rsid w:val="0022647B"/>
    <w:rsid w:val="00227290"/>
    <w:rsid w:val="0022775B"/>
    <w:rsid w:val="00230BC1"/>
    <w:rsid w:val="002310B5"/>
    <w:rsid w:val="002419FB"/>
    <w:rsid w:val="00241EDB"/>
    <w:rsid w:val="002426BD"/>
    <w:rsid w:val="00247F7F"/>
    <w:rsid w:val="00250FFD"/>
    <w:rsid w:val="00252313"/>
    <w:rsid w:val="00253BF3"/>
    <w:rsid w:val="0025672B"/>
    <w:rsid w:val="00256FC5"/>
    <w:rsid w:val="00257E9B"/>
    <w:rsid w:val="002602B3"/>
    <w:rsid w:val="00260D5F"/>
    <w:rsid w:val="002616F2"/>
    <w:rsid w:val="00266A09"/>
    <w:rsid w:val="00266D46"/>
    <w:rsid w:val="002716F6"/>
    <w:rsid w:val="0027470E"/>
    <w:rsid w:val="00277C30"/>
    <w:rsid w:val="002805F1"/>
    <w:rsid w:val="002826D8"/>
    <w:rsid w:val="00282C73"/>
    <w:rsid w:val="00282F0B"/>
    <w:rsid w:val="00284CAD"/>
    <w:rsid w:val="00297A31"/>
    <w:rsid w:val="002A0132"/>
    <w:rsid w:val="002A36F5"/>
    <w:rsid w:val="002A5433"/>
    <w:rsid w:val="002A761F"/>
    <w:rsid w:val="002B19C4"/>
    <w:rsid w:val="002B1B62"/>
    <w:rsid w:val="002B2F15"/>
    <w:rsid w:val="002B3C3D"/>
    <w:rsid w:val="002B6E94"/>
    <w:rsid w:val="002B7B99"/>
    <w:rsid w:val="002C01C7"/>
    <w:rsid w:val="002C4193"/>
    <w:rsid w:val="002C6DBE"/>
    <w:rsid w:val="002C72CE"/>
    <w:rsid w:val="002D0755"/>
    <w:rsid w:val="002D0F1A"/>
    <w:rsid w:val="002D5934"/>
    <w:rsid w:val="002E1230"/>
    <w:rsid w:val="002E12AF"/>
    <w:rsid w:val="002E177B"/>
    <w:rsid w:val="002E3862"/>
    <w:rsid w:val="002E4A80"/>
    <w:rsid w:val="002E4CB7"/>
    <w:rsid w:val="002E6C2D"/>
    <w:rsid w:val="002F12FD"/>
    <w:rsid w:val="002F1C1C"/>
    <w:rsid w:val="002F2AA5"/>
    <w:rsid w:val="002F3A0C"/>
    <w:rsid w:val="002F4707"/>
    <w:rsid w:val="002F5CDC"/>
    <w:rsid w:val="002F6125"/>
    <w:rsid w:val="003014AA"/>
    <w:rsid w:val="00304B06"/>
    <w:rsid w:val="00306288"/>
    <w:rsid w:val="003104DF"/>
    <w:rsid w:val="00310969"/>
    <w:rsid w:val="003201CC"/>
    <w:rsid w:val="00321CD5"/>
    <w:rsid w:val="003246DC"/>
    <w:rsid w:val="00325C8E"/>
    <w:rsid w:val="00330853"/>
    <w:rsid w:val="00332827"/>
    <w:rsid w:val="00333DF6"/>
    <w:rsid w:val="00335992"/>
    <w:rsid w:val="003403DC"/>
    <w:rsid w:val="003431F6"/>
    <w:rsid w:val="00346989"/>
    <w:rsid w:val="0034783B"/>
    <w:rsid w:val="00353124"/>
    <w:rsid w:val="0035767C"/>
    <w:rsid w:val="00361BFE"/>
    <w:rsid w:val="0036247A"/>
    <w:rsid w:val="00365085"/>
    <w:rsid w:val="00366183"/>
    <w:rsid w:val="003664C0"/>
    <w:rsid w:val="00372E34"/>
    <w:rsid w:val="00374A33"/>
    <w:rsid w:val="00374EFE"/>
    <w:rsid w:val="00384D1B"/>
    <w:rsid w:val="00385BB5"/>
    <w:rsid w:val="0038753E"/>
    <w:rsid w:val="00387BAD"/>
    <w:rsid w:val="003941FA"/>
    <w:rsid w:val="00396C75"/>
    <w:rsid w:val="003A0789"/>
    <w:rsid w:val="003A1585"/>
    <w:rsid w:val="003A43D2"/>
    <w:rsid w:val="003A537D"/>
    <w:rsid w:val="003B12D9"/>
    <w:rsid w:val="003B70B2"/>
    <w:rsid w:val="003B7AB0"/>
    <w:rsid w:val="003C01EB"/>
    <w:rsid w:val="003C112D"/>
    <w:rsid w:val="003C5417"/>
    <w:rsid w:val="003C5BF1"/>
    <w:rsid w:val="003C5C27"/>
    <w:rsid w:val="003D2E13"/>
    <w:rsid w:val="003D351B"/>
    <w:rsid w:val="003D4A6D"/>
    <w:rsid w:val="003E4D91"/>
    <w:rsid w:val="003E6870"/>
    <w:rsid w:val="003E78C3"/>
    <w:rsid w:val="003E7F74"/>
    <w:rsid w:val="003F0C32"/>
    <w:rsid w:val="003F2A81"/>
    <w:rsid w:val="003F3D73"/>
    <w:rsid w:val="0040168C"/>
    <w:rsid w:val="0040221A"/>
    <w:rsid w:val="00406C9B"/>
    <w:rsid w:val="0041188D"/>
    <w:rsid w:val="00412ABE"/>
    <w:rsid w:val="00416CD8"/>
    <w:rsid w:val="00424DAF"/>
    <w:rsid w:val="004269B6"/>
    <w:rsid w:val="00427D1F"/>
    <w:rsid w:val="004302B2"/>
    <w:rsid w:val="0043171B"/>
    <w:rsid w:val="00434D86"/>
    <w:rsid w:val="00437B5F"/>
    <w:rsid w:val="00440BED"/>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865B4"/>
    <w:rsid w:val="00497752"/>
    <w:rsid w:val="004A0C50"/>
    <w:rsid w:val="004A0DA4"/>
    <w:rsid w:val="004A7678"/>
    <w:rsid w:val="004B22CD"/>
    <w:rsid w:val="004B2D8D"/>
    <w:rsid w:val="004B3559"/>
    <w:rsid w:val="004C2888"/>
    <w:rsid w:val="004C42E0"/>
    <w:rsid w:val="004C6249"/>
    <w:rsid w:val="004C702C"/>
    <w:rsid w:val="004C7AF0"/>
    <w:rsid w:val="004D17D3"/>
    <w:rsid w:val="004D29BA"/>
    <w:rsid w:val="004D3648"/>
    <w:rsid w:val="004D42BA"/>
    <w:rsid w:val="004D57A0"/>
    <w:rsid w:val="004D6138"/>
    <w:rsid w:val="004E1C68"/>
    <w:rsid w:val="004F0473"/>
    <w:rsid w:val="004F1C76"/>
    <w:rsid w:val="004F23AD"/>
    <w:rsid w:val="004F3C20"/>
    <w:rsid w:val="004F3CD3"/>
    <w:rsid w:val="004F4029"/>
    <w:rsid w:val="004F7B94"/>
    <w:rsid w:val="00501745"/>
    <w:rsid w:val="005019E1"/>
    <w:rsid w:val="00502C91"/>
    <w:rsid w:val="00504A12"/>
    <w:rsid w:val="00505D42"/>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3C97"/>
    <w:rsid w:val="00555035"/>
    <w:rsid w:val="00557F24"/>
    <w:rsid w:val="005663A0"/>
    <w:rsid w:val="00566E11"/>
    <w:rsid w:val="005673CD"/>
    <w:rsid w:val="005708AF"/>
    <w:rsid w:val="00570D07"/>
    <w:rsid w:val="005749FB"/>
    <w:rsid w:val="00576779"/>
    <w:rsid w:val="005772A5"/>
    <w:rsid w:val="00580B8F"/>
    <w:rsid w:val="00583EE6"/>
    <w:rsid w:val="005847A9"/>
    <w:rsid w:val="005857E0"/>
    <w:rsid w:val="0059125A"/>
    <w:rsid w:val="005917F1"/>
    <w:rsid w:val="00591CBD"/>
    <w:rsid w:val="00594059"/>
    <w:rsid w:val="00594545"/>
    <w:rsid w:val="005A2AF4"/>
    <w:rsid w:val="005A4486"/>
    <w:rsid w:val="005A4678"/>
    <w:rsid w:val="005A48CD"/>
    <w:rsid w:val="005A62A7"/>
    <w:rsid w:val="005A6ECD"/>
    <w:rsid w:val="005B030B"/>
    <w:rsid w:val="005B05E5"/>
    <w:rsid w:val="005B1D28"/>
    <w:rsid w:val="005B2077"/>
    <w:rsid w:val="005C22C9"/>
    <w:rsid w:val="005C27D7"/>
    <w:rsid w:val="005C56E8"/>
    <w:rsid w:val="005C5821"/>
    <w:rsid w:val="005C5A9E"/>
    <w:rsid w:val="005D124D"/>
    <w:rsid w:val="005D278E"/>
    <w:rsid w:val="005D4339"/>
    <w:rsid w:val="005D6B6F"/>
    <w:rsid w:val="005E39D2"/>
    <w:rsid w:val="005F09F5"/>
    <w:rsid w:val="005F7139"/>
    <w:rsid w:val="005F769C"/>
    <w:rsid w:val="005F7E17"/>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409E"/>
    <w:rsid w:val="0064413D"/>
    <w:rsid w:val="0065028F"/>
    <w:rsid w:val="00650975"/>
    <w:rsid w:val="006551B2"/>
    <w:rsid w:val="00655602"/>
    <w:rsid w:val="00656EDA"/>
    <w:rsid w:val="00660167"/>
    <w:rsid w:val="00662330"/>
    <w:rsid w:val="00662471"/>
    <w:rsid w:val="00662F51"/>
    <w:rsid w:val="006644BC"/>
    <w:rsid w:val="006650E4"/>
    <w:rsid w:val="00667AEF"/>
    <w:rsid w:val="0067324C"/>
    <w:rsid w:val="00674376"/>
    <w:rsid w:val="0067667E"/>
    <w:rsid w:val="00682C7F"/>
    <w:rsid w:val="0068477E"/>
    <w:rsid w:val="00684E07"/>
    <w:rsid w:val="006854B6"/>
    <w:rsid w:val="00686ACF"/>
    <w:rsid w:val="006876BB"/>
    <w:rsid w:val="006918CA"/>
    <w:rsid w:val="00693656"/>
    <w:rsid w:val="00694096"/>
    <w:rsid w:val="006959A6"/>
    <w:rsid w:val="0069679C"/>
    <w:rsid w:val="006974FD"/>
    <w:rsid w:val="006A1088"/>
    <w:rsid w:val="006A2371"/>
    <w:rsid w:val="006A2B82"/>
    <w:rsid w:val="006A304E"/>
    <w:rsid w:val="006A388D"/>
    <w:rsid w:val="006A4EC5"/>
    <w:rsid w:val="006A785B"/>
    <w:rsid w:val="006A7CF6"/>
    <w:rsid w:val="006B0D77"/>
    <w:rsid w:val="006B41D8"/>
    <w:rsid w:val="006B5996"/>
    <w:rsid w:val="006B6B54"/>
    <w:rsid w:val="006B7A2F"/>
    <w:rsid w:val="006C07F2"/>
    <w:rsid w:val="006C0D69"/>
    <w:rsid w:val="006C395E"/>
    <w:rsid w:val="006C53EA"/>
    <w:rsid w:val="006C653E"/>
    <w:rsid w:val="006C69DA"/>
    <w:rsid w:val="006C7797"/>
    <w:rsid w:val="006D3003"/>
    <w:rsid w:val="006D32A0"/>
    <w:rsid w:val="006D4983"/>
    <w:rsid w:val="006D6BFD"/>
    <w:rsid w:val="006E0BC4"/>
    <w:rsid w:val="006E2D2C"/>
    <w:rsid w:val="006E66B6"/>
    <w:rsid w:val="006F15CE"/>
    <w:rsid w:val="006F27E0"/>
    <w:rsid w:val="006F396D"/>
    <w:rsid w:val="006F5B51"/>
    <w:rsid w:val="006F6449"/>
    <w:rsid w:val="006F6698"/>
    <w:rsid w:val="006F735E"/>
    <w:rsid w:val="00702464"/>
    <w:rsid w:val="00702B35"/>
    <w:rsid w:val="007032E3"/>
    <w:rsid w:val="00705CF1"/>
    <w:rsid w:val="00710407"/>
    <w:rsid w:val="00710A2B"/>
    <w:rsid w:val="007149CB"/>
    <w:rsid w:val="007200CD"/>
    <w:rsid w:val="00723503"/>
    <w:rsid w:val="00725028"/>
    <w:rsid w:val="00725193"/>
    <w:rsid w:val="00725B71"/>
    <w:rsid w:val="00726569"/>
    <w:rsid w:val="00727496"/>
    <w:rsid w:val="00730326"/>
    <w:rsid w:val="007307AA"/>
    <w:rsid w:val="007321F4"/>
    <w:rsid w:val="007328C9"/>
    <w:rsid w:val="00734BC3"/>
    <w:rsid w:val="0073523C"/>
    <w:rsid w:val="007360C9"/>
    <w:rsid w:val="00736AAF"/>
    <w:rsid w:val="00745EE5"/>
    <w:rsid w:val="007469DE"/>
    <w:rsid w:val="007474CD"/>
    <w:rsid w:val="00747920"/>
    <w:rsid w:val="00750685"/>
    <w:rsid w:val="00752DF4"/>
    <w:rsid w:val="0075497F"/>
    <w:rsid w:val="00756EF3"/>
    <w:rsid w:val="007570B1"/>
    <w:rsid w:val="00757E6C"/>
    <w:rsid w:val="00760FB7"/>
    <w:rsid w:val="00762C5C"/>
    <w:rsid w:val="00763CC4"/>
    <w:rsid w:val="00765317"/>
    <w:rsid w:val="007655EC"/>
    <w:rsid w:val="00770A5B"/>
    <w:rsid w:val="0077251F"/>
    <w:rsid w:val="00772A82"/>
    <w:rsid w:val="00772AE9"/>
    <w:rsid w:val="00774A28"/>
    <w:rsid w:val="0078081A"/>
    <w:rsid w:val="00784CE2"/>
    <w:rsid w:val="00784DEA"/>
    <w:rsid w:val="00784FF5"/>
    <w:rsid w:val="0078577E"/>
    <w:rsid w:val="00791989"/>
    <w:rsid w:val="00791EC9"/>
    <w:rsid w:val="007956DA"/>
    <w:rsid w:val="007968F9"/>
    <w:rsid w:val="007A1176"/>
    <w:rsid w:val="007A158A"/>
    <w:rsid w:val="007A7945"/>
    <w:rsid w:val="007B15E6"/>
    <w:rsid w:val="007B535E"/>
    <w:rsid w:val="007D0961"/>
    <w:rsid w:val="007D0CC6"/>
    <w:rsid w:val="007D22A4"/>
    <w:rsid w:val="007D60D5"/>
    <w:rsid w:val="007D6D63"/>
    <w:rsid w:val="007D7C7C"/>
    <w:rsid w:val="007E0CD9"/>
    <w:rsid w:val="007E0E54"/>
    <w:rsid w:val="007E1426"/>
    <w:rsid w:val="007E31B3"/>
    <w:rsid w:val="007F190F"/>
    <w:rsid w:val="007F3AD6"/>
    <w:rsid w:val="007F405E"/>
    <w:rsid w:val="007F7C25"/>
    <w:rsid w:val="00800CAA"/>
    <w:rsid w:val="00802B76"/>
    <w:rsid w:val="0080662F"/>
    <w:rsid w:val="00807BB8"/>
    <w:rsid w:val="00810CEE"/>
    <w:rsid w:val="008153BA"/>
    <w:rsid w:val="00822702"/>
    <w:rsid w:val="008253FE"/>
    <w:rsid w:val="00831A2F"/>
    <w:rsid w:val="00835AE6"/>
    <w:rsid w:val="0083636E"/>
    <w:rsid w:val="0084096C"/>
    <w:rsid w:val="00842BDD"/>
    <w:rsid w:val="0084343D"/>
    <w:rsid w:val="00843C1F"/>
    <w:rsid w:val="00845DF2"/>
    <w:rsid w:val="00851CDD"/>
    <w:rsid w:val="00851EAC"/>
    <w:rsid w:val="008568E6"/>
    <w:rsid w:val="00857298"/>
    <w:rsid w:val="00862EBC"/>
    <w:rsid w:val="008637F7"/>
    <w:rsid w:val="00864D93"/>
    <w:rsid w:val="0086567C"/>
    <w:rsid w:val="00867D8D"/>
    <w:rsid w:val="00867F7B"/>
    <w:rsid w:val="00873EB3"/>
    <w:rsid w:val="00873F23"/>
    <w:rsid w:val="00875CC0"/>
    <w:rsid w:val="00877F80"/>
    <w:rsid w:val="0088163D"/>
    <w:rsid w:val="00891E55"/>
    <w:rsid w:val="00892A0C"/>
    <w:rsid w:val="00896B3D"/>
    <w:rsid w:val="008A3318"/>
    <w:rsid w:val="008A3BF0"/>
    <w:rsid w:val="008B012F"/>
    <w:rsid w:val="008B52D4"/>
    <w:rsid w:val="008B562A"/>
    <w:rsid w:val="008B5945"/>
    <w:rsid w:val="008B65F6"/>
    <w:rsid w:val="008C1607"/>
    <w:rsid w:val="008C162A"/>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0711"/>
    <w:rsid w:val="00901954"/>
    <w:rsid w:val="00904483"/>
    <w:rsid w:val="009072A5"/>
    <w:rsid w:val="00921D0D"/>
    <w:rsid w:val="00921D69"/>
    <w:rsid w:val="0092263F"/>
    <w:rsid w:val="00922DAA"/>
    <w:rsid w:val="0093236A"/>
    <w:rsid w:val="00933EDE"/>
    <w:rsid w:val="0094010A"/>
    <w:rsid w:val="00941A5F"/>
    <w:rsid w:val="00944C8F"/>
    <w:rsid w:val="009450A5"/>
    <w:rsid w:val="009452FC"/>
    <w:rsid w:val="00950E47"/>
    <w:rsid w:val="0095334D"/>
    <w:rsid w:val="00953EB8"/>
    <w:rsid w:val="00954244"/>
    <w:rsid w:val="00955D0A"/>
    <w:rsid w:val="009566F5"/>
    <w:rsid w:val="00960147"/>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4E95"/>
    <w:rsid w:val="00996EB6"/>
    <w:rsid w:val="009978B6"/>
    <w:rsid w:val="009A070E"/>
    <w:rsid w:val="009A3702"/>
    <w:rsid w:val="009A3B46"/>
    <w:rsid w:val="009A6BD0"/>
    <w:rsid w:val="009A7115"/>
    <w:rsid w:val="009B097B"/>
    <w:rsid w:val="009B545F"/>
    <w:rsid w:val="009C05DC"/>
    <w:rsid w:val="009C75C4"/>
    <w:rsid w:val="009C7BD9"/>
    <w:rsid w:val="009E0441"/>
    <w:rsid w:val="009E0875"/>
    <w:rsid w:val="009E3E78"/>
    <w:rsid w:val="009E55DA"/>
    <w:rsid w:val="009F6F27"/>
    <w:rsid w:val="00A00A1D"/>
    <w:rsid w:val="00A03220"/>
    <w:rsid w:val="00A04815"/>
    <w:rsid w:val="00A15032"/>
    <w:rsid w:val="00A15757"/>
    <w:rsid w:val="00A15F9E"/>
    <w:rsid w:val="00A23D23"/>
    <w:rsid w:val="00A24382"/>
    <w:rsid w:val="00A25A1D"/>
    <w:rsid w:val="00A276F8"/>
    <w:rsid w:val="00A317FC"/>
    <w:rsid w:val="00A353D0"/>
    <w:rsid w:val="00A4080C"/>
    <w:rsid w:val="00A508E7"/>
    <w:rsid w:val="00A50CE0"/>
    <w:rsid w:val="00A50DA8"/>
    <w:rsid w:val="00A51B84"/>
    <w:rsid w:val="00A535A1"/>
    <w:rsid w:val="00A549E8"/>
    <w:rsid w:val="00A57533"/>
    <w:rsid w:val="00A60410"/>
    <w:rsid w:val="00A604A6"/>
    <w:rsid w:val="00A61239"/>
    <w:rsid w:val="00A61415"/>
    <w:rsid w:val="00A61986"/>
    <w:rsid w:val="00A6423E"/>
    <w:rsid w:val="00A642B8"/>
    <w:rsid w:val="00A6532F"/>
    <w:rsid w:val="00A72076"/>
    <w:rsid w:val="00A7482A"/>
    <w:rsid w:val="00A7595F"/>
    <w:rsid w:val="00A819C6"/>
    <w:rsid w:val="00A81DC8"/>
    <w:rsid w:val="00A82FA4"/>
    <w:rsid w:val="00A83498"/>
    <w:rsid w:val="00A83C82"/>
    <w:rsid w:val="00A847A3"/>
    <w:rsid w:val="00A85044"/>
    <w:rsid w:val="00A85735"/>
    <w:rsid w:val="00A86451"/>
    <w:rsid w:val="00A87D77"/>
    <w:rsid w:val="00A93083"/>
    <w:rsid w:val="00A94CF5"/>
    <w:rsid w:val="00A96407"/>
    <w:rsid w:val="00A96577"/>
    <w:rsid w:val="00A976A9"/>
    <w:rsid w:val="00AA0ABF"/>
    <w:rsid w:val="00AA1F5F"/>
    <w:rsid w:val="00AA25DD"/>
    <w:rsid w:val="00AA2985"/>
    <w:rsid w:val="00AA4261"/>
    <w:rsid w:val="00AB1633"/>
    <w:rsid w:val="00AB47A6"/>
    <w:rsid w:val="00AC0A03"/>
    <w:rsid w:val="00AC2043"/>
    <w:rsid w:val="00AC222A"/>
    <w:rsid w:val="00AC3B5B"/>
    <w:rsid w:val="00AC54FF"/>
    <w:rsid w:val="00AC57D1"/>
    <w:rsid w:val="00AC72E1"/>
    <w:rsid w:val="00AC765D"/>
    <w:rsid w:val="00AD18CD"/>
    <w:rsid w:val="00AD32FF"/>
    <w:rsid w:val="00AD6164"/>
    <w:rsid w:val="00AD6F08"/>
    <w:rsid w:val="00AD7EC0"/>
    <w:rsid w:val="00AE0A4A"/>
    <w:rsid w:val="00AE1B34"/>
    <w:rsid w:val="00AE5B1A"/>
    <w:rsid w:val="00AE5E18"/>
    <w:rsid w:val="00AE6455"/>
    <w:rsid w:val="00AF0787"/>
    <w:rsid w:val="00AF1F37"/>
    <w:rsid w:val="00AF394F"/>
    <w:rsid w:val="00AF3B91"/>
    <w:rsid w:val="00AF41E0"/>
    <w:rsid w:val="00AF5873"/>
    <w:rsid w:val="00AF7287"/>
    <w:rsid w:val="00B0017E"/>
    <w:rsid w:val="00B05523"/>
    <w:rsid w:val="00B05554"/>
    <w:rsid w:val="00B120B2"/>
    <w:rsid w:val="00B12E00"/>
    <w:rsid w:val="00B12E20"/>
    <w:rsid w:val="00B16913"/>
    <w:rsid w:val="00B16D6B"/>
    <w:rsid w:val="00B172AB"/>
    <w:rsid w:val="00B2286A"/>
    <w:rsid w:val="00B22BEC"/>
    <w:rsid w:val="00B23C83"/>
    <w:rsid w:val="00B23FF7"/>
    <w:rsid w:val="00B2427E"/>
    <w:rsid w:val="00B2534A"/>
    <w:rsid w:val="00B30951"/>
    <w:rsid w:val="00B313BB"/>
    <w:rsid w:val="00B34784"/>
    <w:rsid w:val="00B359BC"/>
    <w:rsid w:val="00B35CC8"/>
    <w:rsid w:val="00B432CE"/>
    <w:rsid w:val="00B45101"/>
    <w:rsid w:val="00B4642E"/>
    <w:rsid w:val="00B50CEB"/>
    <w:rsid w:val="00B51006"/>
    <w:rsid w:val="00B52EFF"/>
    <w:rsid w:val="00B53B37"/>
    <w:rsid w:val="00B54FAF"/>
    <w:rsid w:val="00B573B3"/>
    <w:rsid w:val="00B577A4"/>
    <w:rsid w:val="00B64738"/>
    <w:rsid w:val="00B667AF"/>
    <w:rsid w:val="00B67A75"/>
    <w:rsid w:val="00B67FCA"/>
    <w:rsid w:val="00B70316"/>
    <w:rsid w:val="00B703B4"/>
    <w:rsid w:val="00B71400"/>
    <w:rsid w:val="00B71AE5"/>
    <w:rsid w:val="00B72CD7"/>
    <w:rsid w:val="00B7575A"/>
    <w:rsid w:val="00B82294"/>
    <w:rsid w:val="00B865A4"/>
    <w:rsid w:val="00B87F71"/>
    <w:rsid w:val="00B91D0E"/>
    <w:rsid w:val="00B92B15"/>
    <w:rsid w:val="00B93EE8"/>
    <w:rsid w:val="00B955BA"/>
    <w:rsid w:val="00B964B8"/>
    <w:rsid w:val="00B96DA0"/>
    <w:rsid w:val="00B97E4E"/>
    <w:rsid w:val="00BA3619"/>
    <w:rsid w:val="00BA3FF8"/>
    <w:rsid w:val="00BA4E14"/>
    <w:rsid w:val="00BA5350"/>
    <w:rsid w:val="00BA589B"/>
    <w:rsid w:val="00BA62DF"/>
    <w:rsid w:val="00BA6FBA"/>
    <w:rsid w:val="00BB1872"/>
    <w:rsid w:val="00BB4DB8"/>
    <w:rsid w:val="00BB67A3"/>
    <w:rsid w:val="00BC197E"/>
    <w:rsid w:val="00BD00C2"/>
    <w:rsid w:val="00BD0755"/>
    <w:rsid w:val="00BD0A9B"/>
    <w:rsid w:val="00BD5E72"/>
    <w:rsid w:val="00BD72FD"/>
    <w:rsid w:val="00BE0904"/>
    <w:rsid w:val="00BE0FE6"/>
    <w:rsid w:val="00BE1E4D"/>
    <w:rsid w:val="00BE4589"/>
    <w:rsid w:val="00BE70FE"/>
    <w:rsid w:val="00BF02D9"/>
    <w:rsid w:val="00BF4054"/>
    <w:rsid w:val="00C047A7"/>
    <w:rsid w:val="00C05F5B"/>
    <w:rsid w:val="00C10ABF"/>
    <w:rsid w:val="00C118F3"/>
    <w:rsid w:val="00C13235"/>
    <w:rsid w:val="00C1462F"/>
    <w:rsid w:val="00C23875"/>
    <w:rsid w:val="00C25836"/>
    <w:rsid w:val="00C269DC"/>
    <w:rsid w:val="00C341A2"/>
    <w:rsid w:val="00C40821"/>
    <w:rsid w:val="00C43ECB"/>
    <w:rsid w:val="00C44075"/>
    <w:rsid w:val="00C468F8"/>
    <w:rsid w:val="00C47273"/>
    <w:rsid w:val="00C50D65"/>
    <w:rsid w:val="00C50FC6"/>
    <w:rsid w:val="00C52258"/>
    <w:rsid w:val="00C56C69"/>
    <w:rsid w:val="00C613B0"/>
    <w:rsid w:val="00C619FB"/>
    <w:rsid w:val="00C630C9"/>
    <w:rsid w:val="00C644E8"/>
    <w:rsid w:val="00C649EE"/>
    <w:rsid w:val="00C676BD"/>
    <w:rsid w:val="00C709B6"/>
    <w:rsid w:val="00C716F8"/>
    <w:rsid w:val="00C71E83"/>
    <w:rsid w:val="00C7578E"/>
    <w:rsid w:val="00C833FF"/>
    <w:rsid w:val="00C86367"/>
    <w:rsid w:val="00C900B4"/>
    <w:rsid w:val="00C912C3"/>
    <w:rsid w:val="00C9503D"/>
    <w:rsid w:val="00CA0FE1"/>
    <w:rsid w:val="00CA263A"/>
    <w:rsid w:val="00CA4392"/>
    <w:rsid w:val="00CA6CAE"/>
    <w:rsid w:val="00CA7319"/>
    <w:rsid w:val="00CA7484"/>
    <w:rsid w:val="00CB1419"/>
    <w:rsid w:val="00CB2823"/>
    <w:rsid w:val="00CB41BD"/>
    <w:rsid w:val="00CB44D3"/>
    <w:rsid w:val="00CB46A2"/>
    <w:rsid w:val="00CB77B4"/>
    <w:rsid w:val="00CC06C1"/>
    <w:rsid w:val="00CC072A"/>
    <w:rsid w:val="00CC1FC7"/>
    <w:rsid w:val="00CC37B5"/>
    <w:rsid w:val="00CC3A79"/>
    <w:rsid w:val="00CC3F86"/>
    <w:rsid w:val="00CC5CBE"/>
    <w:rsid w:val="00CD23B0"/>
    <w:rsid w:val="00CD5521"/>
    <w:rsid w:val="00CD64B1"/>
    <w:rsid w:val="00CE041F"/>
    <w:rsid w:val="00CE14B6"/>
    <w:rsid w:val="00CE2230"/>
    <w:rsid w:val="00CE2398"/>
    <w:rsid w:val="00CE2B1C"/>
    <w:rsid w:val="00CE34D0"/>
    <w:rsid w:val="00CE3A4A"/>
    <w:rsid w:val="00CE442E"/>
    <w:rsid w:val="00CE4CDC"/>
    <w:rsid w:val="00CE608E"/>
    <w:rsid w:val="00CF3AD7"/>
    <w:rsid w:val="00CF5C42"/>
    <w:rsid w:val="00CF602F"/>
    <w:rsid w:val="00CF6912"/>
    <w:rsid w:val="00CF78EC"/>
    <w:rsid w:val="00D03223"/>
    <w:rsid w:val="00D04383"/>
    <w:rsid w:val="00D04B52"/>
    <w:rsid w:val="00D10B02"/>
    <w:rsid w:val="00D11874"/>
    <w:rsid w:val="00D13AC4"/>
    <w:rsid w:val="00D163AA"/>
    <w:rsid w:val="00D163E5"/>
    <w:rsid w:val="00D16827"/>
    <w:rsid w:val="00D20A29"/>
    <w:rsid w:val="00D22BF7"/>
    <w:rsid w:val="00D25201"/>
    <w:rsid w:val="00D27817"/>
    <w:rsid w:val="00D278F4"/>
    <w:rsid w:val="00D3022C"/>
    <w:rsid w:val="00D36243"/>
    <w:rsid w:val="00D413F2"/>
    <w:rsid w:val="00D4248C"/>
    <w:rsid w:val="00D4471F"/>
    <w:rsid w:val="00D45244"/>
    <w:rsid w:val="00D4734C"/>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D7A7D"/>
    <w:rsid w:val="00DE4926"/>
    <w:rsid w:val="00DE569C"/>
    <w:rsid w:val="00DF0323"/>
    <w:rsid w:val="00DF3047"/>
    <w:rsid w:val="00DF5D64"/>
    <w:rsid w:val="00DF67DF"/>
    <w:rsid w:val="00E02AF7"/>
    <w:rsid w:val="00E0569F"/>
    <w:rsid w:val="00E057A5"/>
    <w:rsid w:val="00E0657A"/>
    <w:rsid w:val="00E07289"/>
    <w:rsid w:val="00E07616"/>
    <w:rsid w:val="00E07964"/>
    <w:rsid w:val="00E10F88"/>
    <w:rsid w:val="00E11F5B"/>
    <w:rsid w:val="00E14359"/>
    <w:rsid w:val="00E1449E"/>
    <w:rsid w:val="00E17E86"/>
    <w:rsid w:val="00E20DF8"/>
    <w:rsid w:val="00E21FBD"/>
    <w:rsid w:val="00E23569"/>
    <w:rsid w:val="00E23B23"/>
    <w:rsid w:val="00E254A5"/>
    <w:rsid w:val="00E26230"/>
    <w:rsid w:val="00E268ED"/>
    <w:rsid w:val="00E270DA"/>
    <w:rsid w:val="00E27479"/>
    <w:rsid w:val="00E30744"/>
    <w:rsid w:val="00E32B7F"/>
    <w:rsid w:val="00E4040D"/>
    <w:rsid w:val="00E40ADA"/>
    <w:rsid w:val="00E42CD6"/>
    <w:rsid w:val="00E441FD"/>
    <w:rsid w:val="00E4559D"/>
    <w:rsid w:val="00E46553"/>
    <w:rsid w:val="00E52940"/>
    <w:rsid w:val="00E52C69"/>
    <w:rsid w:val="00E52E5B"/>
    <w:rsid w:val="00E61E50"/>
    <w:rsid w:val="00E70EF1"/>
    <w:rsid w:val="00E72C07"/>
    <w:rsid w:val="00E72FE2"/>
    <w:rsid w:val="00E734F1"/>
    <w:rsid w:val="00E74FEE"/>
    <w:rsid w:val="00E75B40"/>
    <w:rsid w:val="00E8394D"/>
    <w:rsid w:val="00E84493"/>
    <w:rsid w:val="00E844D0"/>
    <w:rsid w:val="00E86F47"/>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312"/>
    <w:rsid w:val="00EB3A86"/>
    <w:rsid w:val="00EB3CC8"/>
    <w:rsid w:val="00EB6B32"/>
    <w:rsid w:val="00EB7823"/>
    <w:rsid w:val="00EC4271"/>
    <w:rsid w:val="00EC4E67"/>
    <w:rsid w:val="00EC5628"/>
    <w:rsid w:val="00EC6715"/>
    <w:rsid w:val="00EC74C7"/>
    <w:rsid w:val="00ED0DD2"/>
    <w:rsid w:val="00ED1D96"/>
    <w:rsid w:val="00ED2A72"/>
    <w:rsid w:val="00EE18A9"/>
    <w:rsid w:val="00EE6863"/>
    <w:rsid w:val="00EE7408"/>
    <w:rsid w:val="00EE7545"/>
    <w:rsid w:val="00EF0B09"/>
    <w:rsid w:val="00EF2674"/>
    <w:rsid w:val="00EF4052"/>
    <w:rsid w:val="00EF4E71"/>
    <w:rsid w:val="00F01B23"/>
    <w:rsid w:val="00F01E71"/>
    <w:rsid w:val="00F04723"/>
    <w:rsid w:val="00F04E17"/>
    <w:rsid w:val="00F0534F"/>
    <w:rsid w:val="00F12AB8"/>
    <w:rsid w:val="00F143A1"/>
    <w:rsid w:val="00F15860"/>
    <w:rsid w:val="00F170C6"/>
    <w:rsid w:val="00F216CA"/>
    <w:rsid w:val="00F23316"/>
    <w:rsid w:val="00F24F06"/>
    <w:rsid w:val="00F273B0"/>
    <w:rsid w:val="00F31FAF"/>
    <w:rsid w:val="00F33089"/>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097B"/>
    <w:rsid w:val="00F71F8D"/>
    <w:rsid w:val="00F72440"/>
    <w:rsid w:val="00F7477E"/>
    <w:rsid w:val="00F7671F"/>
    <w:rsid w:val="00F80792"/>
    <w:rsid w:val="00F83FA6"/>
    <w:rsid w:val="00F86046"/>
    <w:rsid w:val="00F862A6"/>
    <w:rsid w:val="00F86FCF"/>
    <w:rsid w:val="00F95949"/>
    <w:rsid w:val="00F97370"/>
    <w:rsid w:val="00FA0100"/>
    <w:rsid w:val="00FA2E0E"/>
    <w:rsid w:val="00FA6271"/>
    <w:rsid w:val="00FA7ED1"/>
    <w:rsid w:val="00FB0768"/>
    <w:rsid w:val="00FB51DA"/>
    <w:rsid w:val="00FB64DE"/>
    <w:rsid w:val="00FC004F"/>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5085"/>
    <w:rsid w:val="00FE799A"/>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08841E"/>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A604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 w:type="character" w:customStyle="1" w:styleId="Heading3Char">
    <w:name w:val="Heading 3 Char"/>
    <w:basedOn w:val="DefaultParagraphFont"/>
    <w:link w:val="Heading3"/>
    <w:semiHidden/>
    <w:rsid w:val="00A6041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239487375">
      <w:bodyDiv w:val="1"/>
      <w:marLeft w:val="0"/>
      <w:marRight w:val="0"/>
      <w:marTop w:val="0"/>
      <w:marBottom w:val="0"/>
      <w:divBdr>
        <w:top w:val="none" w:sz="0" w:space="0" w:color="auto"/>
        <w:left w:val="none" w:sz="0" w:space="0" w:color="auto"/>
        <w:bottom w:val="none" w:sz="0" w:space="0" w:color="auto"/>
        <w:right w:val="none" w:sz="0" w:space="0" w:color="auto"/>
      </w:divBdr>
    </w:div>
    <w:div w:id="483932917">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833684505">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0.png"/><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WWW.trinitylutheran-saline.org"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708A2-CD36-4DC7-AD80-4B59FFF7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C:\Users\Pastor Smith\Documents\Custom Office Templates\Divine Service I - Updated.dotx</Template>
  <TotalTime>9839</TotalTime>
  <Pages>16</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Tom Eaton</cp:lastModifiedBy>
  <cp:revision>166</cp:revision>
  <cp:lastPrinted>2021-01-20T12:58:00Z</cp:lastPrinted>
  <dcterms:created xsi:type="dcterms:W3CDTF">2019-05-20T15:41:00Z</dcterms:created>
  <dcterms:modified xsi:type="dcterms:W3CDTF">2021-01-23T16:26:00Z</dcterms:modified>
</cp:coreProperties>
</file>